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9AF9" w14:textId="6BB6CCCB" w:rsidR="00890953" w:rsidRPr="00241F3B" w:rsidRDefault="00D35D20" w:rsidP="00BC2D65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w:pict w14:anchorId="72AEB393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2050" type="#_x0000_t202" style="position:absolute;left:0;text-align:left;margin-left:113.4pt;margin-top:742.5pt;width:319.75pt;height:62.35pt;z-index:2516567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" filled="f" stroked="f">
            <v:textbox style="mso-fit-shape-to-text:t" inset="0,0,0,0">
              <w:txbxContent>
                <w:p w14:paraId="59502159" w14:textId="77777777" w:rsidR="005441DE" w:rsidRPr="005F2E3C" w:rsidRDefault="005441DE" w:rsidP="005F2E3C">
                  <w:pPr>
                    <w:pStyle w:val="Titulkaadresa"/>
                  </w:pPr>
                </w:p>
              </w:txbxContent>
            </v:textbox>
            <w10:wrap anchorx="page" anchory="page"/>
            <w10:anchorlock/>
          </v:shape>
        </w:pict>
      </w:r>
      <w:r w:rsidR="007331D1" w:rsidRPr="00241F3B">
        <w:rPr>
          <w:b/>
        </w:rPr>
        <w:t>Příloha č. 1</w:t>
      </w:r>
      <w:r w:rsidR="00887BAF">
        <w:rPr>
          <w:b/>
        </w:rPr>
        <w:t>.1</w:t>
      </w:r>
    </w:p>
    <w:p w14:paraId="0F5A358D" w14:textId="77777777" w:rsidR="007331D1" w:rsidRDefault="007331D1"/>
    <w:p w14:paraId="12C5212A" w14:textId="77777777" w:rsidR="007331D1" w:rsidRDefault="007331D1" w:rsidP="007331D1">
      <w:pPr>
        <w:jc w:val="center"/>
        <w:rPr>
          <w:b/>
          <w:sz w:val="22"/>
        </w:rPr>
      </w:pPr>
      <w:r w:rsidRPr="007331D1">
        <w:rPr>
          <w:b/>
          <w:sz w:val="22"/>
        </w:rPr>
        <w:t>KRYCÍ LIST NABÍDKY</w:t>
      </w:r>
    </w:p>
    <w:p w14:paraId="2F9611E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C1F6F1E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2B3A06B1" w14:textId="2CB5C1EF" w:rsidR="007331D1" w:rsidRPr="00E8790F" w:rsidRDefault="00DC4C35" w:rsidP="00DC4C35">
            <w:pPr>
              <w:pStyle w:val="ALtabulka2text"/>
              <w:rPr>
                <w:b/>
                <w:color w:val="FFFFFF" w:themeColor="background1"/>
              </w:rPr>
            </w:pPr>
            <w:r w:rsidRPr="00DC4C35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0559B9" w14:paraId="1C196E5C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CF6C24B" w14:textId="77777777" w:rsidR="000559B9" w:rsidRDefault="000559B9" w:rsidP="000559B9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5812" w:type="dxa"/>
            <w:vAlign w:val="center"/>
          </w:tcPr>
          <w:p w14:paraId="71887C67" w14:textId="4D615D23" w:rsidR="000559B9" w:rsidRPr="00310CFB" w:rsidRDefault="00317A1A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317A1A">
              <w:rPr>
                <w:b/>
              </w:rPr>
              <w:t>Investice do technologií pro dřevozpracující provozovnu</w:t>
            </w:r>
          </w:p>
        </w:tc>
      </w:tr>
      <w:tr w:rsidR="00887BAF" w14:paraId="3E1C7AB0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C3055DE" w14:textId="096ED967" w:rsidR="00887BAF" w:rsidRPr="005141D5" w:rsidRDefault="00887BAF" w:rsidP="000559B9">
            <w:pPr>
              <w:pStyle w:val="ALtabulka2text"/>
              <w:spacing w:before="0" w:after="0"/>
              <w:jc w:val="right"/>
            </w:pPr>
            <w:r w:rsidRPr="005141D5">
              <w:t>Dílčí část 1.:</w:t>
            </w:r>
          </w:p>
        </w:tc>
        <w:tc>
          <w:tcPr>
            <w:tcW w:w="5812" w:type="dxa"/>
            <w:vAlign w:val="center"/>
          </w:tcPr>
          <w:p w14:paraId="755AF957" w14:textId="0A2E9BD8" w:rsidR="00887BAF" w:rsidRPr="005141D5" w:rsidRDefault="005141D5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141D5">
              <w:t>Kmenová pásová pila včetně příslušenství</w:t>
            </w:r>
          </w:p>
        </w:tc>
      </w:tr>
    </w:tbl>
    <w:p w14:paraId="6EA2EC99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03CFF553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7B5B9780" w14:textId="197335E8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E8790F">
              <w:rPr>
                <w:b/>
                <w:color w:val="FFFFFF" w:themeColor="background1"/>
              </w:rPr>
              <w:t>ZADAVATEL</w:t>
            </w:r>
          </w:p>
        </w:tc>
      </w:tr>
      <w:tr w:rsidR="00317A1A" w14:paraId="4D5F3EDA" w14:textId="77777777" w:rsidTr="00317A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C033350" w14:textId="77777777" w:rsidR="00317A1A" w:rsidRPr="00030374" w:rsidRDefault="00317A1A" w:rsidP="00317A1A">
            <w:pPr>
              <w:jc w:val="right"/>
            </w:pPr>
            <w:r w:rsidRPr="00030374">
              <w:t>Název:</w:t>
            </w:r>
          </w:p>
        </w:tc>
        <w:tc>
          <w:tcPr>
            <w:tcW w:w="5812" w:type="dxa"/>
            <w:vAlign w:val="center"/>
          </w:tcPr>
          <w:p w14:paraId="01D46CD1" w14:textId="6F70DF31" w:rsidR="00317A1A" w:rsidRPr="00445D68" w:rsidRDefault="00317A1A" w:rsidP="00317A1A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39566A">
              <w:rPr>
                <w:b/>
                <w:color w:val="auto"/>
              </w:rPr>
              <w:t>Stanislav Kouřil</w:t>
            </w:r>
          </w:p>
        </w:tc>
      </w:tr>
      <w:tr w:rsidR="00317A1A" w14:paraId="1356CC05" w14:textId="77777777" w:rsidTr="00317A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9FB227D" w14:textId="77777777" w:rsidR="00317A1A" w:rsidRPr="00030374" w:rsidRDefault="00317A1A" w:rsidP="00317A1A">
            <w:pPr>
              <w:jc w:val="right"/>
            </w:pPr>
            <w:r w:rsidRPr="00030374">
              <w:t>Sídlo / místo podnikání:</w:t>
            </w:r>
          </w:p>
        </w:tc>
        <w:tc>
          <w:tcPr>
            <w:tcW w:w="5812" w:type="dxa"/>
            <w:vAlign w:val="center"/>
          </w:tcPr>
          <w:p w14:paraId="1266F878" w14:textId="2C27A2A9" w:rsidR="00317A1A" w:rsidRPr="00445D68" w:rsidRDefault="00317A1A" w:rsidP="00317A1A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39566A">
              <w:rPr>
                <w:color w:val="auto"/>
              </w:rPr>
              <w:t>Řed. Fr. Léhara 795, 789 61 Bludov</w:t>
            </w:r>
          </w:p>
        </w:tc>
      </w:tr>
      <w:tr w:rsidR="00317A1A" w14:paraId="47E7DC56" w14:textId="77777777" w:rsidTr="00317A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3DD86AE" w14:textId="77777777" w:rsidR="00317A1A" w:rsidRPr="00030374" w:rsidRDefault="00317A1A" w:rsidP="00317A1A">
            <w:pPr>
              <w:jc w:val="right"/>
            </w:pPr>
            <w:r w:rsidRPr="00030374">
              <w:t>IČ:</w:t>
            </w:r>
          </w:p>
        </w:tc>
        <w:tc>
          <w:tcPr>
            <w:tcW w:w="5812" w:type="dxa"/>
            <w:vAlign w:val="center"/>
          </w:tcPr>
          <w:p w14:paraId="648470CA" w14:textId="6C01957F" w:rsidR="00317A1A" w:rsidRPr="00445D68" w:rsidRDefault="00317A1A" w:rsidP="00317A1A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39566A">
              <w:rPr>
                <w:color w:val="auto"/>
              </w:rPr>
              <w:t>739 55 914</w:t>
            </w:r>
          </w:p>
        </w:tc>
      </w:tr>
      <w:tr w:rsidR="00317A1A" w14:paraId="10BEA333" w14:textId="77777777" w:rsidTr="00317A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24FC98C0" w14:textId="77777777" w:rsidR="00317A1A" w:rsidRPr="00030374" w:rsidRDefault="00317A1A" w:rsidP="00317A1A">
            <w:pPr>
              <w:jc w:val="right"/>
            </w:pPr>
            <w:r w:rsidRPr="00030374">
              <w:t>DIČ:</w:t>
            </w:r>
          </w:p>
        </w:tc>
        <w:tc>
          <w:tcPr>
            <w:tcW w:w="5812" w:type="dxa"/>
            <w:vAlign w:val="center"/>
          </w:tcPr>
          <w:p w14:paraId="097CB87F" w14:textId="56F2C565" w:rsidR="00317A1A" w:rsidRPr="00445D68" w:rsidRDefault="00317A1A" w:rsidP="00317A1A">
            <w:pPr>
              <w:pStyle w:val="ALtext"/>
              <w:spacing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39566A">
              <w:rPr>
                <w:bCs/>
              </w:rPr>
              <w:t>CZ8206245784</w:t>
            </w:r>
          </w:p>
        </w:tc>
      </w:tr>
      <w:tr w:rsidR="00934E27" w14:paraId="655EDCCC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C87A4CE" w14:textId="77777777" w:rsidR="00934E27" w:rsidRPr="00030374" w:rsidRDefault="00934E27" w:rsidP="00087550">
            <w:pPr>
              <w:jc w:val="right"/>
            </w:pPr>
            <w:r>
              <w:t>Osoba</w:t>
            </w:r>
            <w:r w:rsidR="000D291B">
              <w:t xml:space="preserve"> pověřená výkonem zadavatelských činností:</w:t>
            </w:r>
          </w:p>
        </w:tc>
        <w:tc>
          <w:tcPr>
            <w:tcW w:w="5812" w:type="dxa"/>
            <w:vAlign w:val="center"/>
          </w:tcPr>
          <w:p w14:paraId="7ACA6566" w14:textId="77777777" w:rsidR="00934E27" w:rsidRPr="000D291B" w:rsidRDefault="000D291B" w:rsidP="0008755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41A0EFEB" w14:textId="77777777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620D992" w14:textId="3C44E13E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</w:t>
            </w:r>
            <w:r w:rsidR="00407376">
              <w:t xml:space="preserve"> </w:t>
            </w:r>
            <w:r>
              <w:t>05</w:t>
            </w:r>
            <w:r w:rsidR="00407376">
              <w:t xml:space="preserve"> </w:t>
            </w:r>
            <w:r>
              <w:t>497, DIČ: CZ</w:t>
            </w:r>
            <w:r w:rsidR="00DC4C35">
              <w:t xml:space="preserve"> </w:t>
            </w:r>
            <w:r>
              <w:t>293</w:t>
            </w:r>
            <w:r w:rsidR="00DC4C35">
              <w:t xml:space="preserve"> </w:t>
            </w:r>
            <w:r>
              <w:t>05</w:t>
            </w:r>
            <w:r w:rsidR="00DC4C35">
              <w:t xml:space="preserve"> </w:t>
            </w:r>
            <w:r>
              <w:t>497</w:t>
            </w:r>
          </w:p>
          <w:p w14:paraId="45478FA7" w14:textId="77777777" w:rsidR="000D291B" w:rsidRPr="00903097" w:rsidRDefault="000D291B" w:rsidP="000D291B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>
              <w:t>www.alnio.cz</w:t>
            </w:r>
          </w:p>
        </w:tc>
      </w:tr>
    </w:tbl>
    <w:p w14:paraId="034963DE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B61C648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3188E263" w14:textId="1AB1B960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E8790F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74FD1F44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100B297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32D01D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6374A0FD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DA56991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3DCFAEE0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D76911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C50ED0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7A27E6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9883627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5E6877F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5812" w:type="dxa"/>
          </w:tcPr>
          <w:p w14:paraId="47E8D0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27D34F1B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9925927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5812" w:type="dxa"/>
          </w:tcPr>
          <w:p w14:paraId="4E72DE9F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0A9618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E9460" w14:textId="77777777" w:rsidR="007331D1" w:rsidRDefault="007331D1" w:rsidP="002E6CF0">
            <w:pPr>
              <w:pStyle w:val="ALtabulka2text"/>
              <w:jc w:val="right"/>
            </w:pPr>
            <w:r>
              <w:t>Tel</w:t>
            </w:r>
            <w:r w:rsidR="00903097">
              <w:t>.</w:t>
            </w:r>
            <w:r>
              <w:t>:</w:t>
            </w:r>
          </w:p>
        </w:tc>
        <w:tc>
          <w:tcPr>
            <w:tcW w:w="5812" w:type="dxa"/>
          </w:tcPr>
          <w:p w14:paraId="28DF115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4D49939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D0EEB28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5812" w:type="dxa"/>
          </w:tcPr>
          <w:p w14:paraId="50602E14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6DF06" w14:textId="77777777" w:rsidR="004F780D" w:rsidRDefault="004F780D" w:rsidP="004F780D">
      <w:pPr>
        <w:pStyle w:val="ALtext"/>
      </w:pPr>
    </w:p>
    <w:p w14:paraId="11A6AF51" w14:textId="77777777" w:rsidR="00666256" w:rsidRDefault="00666256" w:rsidP="004F780D">
      <w:pPr>
        <w:pStyle w:val="ALtext"/>
      </w:pPr>
    </w:p>
    <w:p w14:paraId="42A06A80" w14:textId="77777777" w:rsidR="00666256" w:rsidRDefault="00666256" w:rsidP="004F780D">
      <w:pPr>
        <w:pStyle w:val="ALtext"/>
      </w:pPr>
    </w:p>
    <w:p w14:paraId="1F22938F" w14:textId="77777777" w:rsidR="00666256" w:rsidRDefault="00666256" w:rsidP="004F780D">
      <w:pPr>
        <w:pStyle w:val="ALtext"/>
      </w:pPr>
    </w:p>
    <w:p w14:paraId="0C838D60" w14:textId="77777777" w:rsidR="00666256" w:rsidRDefault="00666256" w:rsidP="004F780D">
      <w:pPr>
        <w:pStyle w:val="ALtext"/>
      </w:pPr>
    </w:p>
    <w:p w14:paraId="2DD346BC" w14:textId="77777777" w:rsidR="009304F4" w:rsidRDefault="009304F4" w:rsidP="004F780D">
      <w:pPr>
        <w:pStyle w:val="ALtext"/>
      </w:pPr>
    </w:p>
    <w:p w14:paraId="5AE10142" w14:textId="77777777" w:rsidR="00DC4C35" w:rsidRDefault="00DC4C35" w:rsidP="004D34FB">
      <w:pPr>
        <w:pStyle w:val="ALtext"/>
        <w:spacing w:before="240" w:after="240"/>
        <w:rPr>
          <w:b/>
          <w:highlight w:val="lightGray"/>
        </w:rPr>
      </w:pPr>
    </w:p>
    <w:tbl>
      <w:tblPr>
        <w:tblStyle w:val="Styl1Tab"/>
        <w:tblW w:w="10086" w:type="dxa"/>
        <w:tblInd w:w="108" w:type="dxa"/>
        <w:tblLook w:val="00A0" w:firstRow="1" w:lastRow="0" w:firstColumn="1" w:lastColumn="0" w:noHBand="0" w:noVBand="0"/>
      </w:tblPr>
      <w:tblGrid>
        <w:gridCol w:w="2977"/>
        <w:gridCol w:w="992"/>
        <w:gridCol w:w="1985"/>
        <w:gridCol w:w="1984"/>
        <w:gridCol w:w="2148"/>
      </w:tblGrid>
      <w:tr w:rsidR="00310CFB" w14:paraId="3E3BD7FB" w14:textId="77777777" w:rsidTr="00275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6" w:type="dxa"/>
            <w:gridSpan w:val="5"/>
          </w:tcPr>
          <w:p w14:paraId="5944C4B9" w14:textId="0E12AE31" w:rsidR="00310CFB" w:rsidRPr="00E8790F" w:rsidRDefault="00310CFB" w:rsidP="002751C3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4. </w:t>
            </w:r>
            <w:r w:rsidRPr="00E8790F">
              <w:rPr>
                <w:b/>
                <w:color w:val="FFFFFF" w:themeColor="background1"/>
              </w:rPr>
              <w:t>NABÍDK</w:t>
            </w:r>
            <w:r>
              <w:rPr>
                <w:b/>
                <w:color w:val="FFFFFF" w:themeColor="background1"/>
              </w:rPr>
              <w:t>OVÁ CENA ZA CELÉ PLNĚNÍ ZAKÁZKY</w:t>
            </w:r>
          </w:p>
        </w:tc>
      </w:tr>
      <w:tr w:rsidR="00310CFB" w14:paraId="4F7DAF1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18D98BCE" w14:textId="77777777" w:rsidR="00310CFB" w:rsidRPr="000B4CFE" w:rsidRDefault="00310CFB" w:rsidP="00D401FF">
            <w:pPr>
              <w:pStyle w:val="ALtabulka2text"/>
              <w:rPr>
                <w:b/>
              </w:rPr>
            </w:pPr>
            <w:r>
              <w:rPr>
                <w:b/>
              </w:rPr>
              <w:t>Druh zboží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CD52C95" w14:textId="77777777" w:rsidR="00310CFB" w:rsidRPr="000B4CFE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91C4CA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07376">
              <w:rPr>
                <w:b/>
              </w:rPr>
              <w:t>Cena bez DPH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DB5C50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DPH</w:t>
            </w:r>
            <w:r w:rsidRPr="00407376">
              <w:t xml:space="preserve"> (21 %)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2154DBB7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Cena celkem s DPH</w:t>
            </w:r>
          </w:p>
        </w:tc>
      </w:tr>
      <w:tr w:rsidR="00317A1A" w14:paraId="24B2AE7B" w14:textId="77777777" w:rsidTr="001173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23B37E6B" w14:textId="55948D54" w:rsidR="00317A1A" w:rsidRPr="00317A1A" w:rsidRDefault="00317A1A" w:rsidP="00317A1A">
            <w:pPr>
              <w:spacing w:line="23" w:lineRule="atLeast"/>
              <w:rPr>
                <w:b/>
                <w:bCs/>
                <w:sz w:val="22"/>
                <w:szCs w:val="22"/>
              </w:rPr>
            </w:pPr>
            <w:r w:rsidRPr="00317A1A">
              <w:rPr>
                <w:b/>
                <w:bCs/>
              </w:rPr>
              <w:t>Kmenová pásová pila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05A005" w14:textId="77777777" w:rsidR="00317A1A" w:rsidRPr="0001285C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AD8AECA" w14:textId="77777777" w:rsidR="00317A1A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B66674" w14:textId="77777777" w:rsidR="00317A1A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71855FA2" w14:textId="77777777" w:rsidR="00317A1A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317A1A" w14:paraId="07E4CE17" w14:textId="77777777" w:rsidTr="001173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75DC7C6C" w14:textId="5893A1B6" w:rsidR="00317A1A" w:rsidRPr="0001285C" w:rsidRDefault="00317A1A" w:rsidP="00317A1A">
            <w:pPr>
              <w:spacing w:line="23" w:lineRule="atLeast"/>
              <w:rPr>
                <w:b/>
              </w:rPr>
            </w:pPr>
            <w:r w:rsidRPr="00E74C2F">
              <w:t xml:space="preserve">Dopravník </w:t>
            </w:r>
            <w:r w:rsidR="009A2A2E">
              <w:t xml:space="preserve">na </w:t>
            </w:r>
            <w:r w:rsidRPr="00E74C2F">
              <w:t>kulatin</w:t>
            </w:r>
            <w:r w:rsidR="009A2A2E">
              <w:t>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9E2FF9" w14:textId="77777777" w:rsidR="00317A1A" w:rsidRPr="0001285C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DA33D4C" w14:textId="77777777" w:rsidR="00317A1A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A735E49" w14:textId="77777777" w:rsidR="00317A1A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56F4C98B" w14:textId="77777777" w:rsidR="00317A1A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317A1A" w14:paraId="21150345" w14:textId="77777777" w:rsidTr="001173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6FC2EDBE" w14:textId="0CAC5BFC" w:rsidR="00317A1A" w:rsidRPr="0001285C" w:rsidRDefault="00317A1A" w:rsidP="00317A1A">
            <w:pPr>
              <w:spacing w:line="23" w:lineRule="atLeast"/>
              <w:rPr>
                <w:b/>
              </w:rPr>
            </w:pPr>
            <w:r w:rsidRPr="00E74C2F">
              <w:t>Laserový systém na umístění kulatiny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27845E" w14:textId="77777777" w:rsidR="00317A1A" w:rsidRPr="0001285C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0DC4D2" w14:textId="77777777" w:rsidR="00317A1A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A446861" w14:textId="77777777" w:rsidR="00317A1A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2D654501" w14:textId="77777777" w:rsidR="00317A1A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317A1A" w14:paraId="3281AC69" w14:textId="77777777" w:rsidTr="001173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03B9FA50" w14:textId="4B7E772E" w:rsidR="00317A1A" w:rsidRPr="0028537D" w:rsidRDefault="0028537D" w:rsidP="00317A1A">
            <w:pPr>
              <w:spacing w:line="23" w:lineRule="atLeast"/>
            </w:pPr>
            <w:r w:rsidRPr="0028537D">
              <w:t>Dopravník řeziva - válečkový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C481F1" w14:textId="4CDD6621" w:rsidR="00317A1A" w:rsidRPr="0001285C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DB9BAD6" w14:textId="64A3D315" w:rsidR="00317A1A" w:rsidRPr="0001285C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9419E1A" w14:textId="7BE5B753" w:rsidR="00317A1A" w:rsidRPr="0001285C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255B16AD" w14:textId="36B6DE2B" w:rsidR="00317A1A" w:rsidRPr="0001285C" w:rsidRDefault="00317A1A" w:rsidP="00317A1A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</w:tr>
      <w:tr w:rsidR="005A185B" w14:paraId="420AA323" w14:textId="77777777" w:rsidTr="001173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41E4F3DD" w14:textId="5B8DBC86" w:rsidR="005A185B" w:rsidRPr="00E74C2F" w:rsidRDefault="0028537D" w:rsidP="005A185B">
            <w:pPr>
              <w:spacing w:line="23" w:lineRule="atLeast"/>
            </w:pPr>
            <w:r w:rsidRPr="0028537D">
              <w:t xml:space="preserve">Dopravník řeziva - </w:t>
            </w:r>
            <w:r>
              <w:t>řetězový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6C3816" w14:textId="3630BB84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DB04C74" w14:textId="06969464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F71DB47" w14:textId="59C78736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5DF6042A" w14:textId="569AF603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</w:tr>
      <w:tr w:rsidR="005A185B" w14:paraId="3BF89DD4" w14:textId="77777777" w:rsidTr="001173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14746046" w14:textId="57C21668" w:rsidR="005A185B" w:rsidRPr="00E74C2F" w:rsidRDefault="005A185B" w:rsidP="005A185B">
            <w:pPr>
              <w:spacing w:line="23" w:lineRule="atLeast"/>
            </w:pPr>
            <w:r w:rsidRPr="00781721">
              <w:t>Separátor na piliny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9E1D0B" w14:textId="01B1E7F9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FCD1100" w14:textId="211CF3E1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9121D50" w14:textId="6EC4CFF6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46FB910E" w14:textId="0F6AFD51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</w:tr>
      <w:tr w:rsidR="005A185B" w14:paraId="147A9F6E" w14:textId="77777777" w:rsidTr="001173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47B86CAC" w14:textId="051AE29E" w:rsidR="005A185B" w:rsidRPr="00E74C2F" w:rsidRDefault="005A185B" w:rsidP="005A185B">
            <w:pPr>
              <w:spacing w:line="23" w:lineRule="atLeast"/>
            </w:pPr>
            <w:r w:rsidRPr="00781721">
              <w:t xml:space="preserve">Bruska na </w:t>
            </w:r>
            <w:r w:rsidR="008E0817">
              <w:t>pilové pásy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2DD80E" w14:textId="1684C41A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EC65532" w14:textId="7E63CB58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9BF3D46" w14:textId="557CEE1F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189E85AB" w14:textId="34C7FE8B" w:rsidR="005A185B" w:rsidRPr="0001285C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</w:tr>
      <w:tr w:rsidR="005A185B" w14:paraId="418A758C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3E2B219E" w14:textId="2BC07CB0" w:rsidR="005A185B" w:rsidRDefault="005A185B" w:rsidP="005A185B">
            <w:pPr>
              <w:pStyle w:val="ALtabulka2text"/>
            </w:pPr>
            <w:r>
              <w:rPr>
                <w:b/>
              </w:rPr>
              <w:t>CELKEM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7B5830B" w14:textId="77777777" w:rsidR="005A185B" w:rsidRPr="005141D5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141D5">
              <w:rPr>
                <w:b/>
                <w:bCs/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970EBE7" w14:textId="77777777" w:rsidR="005A185B" w:rsidRPr="005141D5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141D5">
              <w:rPr>
                <w:b/>
                <w:bCs/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6C16CB84" w14:textId="77777777" w:rsidR="005A185B" w:rsidRPr="005141D5" w:rsidRDefault="005A185B" w:rsidP="005A185B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141D5">
              <w:rPr>
                <w:b/>
                <w:bCs/>
                <w:highlight w:val="yellow"/>
              </w:rPr>
              <w:t>…..</w:t>
            </w:r>
          </w:p>
        </w:tc>
      </w:tr>
    </w:tbl>
    <w:p w14:paraId="4D40F536" w14:textId="682BDEE9" w:rsidR="00E37BEF" w:rsidRPr="00E37BEF" w:rsidRDefault="00310CFB" w:rsidP="00310CFB">
      <w:pPr>
        <w:pStyle w:val="ALtext"/>
        <w:spacing w:before="240" w:after="240"/>
        <w:rPr>
          <w:highlight w:val="lightGray"/>
        </w:rPr>
      </w:pPr>
      <w:r w:rsidRPr="00310CFB">
        <w:rPr>
          <w:b/>
          <w:highlight w:val="lightGray"/>
        </w:rPr>
        <w:t>Pokyny pro účastníka:</w:t>
      </w:r>
      <w:r w:rsidRPr="00310CFB">
        <w:rPr>
          <w:highlight w:val="lightGray"/>
        </w:rPr>
        <w:t xml:space="preserve"> Nabídkovou cenu doplní účastník v členění v souladu s</w:t>
      </w:r>
      <w:r>
        <w:rPr>
          <w:highlight w:val="lightGray"/>
        </w:rPr>
        <w:t>e zadávací dokumentací</w:t>
      </w:r>
      <w:r w:rsidRPr="00310CFB">
        <w:rPr>
          <w:highlight w:val="lightGray"/>
        </w:rPr>
        <w:t xml:space="preserve">. </w:t>
      </w:r>
      <w:r>
        <w:rPr>
          <w:highlight w:val="lightGray"/>
        </w:rPr>
        <w:br/>
      </w:r>
      <w:r w:rsidRPr="00310CFB">
        <w:rPr>
          <w:highlight w:val="lightGray"/>
        </w:rPr>
        <w:t>Není-li účastník plátcem DPH, vyplní pol</w:t>
      </w:r>
      <w:r>
        <w:rPr>
          <w:highlight w:val="lightGray"/>
        </w:rPr>
        <w:t>e</w:t>
      </w:r>
      <w:r w:rsidRPr="00310CFB">
        <w:rPr>
          <w:highlight w:val="lightGray"/>
        </w:rPr>
        <w:t xml:space="preserve"> </w:t>
      </w:r>
      <w:r>
        <w:rPr>
          <w:highlight w:val="lightGray"/>
        </w:rPr>
        <w:t>„C</w:t>
      </w:r>
      <w:r w:rsidRPr="00310CFB">
        <w:rPr>
          <w:highlight w:val="lightGray"/>
        </w:rPr>
        <w:t>ena bez DPH</w:t>
      </w:r>
      <w:r>
        <w:rPr>
          <w:highlight w:val="lightGray"/>
        </w:rPr>
        <w:t>“</w:t>
      </w:r>
      <w:r w:rsidRPr="00310CFB">
        <w:rPr>
          <w:highlight w:val="lightGray"/>
        </w:rPr>
        <w:t xml:space="preserve"> a do pol</w:t>
      </w:r>
      <w:r>
        <w:rPr>
          <w:highlight w:val="lightGray"/>
        </w:rPr>
        <w:t xml:space="preserve">e </w:t>
      </w:r>
      <w:r w:rsidRPr="00310CFB">
        <w:rPr>
          <w:highlight w:val="lightGray"/>
        </w:rPr>
        <w:t>DPH % uvede „není plátcem DPH“.</w:t>
      </w:r>
      <w:r w:rsidR="00E37BEF">
        <w:rPr>
          <w:highlight w:val="lightGray"/>
        </w:rPr>
        <w:t xml:space="preserve"> Bude-li chtít účastník uplatnit režim přenesené daňové povinnosti do zahraničí (Reverse change), vyplní položku cena bez DPH a do položky DPH % uveden „přenesená daňová povinnost“.</w:t>
      </w: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FC752C" w14:paraId="74F725FA" w14:textId="77777777" w:rsidTr="00D83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9F4F20F" w14:textId="07BB9C63" w:rsidR="00FC752C" w:rsidRPr="00E8790F" w:rsidRDefault="00317A1A" w:rsidP="00E8790F">
            <w:pPr>
              <w:pStyle w:val="ALtabulka2text"/>
              <w:rPr>
                <w:b/>
                <w:color w:val="FFFFFF" w:themeColor="background1"/>
              </w:rPr>
            </w:pPr>
            <w:r w:rsidRPr="00F1209A">
              <w:rPr>
                <w:b/>
                <w:bCs/>
                <w:color w:val="EE0000"/>
              </w:rPr>
              <w:t xml:space="preserve"> </w:t>
            </w:r>
            <w:r w:rsidR="00F515D7">
              <w:rPr>
                <w:b/>
                <w:color w:val="FFFFFF" w:themeColor="background1"/>
              </w:rPr>
              <w:t xml:space="preserve">5. </w:t>
            </w:r>
            <w:r w:rsidR="00903097">
              <w:rPr>
                <w:b/>
                <w:color w:val="FFFFFF" w:themeColor="background1"/>
              </w:rPr>
              <w:t>O</w:t>
            </w:r>
            <w:r w:rsidR="00FC752C" w:rsidRPr="00E8790F">
              <w:rPr>
                <w:b/>
                <w:color w:val="FFFFFF" w:themeColor="background1"/>
              </w:rPr>
              <w:t xml:space="preserve">PRÁVNĚNÁ OSOBA ZA </w:t>
            </w:r>
            <w:r w:rsidR="00D66BDB" w:rsidRPr="00E8790F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3E9809C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4878E3AD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Titul, jméno, příjmení:</w:t>
            </w:r>
          </w:p>
        </w:tc>
        <w:tc>
          <w:tcPr>
            <w:tcW w:w="7371" w:type="dxa"/>
            <w:vAlign w:val="center"/>
          </w:tcPr>
          <w:p w14:paraId="60C3476D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1938D95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9BCB1D8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Funkce:</w:t>
            </w:r>
          </w:p>
        </w:tc>
        <w:tc>
          <w:tcPr>
            <w:tcW w:w="7371" w:type="dxa"/>
            <w:vAlign w:val="center"/>
          </w:tcPr>
          <w:p w14:paraId="06FFAA67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2FF35CD9" w14:textId="77777777" w:rsidTr="00D834D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4F74AC8" w14:textId="77777777" w:rsidR="00FC752C" w:rsidRPr="00E134E4" w:rsidRDefault="00FC752C" w:rsidP="002E6CF0">
            <w:pPr>
              <w:pStyle w:val="ALtabulka2text"/>
              <w:jc w:val="right"/>
              <w:rPr>
                <w:bCs/>
              </w:rPr>
            </w:pPr>
            <w:r w:rsidRPr="00E134E4">
              <w:rPr>
                <w:bCs/>
              </w:rPr>
              <w:t>Podpis (razítko):</w:t>
            </w:r>
          </w:p>
        </w:tc>
        <w:tc>
          <w:tcPr>
            <w:tcW w:w="7371" w:type="dxa"/>
            <w:vAlign w:val="center"/>
          </w:tcPr>
          <w:p w14:paraId="0DFCA284" w14:textId="77777777" w:rsidR="00FC752C" w:rsidRPr="00BC765A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38D8DAD3" w14:textId="77777777" w:rsidTr="0042719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263DC1D5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Datum:</w:t>
            </w:r>
          </w:p>
        </w:tc>
        <w:tc>
          <w:tcPr>
            <w:tcW w:w="7371" w:type="dxa"/>
            <w:vAlign w:val="center"/>
          </w:tcPr>
          <w:p w14:paraId="2A41C96B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724F9908" w14:textId="77777777" w:rsidR="00FC752C" w:rsidRDefault="00FC752C" w:rsidP="00FD2183">
      <w:pPr>
        <w:rPr>
          <w:b/>
          <w:sz w:val="24"/>
        </w:rPr>
      </w:pPr>
    </w:p>
    <w:sectPr w:rsidR="00FC752C" w:rsidSect="0091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E7D74" w14:textId="77777777" w:rsidR="00D35D20" w:rsidRDefault="00D35D20" w:rsidP="00005BC9">
      <w:r>
        <w:separator/>
      </w:r>
    </w:p>
    <w:p w14:paraId="2AAFA0DC" w14:textId="77777777" w:rsidR="00D35D20" w:rsidRDefault="00D35D20" w:rsidP="00005BC9"/>
  </w:endnote>
  <w:endnote w:type="continuationSeparator" w:id="0">
    <w:p w14:paraId="53AEA4F6" w14:textId="77777777" w:rsidR="00D35D20" w:rsidRDefault="00D35D20" w:rsidP="00005BC9">
      <w:r>
        <w:continuationSeparator/>
      </w:r>
    </w:p>
    <w:p w14:paraId="6DFB5159" w14:textId="77777777" w:rsidR="00D35D20" w:rsidRDefault="00D35D20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A7A3" w14:textId="77777777" w:rsidR="005441DE" w:rsidRDefault="005441DE" w:rsidP="007761F6">
    <w:pPr>
      <w:pStyle w:val="Zpat"/>
    </w:pPr>
  </w:p>
  <w:p w14:paraId="4E56E6F7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B80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06225401" wp14:editId="6DFD6E2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5D20">
      <w:pict w14:anchorId="2E787696">
        <v:line id="Přímá spojnice 4" o:spid="_x0000_s1026" style="position:absolute;left:0;text-align:left;z-index:251659776;visibility:visible;mso-position-horizontal-relative:page;mso-position-vertical-relative:page;mso-width-relative:margin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" strokecolor="#f5821e" strokeweight="1pt">
          <w10:wrap anchorx="page" anchory="page"/>
          <w10:anchorlock/>
        </v:line>
      </w:pict>
    </w:r>
    <w:r w:rsidR="00D35D20">
      <w:pict w14:anchorId="5E6A21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141.75pt;margin-top:-6.35pt;width:319.6pt;height:28.3pt;z-index:25165875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" filled="f" stroked="f">
          <v:textbox style="mso-next-textbox:#_x0000_s1025;mso-fit-shape-to-text:t" inset="0,0,0,0">
            <w:txbxContent>
              <w:p w14:paraId="5C9CDC64" w14:textId="77777777" w:rsidR="005441DE" w:rsidRPr="007761F6" w:rsidRDefault="005441DE" w:rsidP="00221BAE">
                <w:pPr>
                  <w:pStyle w:val="Zpatadresa"/>
                </w:pPr>
                <w:r w:rsidRPr="007761F6">
                  <w:t xml:space="preserve">ALNIO Group s.r.o. </w:t>
                </w:r>
                <w:r w:rsidRPr="007761F6">
                  <w:rPr>
                    <w:b/>
                    <w:bCs/>
                    <w:position w:val="2"/>
                  </w:rPr>
                  <w:t>|</w:t>
                </w:r>
                <w:r w:rsidRPr="007761F6">
                  <w:t xml:space="preserve"> Kounicova 284/39, CZ 602 00 Brno </w:t>
                </w:r>
              </w:p>
              <w:p w14:paraId="08BFC77E" w14:textId="77777777" w:rsidR="005441DE" w:rsidRPr="007761F6" w:rsidRDefault="005441DE" w:rsidP="00221BAE">
                <w:pPr>
                  <w:pStyle w:val="ZpatWWW"/>
                </w:pPr>
                <w:r w:rsidRPr="007761F6">
                  <w:t xml:space="preserve">www.alnio.cz </w:t>
                </w:r>
                <w:r w:rsidRPr="007761F6">
                  <w:rPr>
                    <w:b/>
                    <w:bCs/>
                    <w:color w:val="auto"/>
                    <w:position w:val="2"/>
                  </w:rPr>
                  <w:t>|</w:t>
                </w:r>
                <w:r w:rsidRPr="007761F6">
                  <w:t xml:space="preserve"> www.dotacnisluzby.cz</w:t>
                </w:r>
              </w:p>
            </w:txbxContent>
          </v:textbox>
          <w10:wrap anchorx="page"/>
          <w10:anchorlock/>
        </v:shape>
      </w:pict>
    </w:r>
    <w:r>
      <w:fldChar w:fldCharType="begin"/>
    </w:r>
    <w:r>
      <w:instrText>PAGE  \* Arabic  \* MERGEFORMAT</w:instrText>
    </w:r>
    <w:r>
      <w:fldChar w:fldCharType="separate"/>
    </w:r>
    <w:r w:rsidR="009666B7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9666B7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380F" w14:textId="77777777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496AE091" wp14:editId="2435EE4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5D20">
      <w:pict w14:anchorId="4403A85C">
        <v:line id="_x0000_s1029" style="position:absolute;left:0;text-align:left;z-index:251664384;visibility:visible;mso-position-horizontal-relative:page;mso-position-vertical-relative:page;mso-width-relative:margin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" strokecolor="#f5821e" strokeweight="1pt">
          <w10:wrap anchorx="page" anchory="page"/>
          <w10:anchorlock/>
        </v:line>
      </w:pict>
    </w:r>
    <w:r w:rsidR="00D35D20">
      <w:pict w14:anchorId="5B5EA79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141.75pt;margin-top:-6.35pt;width:319.6pt;height:28.3pt;z-index:251663360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" filled="f" stroked="f">
          <v:textbox style="mso-next-textbox:#_x0000_s1028;mso-fit-shape-to-text:t" inset="0,0,0,0">
            <w:txbxContent>
              <w:p w14:paraId="115A1DE0" w14:textId="77777777" w:rsidR="001E135E" w:rsidRPr="007761F6" w:rsidRDefault="001E135E" w:rsidP="001E135E">
                <w:pPr>
                  <w:pStyle w:val="Zpatadresa"/>
                </w:pPr>
                <w:r w:rsidRPr="007761F6">
                  <w:t xml:space="preserve">ALNIO Group s.r.o. </w:t>
                </w:r>
                <w:r w:rsidRPr="007761F6">
                  <w:rPr>
                    <w:b/>
                    <w:bCs/>
                    <w:position w:val="2"/>
                  </w:rPr>
                  <w:t>|</w:t>
                </w:r>
                <w:r w:rsidRPr="007761F6">
                  <w:t xml:space="preserve"> Kounicova 284/39, CZ 602 00 Brno </w:t>
                </w:r>
              </w:p>
              <w:p w14:paraId="4938DCD6" w14:textId="77777777" w:rsidR="001E135E" w:rsidRPr="007761F6" w:rsidRDefault="001E135E" w:rsidP="001E135E">
                <w:pPr>
                  <w:pStyle w:val="ZpatWWW"/>
                </w:pPr>
                <w:r w:rsidRPr="007761F6">
                  <w:t xml:space="preserve">www.alnio.cz </w:t>
                </w:r>
                <w:r w:rsidRPr="007761F6">
                  <w:rPr>
                    <w:b/>
                    <w:bCs/>
                    <w:color w:val="auto"/>
                    <w:position w:val="2"/>
                  </w:rPr>
                  <w:t>|</w:t>
                </w:r>
                <w:r w:rsidRPr="007761F6">
                  <w:t xml:space="preserve"> www.dotacnisluzby.cz</w:t>
                </w:r>
              </w:p>
            </w:txbxContent>
          </v:textbox>
          <w10:wrap anchorx="page"/>
          <w10:anchorlock/>
        </v:shape>
      </w:pict>
    </w:r>
    <w:r>
      <w:fldChar w:fldCharType="begin"/>
    </w:r>
    <w:r>
      <w:instrText>PAGE  \* Arabic  \* MERGEFORMAT</w:instrText>
    </w:r>
    <w:r>
      <w:fldChar w:fldCharType="separate"/>
    </w:r>
    <w:r w:rsidR="00FC677E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C677E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DE5DE" w14:textId="77777777" w:rsidR="00D35D20" w:rsidRDefault="00D35D20" w:rsidP="00005BC9">
      <w:r>
        <w:separator/>
      </w:r>
    </w:p>
    <w:p w14:paraId="0538521D" w14:textId="77777777" w:rsidR="00D35D20" w:rsidRDefault="00D35D20" w:rsidP="00005BC9"/>
  </w:footnote>
  <w:footnote w:type="continuationSeparator" w:id="0">
    <w:p w14:paraId="549DB931" w14:textId="77777777" w:rsidR="00D35D20" w:rsidRDefault="00D35D20" w:rsidP="00005BC9">
      <w:r>
        <w:continuationSeparator/>
      </w:r>
    </w:p>
    <w:p w14:paraId="41D66823" w14:textId="77777777" w:rsidR="00D35D20" w:rsidRDefault="00D35D20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410C" w14:textId="77777777" w:rsidR="005441DE" w:rsidRDefault="005441DE" w:rsidP="00005BC9"/>
  <w:p w14:paraId="58D0336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AFFD" w14:textId="66295FB4" w:rsidR="00E76DBA" w:rsidRDefault="00E76DBA" w:rsidP="00E76DBA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55E148D0" w14:textId="77777777" w:rsidR="00E76DBA" w:rsidRDefault="00E76DBA" w:rsidP="00E76DBA">
    <w:pPr>
      <w:pStyle w:val="ALzhlav"/>
      <w:ind w:right="-87"/>
      <w:jc w:val="center"/>
    </w:pPr>
  </w:p>
  <w:p w14:paraId="3EB32D7A" w14:textId="77777777" w:rsidR="00E76DBA" w:rsidRDefault="00E76D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EB63" w14:textId="0D742092" w:rsidR="00E76DBA" w:rsidRDefault="00E76DBA" w:rsidP="00201C4C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</w:t>
    </w:r>
  </w:p>
  <w:p w14:paraId="64480FB3" w14:textId="50B0523C" w:rsidR="00E76DBA" w:rsidRDefault="00500683" w:rsidP="00500683">
    <w:pPr>
      <w:pStyle w:val="ALzhlav"/>
      <w:tabs>
        <w:tab w:val="left" w:pos="1455"/>
      </w:tabs>
      <w:ind w:right="-87"/>
      <w:jc w:val="left"/>
    </w:pPr>
    <w:r>
      <w:tab/>
    </w:r>
    <w:r>
      <w:tab/>
    </w:r>
  </w:p>
  <w:p w14:paraId="3B8F44F5" w14:textId="77777777" w:rsidR="00E76DBA" w:rsidRDefault="00E76D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AEB3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0A02BC1"/>
    <w:multiLevelType w:val="hybridMultilevel"/>
    <w:tmpl w:val="D49043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E47437"/>
    <w:multiLevelType w:val="hybridMultilevel"/>
    <w:tmpl w:val="87D0A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3779617">
    <w:abstractNumId w:val="19"/>
  </w:num>
  <w:num w:numId="2" w16cid:durableId="1078601620">
    <w:abstractNumId w:val="16"/>
  </w:num>
  <w:num w:numId="3" w16cid:durableId="1386098277">
    <w:abstractNumId w:val="9"/>
  </w:num>
  <w:num w:numId="4" w16cid:durableId="1238126173">
    <w:abstractNumId w:val="4"/>
  </w:num>
  <w:num w:numId="5" w16cid:durableId="1312252617">
    <w:abstractNumId w:val="12"/>
  </w:num>
  <w:num w:numId="6" w16cid:durableId="901451305">
    <w:abstractNumId w:val="5"/>
  </w:num>
  <w:num w:numId="7" w16cid:durableId="1022052828">
    <w:abstractNumId w:val="17"/>
  </w:num>
  <w:num w:numId="8" w16cid:durableId="2060586625">
    <w:abstractNumId w:val="8"/>
  </w:num>
  <w:num w:numId="9" w16cid:durableId="1061367177">
    <w:abstractNumId w:val="14"/>
  </w:num>
  <w:num w:numId="10" w16cid:durableId="223950707">
    <w:abstractNumId w:val="0"/>
  </w:num>
  <w:num w:numId="11" w16cid:durableId="480073447">
    <w:abstractNumId w:val="1"/>
  </w:num>
  <w:num w:numId="12" w16cid:durableId="744181587">
    <w:abstractNumId w:val="11"/>
  </w:num>
  <w:num w:numId="13" w16cid:durableId="1275409371">
    <w:abstractNumId w:val="10"/>
  </w:num>
  <w:num w:numId="14" w16cid:durableId="1911695398">
    <w:abstractNumId w:val="6"/>
  </w:num>
  <w:num w:numId="15" w16cid:durableId="869075805">
    <w:abstractNumId w:val="13"/>
  </w:num>
  <w:num w:numId="16" w16cid:durableId="2145804850">
    <w:abstractNumId w:val="7"/>
  </w:num>
  <w:num w:numId="17" w16cid:durableId="877862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65038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1969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1089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1785131">
    <w:abstractNumId w:val="2"/>
  </w:num>
  <w:num w:numId="22" w16cid:durableId="1961181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7824037">
    <w:abstractNumId w:val="15"/>
  </w:num>
  <w:num w:numId="24" w16cid:durableId="200339066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CD1"/>
    <w:rsid w:val="00001FEC"/>
    <w:rsid w:val="00005150"/>
    <w:rsid w:val="00005BC9"/>
    <w:rsid w:val="00010999"/>
    <w:rsid w:val="00011D5E"/>
    <w:rsid w:val="0001285C"/>
    <w:rsid w:val="000136C6"/>
    <w:rsid w:val="00020424"/>
    <w:rsid w:val="00023CF2"/>
    <w:rsid w:val="00030374"/>
    <w:rsid w:val="0003169A"/>
    <w:rsid w:val="0004395C"/>
    <w:rsid w:val="00046808"/>
    <w:rsid w:val="00046D5F"/>
    <w:rsid w:val="00047AB2"/>
    <w:rsid w:val="00051DBD"/>
    <w:rsid w:val="000558B3"/>
    <w:rsid w:val="000559B9"/>
    <w:rsid w:val="00056F46"/>
    <w:rsid w:val="00057271"/>
    <w:rsid w:val="00057BD0"/>
    <w:rsid w:val="000628D5"/>
    <w:rsid w:val="00062DBB"/>
    <w:rsid w:val="0006366D"/>
    <w:rsid w:val="00065ADF"/>
    <w:rsid w:val="00074D0C"/>
    <w:rsid w:val="00076FB1"/>
    <w:rsid w:val="000806BA"/>
    <w:rsid w:val="000841A0"/>
    <w:rsid w:val="00086ED0"/>
    <w:rsid w:val="0008755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D1489"/>
    <w:rsid w:val="000D291B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801"/>
    <w:rsid w:val="00166D3C"/>
    <w:rsid w:val="00170534"/>
    <w:rsid w:val="00173792"/>
    <w:rsid w:val="00174AC9"/>
    <w:rsid w:val="0017633C"/>
    <w:rsid w:val="001810DC"/>
    <w:rsid w:val="00183C0D"/>
    <w:rsid w:val="001849D4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C7CC4"/>
    <w:rsid w:val="001D22B0"/>
    <w:rsid w:val="001E135E"/>
    <w:rsid w:val="001E439F"/>
    <w:rsid w:val="001E58A5"/>
    <w:rsid w:val="001E710E"/>
    <w:rsid w:val="001F1CEB"/>
    <w:rsid w:val="001F21B9"/>
    <w:rsid w:val="001F2CCF"/>
    <w:rsid w:val="001F543A"/>
    <w:rsid w:val="001F66A2"/>
    <w:rsid w:val="00200359"/>
    <w:rsid w:val="00201C4C"/>
    <w:rsid w:val="002021BA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56C59"/>
    <w:rsid w:val="002622F5"/>
    <w:rsid w:val="002649D7"/>
    <w:rsid w:val="00264A71"/>
    <w:rsid w:val="00264E55"/>
    <w:rsid w:val="00266A56"/>
    <w:rsid w:val="00267742"/>
    <w:rsid w:val="00270212"/>
    <w:rsid w:val="002703B5"/>
    <w:rsid w:val="00271632"/>
    <w:rsid w:val="00271DD8"/>
    <w:rsid w:val="0027352C"/>
    <w:rsid w:val="00276F1A"/>
    <w:rsid w:val="002771C0"/>
    <w:rsid w:val="00277846"/>
    <w:rsid w:val="00280098"/>
    <w:rsid w:val="0028118A"/>
    <w:rsid w:val="00284D11"/>
    <w:rsid w:val="0028537D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A6565"/>
    <w:rsid w:val="002B1D79"/>
    <w:rsid w:val="002B36EE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0E67"/>
    <w:rsid w:val="002E4F48"/>
    <w:rsid w:val="002E73E3"/>
    <w:rsid w:val="002F1412"/>
    <w:rsid w:val="00304E3C"/>
    <w:rsid w:val="0030739E"/>
    <w:rsid w:val="00310BA3"/>
    <w:rsid w:val="00310CFB"/>
    <w:rsid w:val="0031377F"/>
    <w:rsid w:val="00314344"/>
    <w:rsid w:val="003147FE"/>
    <w:rsid w:val="00316B1F"/>
    <w:rsid w:val="00317A1A"/>
    <w:rsid w:val="00317CC5"/>
    <w:rsid w:val="003260BD"/>
    <w:rsid w:val="003302A6"/>
    <w:rsid w:val="003305EB"/>
    <w:rsid w:val="003320A5"/>
    <w:rsid w:val="00332FC1"/>
    <w:rsid w:val="003358D2"/>
    <w:rsid w:val="00335A62"/>
    <w:rsid w:val="003371FF"/>
    <w:rsid w:val="00340F96"/>
    <w:rsid w:val="00342E4A"/>
    <w:rsid w:val="00353222"/>
    <w:rsid w:val="00362565"/>
    <w:rsid w:val="003636C1"/>
    <w:rsid w:val="00364B7A"/>
    <w:rsid w:val="0036588E"/>
    <w:rsid w:val="003712BD"/>
    <w:rsid w:val="00371EEE"/>
    <w:rsid w:val="003768C4"/>
    <w:rsid w:val="00380ACA"/>
    <w:rsid w:val="003848E1"/>
    <w:rsid w:val="0038592B"/>
    <w:rsid w:val="00386011"/>
    <w:rsid w:val="003860A8"/>
    <w:rsid w:val="00390BA7"/>
    <w:rsid w:val="003924C3"/>
    <w:rsid w:val="003A2F6C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07376"/>
    <w:rsid w:val="00410363"/>
    <w:rsid w:val="00413870"/>
    <w:rsid w:val="0041579F"/>
    <w:rsid w:val="004204AD"/>
    <w:rsid w:val="00424ABB"/>
    <w:rsid w:val="00425933"/>
    <w:rsid w:val="00426738"/>
    <w:rsid w:val="00427197"/>
    <w:rsid w:val="0043288D"/>
    <w:rsid w:val="00435B56"/>
    <w:rsid w:val="00435DD7"/>
    <w:rsid w:val="00440B27"/>
    <w:rsid w:val="00442D46"/>
    <w:rsid w:val="00445458"/>
    <w:rsid w:val="00445D12"/>
    <w:rsid w:val="00445D68"/>
    <w:rsid w:val="00447B63"/>
    <w:rsid w:val="00450E91"/>
    <w:rsid w:val="0045136F"/>
    <w:rsid w:val="00451967"/>
    <w:rsid w:val="004575C8"/>
    <w:rsid w:val="004607B1"/>
    <w:rsid w:val="00460E03"/>
    <w:rsid w:val="00460EA5"/>
    <w:rsid w:val="00465051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96FEC"/>
    <w:rsid w:val="00497A84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34FB"/>
    <w:rsid w:val="004D4AE2"/>
    <w:rsid w:val="004E157A"/>
    <w:rsid w:val="004E2623"/>
    <w:rsid w:val="004E2EA6"/>
    <w:rsid w:val="004E3E11"/>
    <w:rsid w:val="004E59DA"/>
    <w:rsid w:val="004E5BE9"/>
    <w:rsid w:val="004E78E2"/>
    <w:rsid w:val="004F40FE"/>
    <w:rsid w:val="004F42DF"/>
    <w:rsid w:val="004F50C7"/>
    <w:rsid w:val="004F6F4C"/>
    <w:rsid w:val="004F780D"/>
    <w:rsid w:val="00500683"/>
    <w:rsid w:val="00501533"/>
    <w:rsid w:val="00505066"/>
    <w:rsid w:val="00506B63"/>
    <w:rsid w:val="005072D9"/>
    <w:rsid w:val="00510967"/>
    <w:rsid w:val="00513F37"/>
    <w:rsid w:val="005141D5"/>
    <w:rsid w:val="00520F23"/>
    <w:rsid w:val="005212EF"/>
    <w:rsid w:val="00525EBE"/>
    <w:rsid w:val="00526571"/>
    <w:rsid w:val="00526ED8"/>
    <w:rsid w:val="00527F05"/>
    <w:rsid w:val="00530968"/>
    <w:rsid w:val="00533036"/>
    <w:rsid w:val="00534007"/>
    <w:rsid w:val="005340D9"/>
    <w:rsid w:val="00534AA8"/>
    <w:rsid w:val="005367AD"/>
    <w:rsid w:val="005374AE"/>
    <w:rsid w:val="00540728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28B"/>
    <w:rsid w:val="005821A9"/>
    <w:rsid w:val="00585776"/>
    <w:rsid w:val="00591EBD"/>
    <w:rsid w:val="0059296F"/>
    <w:rsid w:val="005937F3"/>
    <w:rsid w:val="00593E04"/>
    <w:rsid w:val="0059677F"/>
    <w:rsid w:val="005A0109"/>
    <w:rsid w:val="005A0259"/>
    <w:rsid w:val="005A0E50"/>
    <w:rsid w:val="005A185B"/>
    <w:rsid w:val="005A36D8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3673"/>
    <w:rsid w:val="005F2E3C"/>
    <w:rsid w:val="005F4BC7"/>
    <w:rsid w:val="005F7024"/>
    <w:rsid w:val="00600C3F"/>
    <w:rsid w:val="006032B3"/>
    <w:rsid w:val="0060440A"/>
    <w:rsid w:val="00604FA9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6555"/>
    <w:rsid w:val="00662F78"/>
    <w:rsid w:val="00663C20"/>
    <w:rsid w:val="00665726"/>
    <w:rsid w:val="00666256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7C64"/>
    <w:rsid w:val="006B2DB7"/>
    <w:rsid w:val="006B4335"/>
    <w:rsid w:val="006B4B4F"/>
    <w:rsid w:val="006B6F10"/>
    <w:rsid w:val="006B7F54"/>
    <w:rsid w:val="006C0C1C"/>
    <w:rsid w:val="006C64D1"/>
    <w:rsid w:val="006C65BA"/>
    <w:rsid w:val="006D3410"/>
    <w:rsid w:val="006E1726"/>
    <w:rsid w:val="006F1466"/>
    <w:rsid w:val="006F2360"/>
    <w:rsid w:val="006F26CA"/>
    <w:rsid w:val="006F30B6"/>
    <w:rsid w:val="006F7A1A"/>
    <w:rsid w:val="006F7B82"/>
    <w:rsid w:val="0070202A"/>
    <w:rsid w:val="00703443"/>
    <w:rsid w:val="00705A2A"/>
    <w:rsid w:val="00710974"/>
    <w:rsid w:val="00710BCB"/>
    <w:rsid w:val="00714254"/>
    <w:rsid w:val="00714B18"/>
    <w:rsid w:val="00714C3F"/>
    <w:rsid w:val="00721AF8"/>
    <w:rsid w:val="007236D9"/>
    <w:rsid w:val="007259A0"/>
    <w:rsid w:val="007323F5"/>
    <w:rsid w:val="007331D1"/>
    <w:rsid w:val="007337AA"/>
    <w:rsid w:val="0073665E"/>
    <w:rsid w:val="00743BEA"/>
    <w:rsid w:val="007447A7"/>
    <w:rsid w:val="00751233"/>
    <w:rsid w:val="0075273A"/>
    <w:rsid w:val="00752973"/>
    <w:rsid w:val="0075641E"/>
    <w:rsid w:val="00760B3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5028"/>
    <w:rsid w:val="007A607D"/>
    <w:rsid w:val="007B0CD8"/>
    <w:rsid w:val="007B1CF0"/>
    <w:rsid w:val="007B3D10"/>
    <w:rsid w:val="007B4161"/>
    <w:rsid w:val="007B4166"/>
    <w:rsid w:val="007B4502"/>
    <w:rsid w:val="007B7D6C"/>
    <w:rsid w:val="007C0C7F"/>
    <w:rsid w:val="007C11EA"/>
    <w:rsid w:val="007C1226"/>
    <w:rsid w:val="007C1765"/>
    <w:rsid w:val="007C25FB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E7E01"/>
    <w:rsid w:val="007F09C6"/>
    <w:rsid w:val="007F2A35"/>
    <w:rsid w:val="007F3AFB"/>
    <w:rsid w:val="008002B3"/>
    <w:rsid w:val="008008C9"/>
    <w:rsid w:val="00802581"/>
    <w:rsid w:val="0080311F"/>
    <w:rsid w:val="00803906"/>
    <w:rsid w:val="00810337"/>
    <w:rsid w:val="0081176B"/>
    <w:rsid w:val="00816ECD"/>
    <w:rsid w:val="008204E7"/>
    <w:rsid w:val="00820E26"/>
    <w:rsid w:val="00822C2E"/>
    <w:rsid w:val="0082569C"/>
    <w:rsid w:val="0082752D"/>
    <w:rsid w:val="008314B2"/>
    <w:rsid w:val="00831809"/>
    <w:rsid w:val="00832003"/>
    <w:rsid w:val="00837D7C"/>
    <w:rsid w:val="008443F9"/>
    <w:rsid w:val="0085213A"/>
    <w:rsid w:val="0085359B"/>
    <w:rsid w:val="008637E1"/>
    <w:rsid w:val="00864B51"/>
    <w:rsid w:val="008730B4"/>
    <w:rsid w:val="00873A65"/>
    <w:rsid w:val="008770F4"/>
    <w:rsid w:val="00877865"/>
    <w:rsid w:val="00887A8F"/>
    <w:rsid w:val="00887BAF"/>
    <w:rsid w:val="00890953"/>
    <w:rsid w:val="008A135E"/>
    <w:rsid w:val="008A174A"/>
    <w:rsid w:val="008A1D3B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43D"/>
    <w:rsid w:val="008E0817"/>
    <w:rsid w:val="008E0C9B"/>
    <w:rsid w:val="008E18BF"/>
    <w:rsid w:val="008E6A2D"/>
    <w:rsid w:val="008E78DC"/>
    <w:rsid w:val="008E7972"/>
    <w:rsid w:val="008E7C78"/>
    <w:rsid w:val="008F1B95"/>
    <w:rsid w:val="008F228B"/>
    <w:rsid w:val="008F30C6"/>
    <w:rsid w:val="008F5951"/>
    <w:rsid w:val="009004D9"/>
    <w:rsid w:val="0090200E"/>
    <w:rsid w:val="009022C5"/>
    <w:rsid w:val="00903097"/>
    <w:rsid w:val="00903894"/>
    <w:rsid w:val="00905405"/>
    <w:rsid w:val="00905F94"/>
    <w:rsid w:val="0090704D"/>
    <w:rsid w:val="00910F80"/>
    <w:rsid w:val="009116B5"/>
    <w:rsid w:val="00912B33"/>
    <w:rsid w:val="00913885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4F4"/>
    <w:rsid w:val="00930BFD"/>
    <w:rsid w:val="00932690"/>
    <w:rsid w:val="00934DE4"/>
    <w:rsid w:val="00934E27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66B7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2A2E"/>
    <w:rsid w:val="009A3467"/>
    <w:rsid w:val="009A385D"/>
    <w:rsid w:val="009A530F"/>
    <w:rsid w:val="009A5B18"/>
    <w:rsid w:val="009A5CD1"/>
    <w:rsid w:val="009A7719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80221"/>
    <w:rsid w:val="00A90530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0318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6B42"/>
    <w:rsid w:val="00B57DDB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2D65"/>
    <w:rsid w:val="00BC55A0"/>
    <w:rsid w:val="00BC67D3"/>
    <w:rsid w:val="00BC765A"/>
    <w:rsid w:val="00BD0B95"/>
    <w:rsid w:val="00BD1461"/>
    <w:rsid w:val="00BD1AB5"/>
    <w:rsid w:val="00BD1F3C"/>
    <w:rsid w:val="00BD5187"/>
    <w:rsid w:val="00BD5900"/>
    <w:rsid w:val="00BE086E"/>
    <w:rsid w:val="00BE1649"/>
    <w:rsid w:val="00BE3A56"/>
    <w:rsid w:val="00BE469D"/>
    <w:rsid w:val="00BE4E9D"/>
    <w:rsid w:val="00BE6AB1"/>
    <w:rsid w:val="00BF0207"/>
    <w:rsid w:val="00BF0886"/>
    <w:rsid w:val="00BF1455"/>
    <w:rsid w:val="00BF5183"/>
    <w:rsid w:val="00BF7859"/>
    <w:rsid w:val="00C01171"/>
    <w:rsid w:val="00C0296F"/>
    <w:rsid w:val="00C03CD0"/>
    <w:rsid w:val="00C067C5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67934"/>
    <w:rsid w:val="00C72B8B"/>
    <w:rsid w:val="00C72D04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6E76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52FE"/>
    <w:rsid w:val="00D104C0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278B3"/>
    <w:rsid w:val="00D3100B"/>
    <w:rsid w:val="00D32BB5"/>
    <w:rsid w:val="00D33735"/>
    <w:rsid w:val="00D354AF"/>
    <w:rsid w:val="00D35D20"/>
    <w:rsid w:val="00D37A28"/>
    <w:rsid w:val="00D401FF"/>
    <w:rsid w:val="00D404DC"/>
    <w:rsid w:val="00D42783"/>
    <w:rsid w:val="00D449E6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A4845"/>
    <w:rsid w:val="00DA712A"/>
    <w:rsid w:val="00DB05D0"/>
    <w:rsid w:val="00DB6ECA"/>
    <w:rsid w:val="00DB767C"/>
    <w:rsid w:val="00DC31BE"/>
    <w:rsid w:val="00DC45DA"/>
    <w:rsid w:val="00DC4C35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063"/>
    <w:rsid w:val="00DE2E79"/>
    <w:rsid w:val="00DE3147"/>
    <w:rsid w:val="00DE68AA"/>
    <w:rsid w:val="00DE69F1"/>
    <w:rsid w:val="00DF3E91"/>
    <w:rsid w:val="00DF44DE"/>
    <w:rsid w:val="00E121ED"/>
    <w:rsid w:val="00E134E4"/>
    <w:rsid w:val="00E20919"/>
    <w:rsid w:val="00E2753B"/>
    <w:rsid w:val="00E37BEF"/>
    <w:rsid w:val="00E40052"/>
    <w:rsid w:val="00E43B1E"/>
    <w:rsid w:val="00E45B50"/>
    <w:rsid w:val="00E46BB7"/>
    <w:rsid w:val="00E5166A"/>
    <w:rsid w:val="00E53BEA"/>
    <w:rsid w:val="00E54328"/>
    <w:rsid w:val="00E57032"/>
    <w:rsid w:val="00E6033E"/>
    <w:rsid w:val="00E61170"/>
    <w:rsid w:val="00E63757"/>
    <w:rsid w:val="00E70834"/>
    <w:rsid w:val="00E724C0"/>
    <w:rsid w:val="00E74A68"/>
    <w:rsid w:val="00E76DBA"/>
    <w:rsid w:val="00E7777C"/>
    <w:rsid w:val="00E806AA"/>
    <w:rsid w:val="00E82A74"/>
    <w:rsid w:val="00E84425"/>
    <w:rsid w:val="00E84745"/>
    <w:rsid w:val="00E849EB"/>
    <w:rsid w:val="00E85AC5"/>
    <w:rsid w:val="00E86594"/>
    <w:rsid w:val="00E8790F"/>
    <w:rsid w:val="00E9432F"/>
    <w:rsid w:val="00E952E6"/>
    <w:rsid w:val="00E95AC5"/>
    <w:rsid w:val="00E96F7B"/>
    <w:rsid w:val="00EA2819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2AA5"/>
    <w:rsid w:val="00F05F12"/>
    <w:rsid w:val="00F10169"/>
    <w:rsid w:val="00F10966"/>
    <w:rsid w:val="00F14EDD"/>
    <w:rsid w:val="00F15E25"/>
    <w:rsid w:val="00F16174"/>
    <w:rsid w:val="00F25AE1"/>
    <w:rsid w:val="00F25BFB"/>
    <w:rsid w:val="00F30A52"/>
    <w:rsid w:val="00F317C4"/>
    <w:rsid w:val="00F339B6"/>
    <w:rsid w:val="00F352BE"/>
    <w:rsid w:val="00F35415"/>
    <w:rsid w:val="00F37ACD"/>
    <w:rsid w:val="00F42EDB"/>
    <w:rsid w:val="00F44203"/>
    <w:rsid w:val="00F461E8"/>
    <w:rsid w:val="00F515D7"/>
    <w:rsid w:val="00F52FFC"/>
    <w:rsid w:val="00F53334"/>
    <w:rsid w:val="00F56DBD"/>
    <w:rsid w:val="00F5713C"/>
    <w:rsid w:val="00F61D07"/>
    <w:rsid w:val="00F62B39"/>
    <w:rsid w:val="00F6535E"/>
    <w:rsid w:val="00F65599"/>
    <w:rsid w:val="00F6781E"/>
    <w:rsid w:val="00F70CE0"/>
    <w:rsid w:val="00F72129"/>
    <w:rsid w:val="00F743E4"/>
    <w:rsid w:val="00F75BF7"/>
    <w:rsid w:val="00F774AF"/>
    <w:rsid w:val="00F8101A"/>
    <w:rsid w:val="00F81E93"/>
    <w:rsid w:val="00F823BA"/>
    <w:rsid w:val="00F83DB3"/>
    <w:rsid w:val="00F8752D"/>
    <w:rsid w:val="00F9293E"/>
    <w:rsid w:val="00F93E9C"/>
    <w:rsid w:val="00F951CB"/>
    <w:rsid w:val="00F95E96"/>
    <w:rsid w:val="00FA0534"/>
    <w:rsid w:val="00FA27CB"/>
    <w:rsid w:val="00FA46EF"/>
    <w:rsid w:val="00FB124C"/>
    <w:rsid w:val="00FB203D"/>
    <w:rsid w:val="00FB2F32"/>
    <w:rsid w:val="00FC1183"/>
    <w:rsid w:val="00FC1953"/>
    <w:rsid w:val="00FC57A7"/>
    <w:rsid w:val="00FC677E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2ED9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86F557A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212A2A-7ECC-416C-837A-72EAE98C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404</TotalTime>
  <Pages>2</Pages>
  <Words>214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1481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116</cp:revision>
  <cp:lastPrinted>2017-01-28T13:00:00Z</cp:lastPrinted>
  <dcterms:created xsi:type="dcterms:W3CDTF">2017-01-28T10:19:00Z</dcterms:created>
  <dcterms:modified xsi:type="dcterms:W3CDTF">2026-07-29T14:41:00Z</dcterms:modified>
</cp:coreProperties>
</file>