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5271" w14:textId="16CFA441" w:rsidR="00890953" w:rsidRPr="00241F3B" w:rsidRDefault="00A443FE" w:rsidP="00E049C1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F9C7274" wp14:editId="5FDFB88F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D2253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C72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497D2253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23D7B">
        <w:rPr>
          <w:b/>
        </w:rPr>
        <w:t xml:space="preserve">Příloha č. </w:t>
      </w:r>
      <w:r w:rsidR="00717F94">
        <w:rPr>
          <w:b/>
        </w:rPr>
        <w:t>2</w:t>
      </w:r>
    </w:p>
    <w:p w14:paraId="0C5966C3" w14:textId="77777777" w:rsidR="007331D1" w:rsidRDefault="007331D1"/>
    <w:p w14:paraId="7DB59449" w14:textId="57BF2758" w:rsidR="007331D1" w:rsidRPr="007331D1" w:rsidRDefault="003C006F" w:rsidP="007331D1">
      <w:pPr>
        <w:jc w:val="center"/>
        <w:rPr>
          <w:b/>
          <w:sz w:val="22"/>
        </w:rPr>
      </w:pPr>
      <w:r>
        <w:rPr>
          <w:b/>
          <w:sz w:val="22"/>
        </w:rPr>
        <w:t xml:space="preserve">ČESTNÉ PROHLÁŠENÍ O VÁZANOSTI OBSAHEM VÝZVY </w:t>
      </w:r>
      <w:r w:rsidR="006B7AEC">
        <w:rPr>
          <w:b/>
          <w:sz w:val="22"/>
        </w:rPr>
        <w:t xml:space="preserve">K PODÁNÍ NABÍDKY </w:t>
      </w:r>
      <w:r w:rsidR="000628CD">
        <w:rPr>
          <w:b/>
          <w:sz w:val="22"/>
        </w:rPr>
        <w:br/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2DFF7294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3A06B2A0" w14:textId="2829A50E" w:rsidR="007331D1" w:rsidRPr="007331D1" w:rsidRDefault="009C4A9E" w:rsidP="009C4A9E">
            <w:pPr>
              <w:pStyle w:val="ALtabulka2text"/>
              <w:rPr>
                <w:b/>
              </w:rPr>
            </w:pPr>
            <w:r w:rsidRPr="009C4A9E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443594">
              <w:rPr>
                <w:b/>
                <w:color w:val="FFFFFF" w:themeColor="background1"/>
              </w:rPr>
              <w:t>ZAKÁZKA</w:t>
            </w:r>
          </w:p>
        </w:tc>
      </w:tr>
      <w:tr w:rsidR="006B7AEC" w14:paraId="47D90A9B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3BDB520F" w14:textId="77777777" w:rsidR="006B7AEC" w:rsidRDefault="006B7AEC" w:rsidP="006B7AEC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67E7EF6D" w14:textId="35BA37B1" w:rsidR="006B7AEC" w:rsidRPr="00F63DAC" w:rsidRDefault="00397E66" w:rsidP="006B7AEC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97E66">
              <w:rPr>
                <w:b/>
              </w:rPr>
              <w:t>Nová technika do lesa pro společnost INÉS Kunštát s.r.o.</w:t>
            </w:r>
          </w:p>
        </w:tc>
      </w:tr>
    </w:tbl>
    <w:p w14:paraId="70FBCF2B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3799"/>
        <w:gridCol w:w="6266"/>
      </w:tblGrid>
      <w:tr w:rsidR="007331D1" w14:paraId="62E70042" w14:textId="77777777" w:rsidTr="00943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747A73A" w14:textId="0791EE80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443594">
              <w:rPr>
                <w:b/>
                <w:color w:val="FFFFFF" w:themeColor="background1"/>
              </w:rPr>
              <w:t>ZADAVATEL</w:t>
            </w:r>
          </w:p>
        </w:tc>
      </w:tr>
      <w:tr w:rsidR="00397E66" w14:paraId="0869FFF9" w14:textId="77777777" w:rsidTr="00397E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01D9EA" w14:textId="77777777" w:rsidR="00397E66" w:rsidRDefault="00397E66" w:rsidP="00397E66">
            <w:pPr>
              <w:pStyle w:val="ALtext"/>
              <w:spacing w:before="0" w:after="0"/>
              <w:jc w:val="right"/>
            </w:pPr>
            <w:r>
              <w:t>Název:</w:t>
            </w:r>
          </w:p>
        </w:tc>
        <w:tc>
          <w:tcPr>
            <w:tcW w:w="6266" w:type="dxa"/>
            <w:vAlign w:val="center"/>
          </w:tcPr>
          <w:p w14:paraId="0911BC1B" w14:textId="6907A334" w:rsidR="00397E66" w:rsidRPr="000628CD" w:rsidRDefault="00397E66" w:rsidP="00397E66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1A10D1">
              <w:rPr>
                <w:b/>
                <w:color w:val="auto"/>
              </w:rPr>
              <w:t>INÉS Kunštát, s.r.o.</w:t>
            </w:r>
          </w:p>
        </w:tc>
      </w:tr>
      <w:tr w:rsidR="00397E66" w14:paraId="20382D69" w14:textId="77777777" w:rsidTr="00397E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658DB4B8" w14:textId="77777777" w:rsidR="00397E66" w:rsidRDefault="00397E66" w:rsidP="00397E66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6266" w:type="dxa"/>
            <w:vAlign w:val="center"/>
          </w:tcPr>
          <w:p w14:paraId="085AD8B4" w14:textId="3D447958" w:rsidR="00397E66" w:rsidRPr="000628CD" w:rsidRDefault="00397E66" w:rsidP="00397E66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1A10D1">
              <w:rPr>
                <w:color w:val="auto"/>
              </w:rPr>
              <w:t>Fr. Halase 15, 679</w:t>
            </w:r>
            <w:r>
              <w:rPr>
                <w:color w:val="auto"/>
              </w:rPr>
              <w:t xml:space="preserve"> </w:t>
            </w:r>
            <w:r w:rsidRPr="001A10D1">
              <w:rPr>
                <w:color w:val="auto"/>
              </w:rPr>
              <w:t>72 Kunštát</w:t>
            </w:r>
          </w:p>
        </w:tc>
      </w:tr>
      <w:tr w:rsidR="00397E66" w14:paraId="17091B0E" w14:textId="77777777" w:rsidTr="00397E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2632DB94" w14:textId="77777777" w:rsidR="00397E66" w:rsidRDefault="00397E66" w:rsidP="00397E66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266" w:type="dxa"/>
            <w:vAlign w:val="center"/>
          </w:tcPr>
          <w:p w14:paraId="081E8CB8" w14:textId="3C8E4539" w:rsidR="00397E66" w:rsidRPr="000628CD" w:rsidRDefault="00397E66" w:rsidP="00397E66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1A10D1">
              <w:rPr>
                <w:color w:val="auto"/>
              </w:rPr>
              <w:t>018 10 430</w:t>
            </w:r>
          </w:p>
        </w:tc>
      </w:tr>
      <w:tr w:rsidR="00397E66" w14:paraId="4DD69388" w14:textId="77777777" w:rsidTr="00397E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  <w:vAlign w:val="center"/>
          </w:tcPr>
          <w:p w14:paraId="535FA201" w14:textId="77777777" w:rsidR="00397E66" w:rsidRDefault="00397E66" w:rsidP="00397E66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266" w:type="dxa"/>
            <w:vAlign w:val="center"/>
          </w:tcPr>
          <w:p w14:paraId="16D6E9DD" w14:textId="2B8A2E62" w:rsidR="00397E66" w:rsidRPr="000628CD" w:rsidRDefault="00397E66" w:rsidP="00397E66">
            <w:pPr>
              <w:pStyle w:val="ALtext"/>
              <w:spacing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1A10D1">
              <w:rPr>
                <w:bCs/>
              </w:rPr>
              <w:t>CZ 018 10 430</w:t>
            </w:r>
          </w:p>
        </w:tc>
      </w:tr>
      <w:tr w:rsidR="00541542" w14:paraId="3CB24C9A" w14:textId="77777777" w:rsidTr="00943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9" w:type="dxa"/>
            <w:shd w:val="clear" w:color="auto" w:fill="FFFFFF" w:themeFill="background1"/>
          </w:tcPr>
          <w:p w14:paraId="3BE6B6DA" w14:textId="77777777" w:rsidR="00541542" w:rsidRDefault="00541542" w:rsidP="00541542">
            <w:pPr>
              <w:pStyle w:val="ALtabulka2text"/>
              <w:jc w:val="right"/>
            </w:pPr>
            <w:r>
              <w:t>Osoba pověřená výkonem zadavatelských činností:</w:t>
            </w:r>
          </w:p>
        </w:tc>
        <w:tc>
          <w:tcPr>
            <w:tcW w:w="6266" w:type="dxa"/>
          </w:tcPr>
          <w:p w14:paraId="1D0198FF" w14:textId="77777777" w:rsidR="00541542" w:rsidRPr="00791A85" w:rsidRDefault="00541542" w:rsidP="00541542">
            <w:pPr>
              <w:pStyle w:val="ALtext"/>
              <w:spacing w:before="6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ALNIO Group s.r.o.</w:t>
            </w:r>
          </w:p>
          <w:p w14:paraId="61573345" w14:textId="77777777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Kounicova 284/39, Brno, 602 00, Česká republika</w:t>
            </w:r>
          </w:p>
          <w:p w14:paraId="6956C697" w14:textId="5D92B75C" w:rsidR="00541542" w:rsidRPr="003C7FD9" w:rsidRDefault="00541542" w:rsidP="00541542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FD9">
              <w:t>IČ: 293</w:t>
            </w:r>
            <w:r w:rsidR="00026D26">
              <w:t xml:space="preserve"> </w:t>
            </w:r>
            <w:r w:rsidRPr="003C7FD9">
              <w:t>05</w:t>
            </w:r>
            <w:r w:rsidR="00026D26">
              <w:t xml:space="preserve"> </w:t>
            </w:r>
            <w:r w:rsidRPr="003C7FD9">
              <w:t>497, DIČ: CZ</w:t>
            </w:r>
            <w:r w:rsidR="009C4A9E">
              <w:t xml:space="preserve"> </w:t>
            </w:r>
            <w:r w:rsidRPr="003C7FD9">
              <w:t>293</w:t>
            </w:r>
            <w:r w:rsidR="009C4A9E">
              <w:t xml:space="preserve"> </w:t>
            </w:r>
            <w:r w:rsidRPr="003C7FD9">
              <w:t>05</w:t>
            </w:r>
            <w:r w:rsidR="009C4A9E">
              <w:t xml:space="preserve"> </w:t>
            </w:r>
            <w:r w:rsidRPr="003C7FD9">
              <w:t>497</w:t>
            </w:r>
          </w:p>
          <w:p w14:paraId="410D779B" w14:textId="77777777" w:rsidR="00541542" w:rsidRDefault="00541542" w:rsidP="00541542">
            <w:pPr>
              <w:pStyle w:val="ALtext"/>
              <w:spacing w:before="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www.alnio.cz</w:t>
            </w:r>
          </w:p>
        </w:tc>
      </w:tr>
    </w:tbl>
    <w:p w14:paraId="1F317AE0" w14:textId="77777777" w:rsidR="00E049C1" w:rsidRPr="00E049C1" w:rsidRDefault="00E049C1" w:rsidP="00E049C1">
      <w:pPr>
        <w:spacing w:after="240"/>
        <w:rPr>
          <w:b/>
          <w:sz w:val="28"/>
          <w:szCs w:val="28"/>
        </w:rPr>
      </w:pPr>
    </w:p>
    <w:tbl>
      <w:tblPr>
        <w:tblStyle w:val="Styl1Tab"/>
        <w:tblW w:w="10065" w:type="dxa"/>
        <w:tblInd w:w="-5" w:type="dxa"/>
        <w:tblBorders>
          <w:top w:val="single" w:sz="8" w:space="0" w:color="auto"/>
          <w:left w:val="single" w:sz="8" w:space="0" w:color="auto"/>
          <w:bottom w:val="none" w:sz="0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7331D1" w14:paraId="67ADD072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843AF6D" w14:textId="57F25E6F" w:rsidR="007331D1" w:rsidRPr="007331D1" w:rsidRDefault="009C4A9E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443594">
              <w:rPr>
                <w:b/>
                <w:color w:val="FFFFFF" w:themeColor="background1"/>
              </w:rPr>
              <w:t>ÚČASTNÍK</w:t>
            </w:r>
          </w:p>
        </w:tc>
      </w:tr>
    </w:tbl>
    <w:tbl>
      <w:tblPr>
        <w:tblStyle w:val="Styl1Tab1"/>
        <w:tblW w:w="10065" w:type="dxa"/>
        <w:tblInd w:w="-5" w:type="dxa"/>
        <w:tblLook w:val="00A0" w:firstRow="1" w:lastRow="0" w:firstColumn="1" w:lastColumn="0" w:noHBand="0" w:noVBand="0"/>
      </w:tblPr>
      <w:tblGrid>
        <w:gridCol w:w="3686"/>
        <w:gridCol w:w="6379"/>
      </w:tblGrid>
      <w:tr w:rsidR="00A00E67" w14:paraId="07881DB5" w14:textId="77777777" w:rsidTr="0025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229C2E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E405D" w14:textId="77777777" w:rsidR="00A00E67" w:rsidRDefault="00A00E67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261E6212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E86E24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Sídlo / místo podnikání:</w:t>
            </w:r>
          </w:p>
        </w:tc>
        <w:tc>
          <w:tcPr>
            <w:tcW w:w="6379" w:type="dxa"/>
            <w:vAlign w:val="center"/>
          </w:tcPr>
          <w:p w14:paraId="6ED61632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9C7226A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6A5013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6379" w:type="dxa"/>
            <w:vAlign w:val="center"/>
          </w:tcPr>
          <w:p w14:paraId="332C690F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73D4B7B0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7801EA9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DIČ:</w:t>
            </w:r>
          </w:p>
        </w:tc>
        <w:tc>
          <w:tcPr>
            <w:tcW w:w="6379" w:type="dxa"/>
            <w:vAlign w:val="center"/>
          </w:tcPr>
          <w:p w14:paraId="092537A7" w14:textId="77777777" w:rsidR="00A00E67" w:rsidRDefault="00A00E67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407B5438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297D9B7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Kontaktní osoba:</w:t>
            </w:r>
          </w:p>
        </w:tc>
        <w:tc>
          <w:tcPr>
            <w:tcW w:w="6379" w:type="dxa"/>
            <w:vAlign w:val="center"/>
          </w:tcPr>
          <w:p w14:paraId="56882835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3FC14E1C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65AAF73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Tel.:</w:t>
            </w:r>
          </w:p>
        </w:tc>
        <w:tc>
          <w:tcPr>
            <w:tcW w:w="6379" w:type="dxa"/>
            <w:vAlign w:val="center"/>
          </w:tcPr>
          <w:p w14:paraId="7009B713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0E67" w14:paraId="1B5751F3" w14:textId="77777777" w:rsidTr="0025469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75DE6BE6" w14:textId="77777777" w:rsidR="00A00E67" w:rsidRDefault="00A00E67" w:rsidP="002663DD">
            <w:pPr>
              <w:pStyle w:val="ALtabulka2text"/>
              <w:spacing w:before="0" w:after="0"/>
              <w:jc w:val="right"/>
            </w:pPr>
            <w:r>
              <w:t>E-mail:</w:t>
            </w:r>
          </w:p>
        </w:tc>
        <w:tc>
          <w:tcPr>
            <w:tcW w:w="6379" w:type="dxa"/>
            <w:vAlign w:val="center"/>
          </w:tcPr>
          <w:p w14:paraId="70DE4DB0" w14:textId="77777777" w:rsidR="00A00E67" w:rsidRDefault="00A00E67" w:rsidP="002663DD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EF983D" w14:textId="77777777" w:rsidR="004F780D" w:rsidRDefault="004F780D" w:rsidP="004F780D">
      <w:pPr>
        <w:pStyle w:val="ALtext"/>
      </w:pPr>
    </w:p>
    <w:p w14:paraId="25B04882" w14:textId="77777777" w:rsidR="004F780D" w:rsidRDefault="004F780D" w:rsidP="00FD2183">
      <w:pPr>
        <w:rPr>
          <w:b/>
          <w:sz w:val="24"/>
        </w:rPr>
      </w:pPr>
    </w:p>
    <w:p w14:paraId="76DA6FE0" w14:textId="77777777" w:rsidR="007331D1" w:rsidRDefault="007331D1" w:rsidP="00FD2183">
      <w:pPr>
        <w:rPr>
          <w:b/>
          <w:sz w:val="24"/>
        </w:rPr>
      </w:pPr>
    </w:p>
    <w:p w14:paraId="3502DD9C" w14:textId="77777777" w:rsidR="007331D1" w:rsidRDefault="007331D1" w:rsidP="00FD2183">
      <w:pPr>
        <w:rPr>
          <w:b/>
          <w:sz w:val="24"/>
        </w:rPr>
      </w:pPr>
    </w:p>
    <w:p w14:paraId="49FC7F9D" w14:textId="77777777" w:rsidR="00B664D0" w:rsidRDefault="00B664D0" w:rsidP="00FD2183">
      <w:pPr>
        <w:rPr>
          <w:b/>
          <w:sz w:val="24"/>
        </w:rPr>
      </w:pPr>
    </w:p>
    <w:p w14:paraId="76B890FC" w14:textId="77777777" w:rsidR="00657E49" w:rsidRDefault="00657E49" w:rsidP="00FD2183">
      <w:pPr>
        <w:rPr>
          <w:b/>
          <w:sz w:val="24"/>
        </w:rPr>
      </w:pPr>
    </w:p>
    <w:p w14:paraId="219F036B" w14:textId="77777777" w:rsidR="00867143" w:rsidRDefault="00E049C1" w:rsidP="00FD2183">
      <w:pPr>
        <w:rPr>
          <w:b/>
          <w:sz w:val="24"/>
        </w:rPr>
      </w:pPr>
      <w:r>
        <w:rPr>
          <w:b/>
          <w:sz w:val="24"/>
        </w:rPr>
        <w:br/>
      </w:r>
      <w:r>
        <w:rPr>
          <w:b/>
          <w:sz w:val="24"/>
        </w:rPr>
        <w:br/>
      </w:r>
    </w:p>
    <w:p w14:paraId="6C52DAB0" w14:textId="77777777" w:rsidR="00867143" w:rsidRDefault="00867143" w:rsidP="00FD2183">
      <w:pPr>
        <w:rPr>
          <w:b/>
          <w:sz w:val="24"/>
        </w:rPr>
      </w:pPr>
    </w:p>
    <w:p w14:paraId="10ECF954" w14:textId="77777777" w:rsidR="002A7061" w:rsidRPr="001B3342" w:rsidRDefault="002A7061" w:rsidP="002A7061">
      <w:pPr>
        <w:pStyle w:val="ALtext"/>
        <w:spacing w:line="276" w:lineRule="auto"/>
        <w:rPr>
          <w:b/>
          <w:bCs/>
        </w:rPr>
      </w:pPr>
      <w:r w:rsidRPr="001B3342">
        <w:rPr>
          <w:b/>
          <w:bCs/>
        </w:rPr>
        <w:lastRenderedPageBreak/>
        <w:t>Čestně prohlašuji, že:</w:t>
      </w:r>
    </w:p>
    <w:p w14:paraId="6E25CAAD" w14:textId="1FB453DA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respektuji veškeré </w:t>
      </w:r>
      <w:r w:rsidRPr="00654DE3">
        <w:rPr>
          <w:b/>
          <w:bCs/>
        </w:rPr>
        <w:t xml:space="preserve">požadavky zadavatele </w:t>
      </w:r>
      <w:r w:rsidRPr="00F040F9">
        <w:rPr>
          <w:color w:val="auto"/>
        </w:rPr>
        <w:t xml:space="preserve">stanovené ve </w:t>
      </w:r>
      <w:r w:rsidR="00FF4BE3" w:rsidRPr="00F040F9">
        <w:rPr>
          <w:color w:val="auto"/>
        </w:rPr>
        <w:t>V</w:t>
      </w:r>
      <w:r w:rsidRPr="00F040F9">
        <w:rPr>
          <w:color w:val="auto"/>
        </w:rPr>
        <w:t>ýzvě k podání nabídky</w:t>
      </w:r>
      <w:r w:rsidR="000628CD" w:rsidRPr="00F040F9">
        <w:rPr>
          <w:color w:val="auto"/>
        </w:rPr>
        <w:t xml:space="preserve"> a </w:t>
      </w:r>
      <w:r w:rsidR="00A807C5" w:rsidRPr="00F040F9">
        <w:rPr>
          <w:color w:val="auto"/>
        </w:rPr>
        <w:t xml:space="preserve">jejích přílohách, </w:t>
      </w:r>
      <w:r w:rsidRPr="00654DE3">
        <w:rPr>
          <w:b/>
          <w:bCs/>
        </w:rPr>
        <w:t>nečiním k nim žádné výhrady</w:t>
      </w:r>
      <w:r w:rsidRPr="001B3342">
        <w:t xml:space="preserve"> </w:t>
      </w:r>
      <w:r w:rsidRPr="00654DE3">
        <w:rPr>
          <w:b/>
          <w:bCs/>
        </w:rPr>
        <w:t>a považuji je za závazné</w:t>
      </w:r>
      <w:r w:rsidRPr="001B3342">
        <w:t xml:space="preserve"> pro případné uzavření smlouvy </w:t>
      </w:r>
      <w:r w:rsidR="003A5ACD">
        <w:t>s</w:t>
      </w:r>
      <w:r w:rsidRPr="001B3342">
        <w:t>e zadavatelem;</w:t>
      </w:r>
    </w:p>
    <w:p w14:paraId="3ADD53C5" w14:textId="77777777" w:rsidR="002A7061" w:rsidRPr="001B3342" w:rsidRDefault="002A7061" w:rsidP="002A7061">
      <w:pPr>
        <w:pStyle w:val="ALtext"/>
        <w:numPr>
          <w:ilvl w:val="0"/>
          <w:numId w:val="26"/>
        </w:numPr>
        <w:spacing w:line="276" w:lineRule="auto"/>
        <w:rPr>
          <w:sz w:val="24"/>
        </w:rPr>
      </w:pPr>
      <w:r w:rsidRPr="001B3342">
        <w:t xml:space="preserve">podaná nabídka splňuje všechny </w:t>
      </w:r>
      <w:r w:rsidRPr="00654DE3">
        <w:rPr>
          <w:b/>
          <w:bCs/>
        </w:rPr>
        <w:t>technické i ostatní podmínky</w:t>
      </w:r>
      <w:r w:rsidRPr="001B3342">
        <w:t xml:space="preserve"> uvedené v zadávací dokumentaci </w:t>
      </w:r>
      <w:r w:rsidRPr="001B3342">
        <w:br/>
        <w:t>a dále, že jsem vázán obsahem své nabídky po celou dobu zadávací lhůty (byla-li stanovena);</w:t>
      </w:r>
    </w:p>
    <w:p w14:paraId="57E38F65" w14:textId="77777777" w:rsidR="002A7061" w:rsidRPr="002A7061" w:rsidRDefault="002A7061" w:rsidP="002A7061">
      <w:pPr>
        <w:pStyle w:val="ALtext"/>
        <w:numPr>
          <w:ilvl w:val="0"/>
          <w:numId w:val="26"/>
        </w:numPr>
        <w:spacing w:line="276" w:lineRule="auto"/>
        <w:rPr>
          <w:b/>
          <w:bCs/>
          <w:sz w:val="24"/>
        </w:rPr>
      </w:pPr>
      <w:r w:rsidRPr="001B3342">
        <w:t xml:space="preserve">veškeré </w:t>
      </w:r>
      <w:r w:rsidRPr="00654DE3">
        <w:rPr>
          <w:b/>
          <w:bCs/>
        </w:rPr>
        <w:t>údaje a informace jakož i doklady a dokumenty</w:t>
      </w:r>
      <w:r w:rsidRPr="001B3342">
        <w:t xml:space="preserve">, které jsem ve své nabídce uvedl, jsou </w:t>
      </w:r>
      <w:r w:rsidRPr="002A7061">
        <w:rPr>
          <w:b/>
          <w:bCs/>
        </w:rPr>
        <w:t>věrohodné, pravdivé a odpovídají skutečnosti</w:t>
      </w:r>
      <w:r w:rsidRPr="002A7061">
        <w:t>;</w:t>
      </w:r>
    </w:p>
    <w:p w14:paraId="643D15F0" w14:textId="6C9B911C" w:rsidR="00CF5DB3" w:rsidRPr="00CF5DB3" w:rsidRDefault="00CF5DB3" w:rsidP="00CF5DB3">
      <w:pPr>
        <w:pStyle w:val="ALtext"/>
        <w:rPr>
          <w:b/>
          <w:bCs/>
        </w:rPr>
      </w:pPr>
      <w:r>
        <w:rPr>
          <w:b/>
          <w:bCs/>
        </w:rPr>
        <w:t>To stvrzuji podpisem osoby oprávněné za účastníka jednat.</w:t>
      </w:r>
    </w:p>
    <w:p w14:paraId="6FE2973A" w14:textId="77777777" w:rsidR="003C006F" w:rsidRDefault="003C006F" w:rsidP="00FD2183">
      <w:pPr>
        <w:rPr>
          <w:b/>
          <w:sz w:val="24"/>
        </w:rPr>
      </w:pPr>
    </w:p>
    <w:tbl>
      <w:tblPr>
        <w:tblStyle w:val="Styl1Tab"/>
        <w:tblW w:w="10065" w:type="dxa"/>
        <w:tblInd w:w="-5" w:type="dxa"/>
        <w:tblBorders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FC752C" w14:paraId="75742D3E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62D08B12" w14:textId="13C57B6E" w:rsidR="00FC752C" w:rsidRPr="007331D1" w:rsidRDefault="00CF5DB3" w:rsidP="00443594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="003C006F" w:rsidRPr="00443594">
              <w:rPr>
                <w:b/>
                <w:color w:val="FFFFFF" w:themeColor="background1"/>
              </w:rPr>
              <w:t>OPRÁVNĚNÁ OSOBA ZA ÚČASTNÍKA</w:t>
            </w:r>
          </w:p>
        </w:tc>
      </w:tr>
    </w:tbl>
    <w:tbl>
      <w:tblPr>
        <w:tblStyle w:val="Styl1Tab2"/>
        <w:tblW w:w="10065" w:type="dxa"/>
        <w:tblInd w:w="-5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657E49" w14:paraId="0A0B97E4" w14:textId="77777777" w:rsidTr="00026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4F89F75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tcBorders>
              <w:top w:val="nil"/>
            </w:tcBorders>
            <w:shd w:val="clear" w:color="auto" w:fill="auto"/>
            <w:vAlign w:val="center"/>
          </w:tcPr>
          <w:p w14:paraId="510A0FC3" w14:textId="77777777" w:rsidR="00657E49" w:rsidRDefault="00657E49" w:rsidP="002663DD">
            <w:pPr>
              <w:pStyle w:val="ALtabulka2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00B0E946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79CEB674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0A3A7BED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73A8E745" w14:textId="77777777" w:rsidTr="00657E4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1DF1E26C" w14:textId="77777777" w:rsidR="00657E49" w:rsidRDefault="00657E49" w:rsidP="002663DD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388015B" w14:textId="77777777" w:rsidR="00657E49" w:rsidRDefault="00657E49" w:rsidP="002663DD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7E49" w14:paraId="38DFA415" w14:textId="77777777" w:rsidTr="00657E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1BD371B" w14:textId="77777777" w:rsidR="00657E49" w:rsidRDefault="00657E49" w:rsidP="002663DD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42F7D628" w14:textId="77777777" w:rsidR="00657E49" w:rsidRDefault="00657E49" w:rsidP="002663DD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A69484" w14:textId="77777777" w:rsidR="00FC752C" w:rsidRDefault="00FC752C" w:rsidP="00FD2183">
      <w:pPr>
        <w:rPr>
          <w:b/>
          <w:sz w:val="24"/>
        </w:rPr>
      </w:pPr>
    </w:p>
    <w:sectPr w:rsidR="00FC752C" w:rsidSect="00AF1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DF00" w14:textId="77777777" w:rsidR="00D55553" w:rsidRDefault="00D55553" w:rsidP="00005BC9">
      <w:r>
        <w:separator/>
      </w:r>
    </w:p>
    <w:p w14:paraId="2AA2BECB" w14:textId="77777777" w:rsidR="00D55553" w:rsidRDefault="00D55553" w:rsidP="00005BC9"/>
  </w:endnote>
  <w:endnote w:type="continuationSeparator" w:id="0">
    <w:p w14:paraId="47DBCE87" w14:textId="77777777" w:rsidR="00D55553" w:rsidRDefault="00D55553" w:rsidP="00005BC9">
      <w:r>
        <w:continuationSeparator/>
      </w:r>
    </w:p>
    <w:p w14:paraId="568EE27D" w14:textId="77777777" w:rsidR="00D55553" w:rsidRDefault="00D55553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2BDE" w14:textId="77777777" w:rsidR="005441DE" w:rsidRDefault="005441DE" w:rsidP="007761F6">
    <w:pPr>
      <w:pStyle w:val="Zpat"/>
    </w:pPr>
  </w:p>
  <w:p w14:paraId="6DE88B35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107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7ED06679" wp14:editId="1BF8229A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43FE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9541E20" wp14:editId="4B148399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AFEBC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A443FE">
      <mc:AlternateContent>
        <mc:Choice Requires="wps">
          <w:drawing>
            <wp:anchor distT="0" distB="0" distL="114300" distR="114300" simplePos="0" relativeHeight="251658752" behindDoc="0" locked="1" layoutInCell="1" allowOverlap="1" wp14:anchorId="6D09537B" wp14:editId="19D479CA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23A8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D8B874A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9537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1023A8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D8B874A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867143">
      <w:rPr>
        <w:b w:val="0"/>
      </w:rPr>
      <w:fldChar w:fldCharType="begin"/>
    </w:r>
    <w:r w:rsidR="00867143">
      <w:rPr>
        <w:b w:val="0"/>
      </w:rPr>
      <w:instrText>NUMPAGES  \* Arabic  \* MERGEFORMAT</w:instrText>
    </w:r>
    <w:r w:rsidR="00867143">
      <w:rPr>
        <w:b w:val="0"/>
      </w:rPr>
      <w:fldChar w:fldCharType="separate"/>
    </w:r>
    <w:r w:rsidR="00BF0FC8">
      <w:rPr>
        <w:b w:val="0"/>
      </w:rPr>
      <w:t>2</w:t>
    </w:r>
    <w:r w:rsidR="00867143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D601" w14:textId="77777777" w:rsidR="006C30D4" w:rsidRPr="00221BAE" w:rsidRDefault="006C30D4" w:rsidP="006C30D4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6B2E17BB" wp14:editId="62515BE4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663F1683" wp14:editId="1D4F93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527DE9" id="Přímá spojnice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gPZl2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1" layoutInCell="1" allowOverlap="1" wp14:anchorId="10E8F4FC" wp14:editId="540B1DA5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4E334" w14:textId="77777777" w:rsidR="006C30D4" w:rsidRPr="007761F6" w:rsidRDefault="006C30D4" w:rsidP="006C30D4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9D3E20" w14:textId="77777777" w:rsidR="006C30D4" w:rsidRPr="007761F6" w:rsidRDefault="006C30D4" w:rsidP="006C30D4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8F4F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6854E334" w14:textId="77777777" w:rsidR="006C30D4" w:rsidRPr="007761F6" w:rsidRDefault="006C30D4" w:rsidP="006C30D4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9D3E20" w14:textId="77777777" w:rsidR="006C30D4" w:rsidRPr="007761F6" w:rsidRDefault="006C30D4" w:rsidP="006C30D4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BF0FC8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FB71E9">
      <w:rPr>
        <w:b w:val="0"/>
      </w:rPr>
      <w:fldChar w:fldCharType="begin"/>
    </w:r>
    <w:r w:rsidR="00FB71E9">
      <w:rPr>
        <w:b w:val="0"/>
      </w:rPr>
      <w:instrText>NUMPAGES  \* Arabic  \* MERGEFORMAT</w:instrText>
    </w:r>
    <w:r w:rsidR="00FB71E9">
      <w:rPr>
        <w:b w:val="0"/>
      </w:rPr>
      <w:fldChar w:fldCharType="separate"/>
    </w:r>
    <w:r w:rsidR="00BF0FC8">
      <w:rPr>
        <w:b w:val="0"/>
      </w:rPr>
      <w:t>2</w:t>
    </w:r>
    <w:r w:rsidR="00FB71E9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2293" w14:textId="77777777" w:rsidR="00D55553" w:rsidRDefault="00D55553" w:rsidP="00005BC9">
      <w:r>
        <w:separator/>
      </w:r>
    </w:p>
    <w:p w14:paraId="50EB22BD" w14:textId="77777777" w:rsidR="00D55553" w:rsidRDefault="00D55553" w:rsidP="00005BC9"/>
  </w:footnote>
  <w:footnote w:type="continuationSeparator" w:id="0">
    <w:p w14:paraId="1693944F" w14:textId="77777777" w:rsidR="00D55553" w:rsidRDefault="00D55553" w:rsidP="00005BC9">
      <w:r>
        <w:continuationSeparator/>
      </w:r>
    </w:p>
    <w:p w14:paraId="36AD6182" w14:textId="77777777" w:rsidR="00D55553" w:rsidRDefault="00D55553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E427" w14:textId="77777777" w:rsidR="005441DE" w:rsidRDefault="005441DE" w:rsidP="00005BC9"/>
  <w:p w14:paraId="0590927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E84B" w14:textId="00EAD1CB" w:rsidR="00FB03A7" w:rsidRDefault="00FB03A7" w:rsidP="00FB03A7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09D36B4D" w14:textId="77777777" w:rsidR="00FB03A7" w:rsidRDefault="00FB03A7" w:rsidP="00FB03A7">
    <w:pPr>
      <w:pStyle w:val="ALzhlav"/>
      <w:ind w:right="-87"/>
      <w:jc w:val="center"/>
    </w:pPr>
  </w:p>
  <w:p w14:paraId="0EC82BBD" w14:textId="77777777" w:rsidR="00FB03A7" w:rsidRDefault="00FB03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360B" w14:textId="6467885C" w:rsidR="00FB03A7" w:rsidRDefault="00FB03A7" w:rsidP="008452F6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</w:t>
    </w:r>
  </w:p>
  <w:p w14:paraId="50341FB5" w14:textId="0D8CE929" w:rsidR="00FB03A7" w:rsidRDefault="00FB03A7" w:rsidP="00FB03A7">
    <w:pPr>
      <w:pStyle w:val="ALzhlav"/>
      <w:ind w:right="-87"/>
      <w:jc w:val="center"/>
    </w:pPr>
  </w:p>
  <w:p w14:paraId="7AB1492D" w14:textId="4D49540A" w:rsidR="00FB03A7" w:rsidRDefault="00FB03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F9C72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689C"/>
    <w:multiLevelType w:val="hybridMultilevel"/>
    <w:tmpl w:val="FAECDE0E"/>
    <w:lvl w:ilvl="0" w:tplc="2BDE6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1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40F4"/>
    <w:multiLevelType w:val="hybridMultilevel"/>
    <w:tmpl w:val="1C7AD890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7" w15:restartNumberingAfterBreak="0">
    <w:nsid w:val="557B1647"/>
    <w:multiLevelType w:val="hybridMultilevel"/>
    <w:tmpl w:val="9AD20C98"/>
    <w:lvl w:ilvl="0" w:tplc="13889B0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9" w15:restartNumberingAfterBreak="0">
    <w:nsid w:val="670F7C82"/>
    <w:multiLevelType w:val="hybridMultilevel"/>
    <w:tmpl w:val="B808A4AA"/>
    <w:lvl w:ilvl="0" w:tplc="FB6E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65045979">
    <w:abstractNumId w:val="21"/>
  </w:num>
  <w:num w:numId="2" w16cid:durableId="2017271812">
    <w:abstractNumId w:val="18"/>
  </w:num>
  <w:num w:numId="3" w16cid:durableId="1526942263">
    <w:abstractNumId w:val="10"/>
  </w:num>
  <w:num w:numId="4" w16cid:durableId="1627853547">
    <w:abstractNumId w:val="4"/>
  </w:num>
  <w:num w:numId="5" w16cid:durableId="966276050">
    <w:abstractNumId w:val="13"/>
  </w:num>
  <w:num w:numId="6" w16cid:durableId="1483043987">
    <w:abstractNumId w:val="5"/>
  </w:num>
  <w:num w:numId="7" w16cid:durableId="977800746">
    <w:abstractNumId w:val="20"/>
  </w:num>
  <w:num w:numId="8" w16cid:durableId="1416586925">
    <w:abstractNumId w:val="9"/>
  </w:num>
  <w:num w:numId="9" w16cid:durableId="1899903217">
    <w:abstractNumId w:val="16"/>
  </w:num>
  <w:num w:numId="10" w16cid:durableId="1991323506">
    <w:abstractNumId w:val="0"/>
  </w:num>
  <w:num w:numId="11" w16cid:durableId="1532843010">
    <w:abstractNumId w:val="1"/>
  </w:num>
  <w:num w:numId="12" w16cid:durableId="1755590383">
    <w:abstractNumId w:val="12"/>
  </w:num>
  <w:num w:numId="13" w16cid:durableId="174661549">
    <w:abstractNumId w:val="11"/>
  </w:num>
  <w:num w:numId="14" w16cid:durableId="1001852591">
    <w:abstractNumId w:val="6"/>
  </w:num>
  <w:num w:numId="15" w16cid:durableId="183594314">
    <w:abstractNumId w:val="15"/>
  </w:num>
  <w:num w:numId="16" w16cid:durableId="563756803">
    <w:abstractNumId w:val="7"/>
  </w:num>
  <w:num w:numId="17" w16cid:durableId="897781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4263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71557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063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793470">
    <w:abstractNumId w:val="2"/>
  </w:num>
  <w:num w:numId="22" w16cid:durableId="17072189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1257316">
    <w:abstractNumId w:val="17"/>
  </w:num>
  <w:num w:numId="24" w16cid:durableId="2101172144">
    <w:abstractNumId w:val="14"/>
  </w:num>
  <w:num w:numId="25" w16cid:durableId="1582713299">
    <w:abstractNumId w:val="19"/>
  </w:num>
  <w:num w:numId="26" w16cid:durableId="818008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2075"/>
    <w:rsid w:val="00003A8E"/>
    <w:rsid w:val="00005150"/>
    <w:rsid w:val="00005BC9"/>
    <w:rsid w:val="00010486"/>
    <w:rsid w:val="00010999"/>
    <w:rsid w:val="00011D5E"/>
    <w:rsid w:val="000136C6"/>
    <w:rsid w:val="00020424"/>
    <w:rsid w:val="00023CF2"/>
    <w:rsid w:val="00026D26"/>
    <w:rsid w:val="0003169A"/>
    <w:rsid w:val="0004395C"/>
    <w:rsid w:val="00046808"/>
    <w:rsid w:val="00046D5F"/>
    <w:rsid w:val="00047AB2"/>
    <w:rsid w:val="00051DBD"/>
    <w:rsid w:val="000558B3"/>
    <w:rsid w:val="00056F46"/>
    <w:rsid w:val="00057271"/>
    <w:rsid w:val="00057BD0"/>
    <w:rsid w:val="000628CD"/>
    <w:rsid w:val="00062DBB"/>
    <w:rsid w:val="0006366D"/>
    <w:rsid w:val="00065ADF"/>
    <w:rsid w:val="00074B3D"/>
    <w:rsid w:val="00074D0C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A6D9E"/>
    <w:rsid w:val="000B23FB"/>
    <w:rsid w:val="000B2A0B"/>
    <w:rsid w:val="000B4CFE"/>
    <w:rsid w:val="000B6754"/>
    <w:rsid w:val="000B7707"/>
    <w:rsid w:val="000B7D9C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3792"/>
    <w:rsid w:val="00174AC9"/>
    <w:rsid w:val="001750EF"/>
    <w:rsid w:val="001810DC"/>
    <w:rsid w:val="00185FA9"/>
    <w:rsid w:val="001915F0"/>
    <w:rsid w:val="00192F96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D22B0"/>
    <w:rsid w:val="001E439F"/>
    <w:rsid w:val="001E58A5"/>
    <w:rsid w:val="001E710E"/>
    <w:rsid w:val="001F1CEB"/>
    <w:rsid w:val="001F21B9"/>
    <w:rsid w:val="001F2CCF"/>
    <w:rsid w:val="001F543A"/>
    <w:rsid w:val="00200359"/>
    <w:rsid w:val="002021BA"/>
    <w:rsid w:val="00204866"/>
    <w:rsid w:val="00204F93"/>
    <w:rsid w:val="002071A8"/>
    <w:rsid w:val="002107BF"/>
    <w:rsid w:val="00210F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46EF"/>
    <w:rsid w:val="00247B48"/>
    <w:rsid w:val="0025177B"/>
    <w:rsid w:val="00253586"/>
    <w:rsid w:val="0025469F"/>
    <w:rsid w:val="00256193"/>
    <w:rsid w:val="0025697A"/>
    <w:rsid w:val="00257B17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6853"/>
    <w:rsid w:val="002A7061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304E3C"/>
    <w:rsid w:val="0030739E"/>
    <w:rsid w:val="00310BA3"/>
    <w:rsid w:val="0031377F"/>
    <w:rsid w:val="00314344"/>
    <w:rsid w:val="003147FE"/>
    <w:rsid w:val="00316B1F"/>
    <w:rsid w:val="003260BD"/>
    <w:rsid w:val="003302A6"/>
    <w:rsid w:val="003305EB"/>
    <w:rsid w:val="003320A5"/>
    <w:rsid w:val="00335A62"/>
    <w:rsid w:val="003371FF"/>
    <w:rsid w:val="00340F96"/>
    <w:rsid w:val="00342E4A"/>
    <w:rsid w:val="00353222"/>
    <w:rsid w:val="00362565"/>
    <w:rsid w:val="00364B7A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97E66"/>
    <w:rsid w:val="003A3B8F"/>
    <w:rsid w:val="003A5ACD"/>
    <w:rsid w:val="003A6303"/>
    <w:rsid w:val="003A680C"/>
    <w:rsid w:val="003B5143"/>
    <w:rsid w:val="003C006F"/>
    <w:rsid w:val="003C0CA2"/>
    <w:rsid w:val="003C19D5"/>
    <w:rsid w:val="003C2C64"/>
    <w:rsid w:val="003C595F"/>
    <w:rsid w:val="003D1FFE"/>
    <w:rsid w:val="003D2813"/>
    <w:rsid w:val="003E424C"/>
    <w:rsid w:val="003F022B"/>
    <w:rsid w:val="003F1FBD"/>
    <w:rsid w:val="004016FF"/>
    <w:rsid w:val="004021C3"/>
    <w:rsid w:val="00410363"/>
    <w:rsid w:val="00413870"/>
    <w:rsid w:val="0041579F"/>
    <w:rsid w:val="004204AD"/>
    <w:rsid w:val="00424ABB"/>
    <w:rsid w:val="00425933"/>
    <w:rsid w:val="0043288D"/>
    <w:rsid w:val="00435B56"/>
    <w:rsid w:val="00442D46"/>
    <w:rsid w:val="00443594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1542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57E49"/>
    <w:rsid w:val="00660968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B4F"/>
    <w:rsid w:val="006B6F10"/>
    <w:rsid w:val="006B7AEC"/>
    <w:rsid w:val="006B7F54"/>
    <w:rsid w:val="006C0C1C"/>
    <w:rsid w:val="006C30D4"/>
    <w:rsid w:val="006C64D1"/>
    <w:rsid w:val="006C65BA"/>
    <w:rsid w:val="006D3410"/>
    <w:rsid w:val="006E1726"/>
    <w:rsid w:val="006E55E8"/>
    <w:rsid w:val="006F087E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17F94"/>
    <w:rsid w:val="00721AF8"/>
    <w:rsid w:val="007259A0"/>
    <w:rsid w:val="007323F5"/>
    <w:rsid w:val="007331D1"/>
    <w:rsid w:val="007337AA"/>
    <w:rsid w:val="0073665E"/>
    <w:rsid w:val="00743BEA"/>
    <w:rsid w:val="007447A7"/>
    <w:rsid w:val="0074661D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F09C6"/>
    <w:rsid w:val="007F2A35"/>
    <w:rsid w:val="008002B3"/>
    <w:rsid w:val="00802581"/>
    <w:rsid w:val="0080311F"/>
    <w:rsid w:val="00803906"/>
    <w:rsid w:val="00804957"/>
    <w:rsid w:val="00810337"/>
    <w:rsid w:val="0081176B"/>
    <w:rsid w:val="008174FA"/>
    <w:rsid w:val="008204E7"/>
    <w:rsid w:val="00820E26"/>
    <w:rsid w:val="00822C2E"/>
    <w:rsid w:val="0082752D"/>
    <w:rsid w:val="008314B2"/>
    <w:rsid w:val="00831809"/>
    <w:rsid w:val="00837D7C"/>
    <w:rsid w:val="008443F9"/>
    <w:rsid w:val="008452F6"/>
    <w:rsid w:val="0085213A"/>
    <w:rsid w:val="0085359B"/>
    <w:rsid w:val="008637E1"/>
    <w:rsid w:val="00864B51"/>
    <w:rsid w:val="00867143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6E97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9004D9"/>
    <w:rsid w:val="0090200E"/>
    <w:rsid w:val="00903894"/>
    <w:rsid w:val="00905405"/>
    <w:rsid w:val="00905F94"/>
    <w:rsid w:val="0090704D"/>
    <w:rsid w:val="00910F80"/>
    <w:rsid w:val="009116B5"/>
    <w:rsid w:val="00912965"/>
    <w:rsid w:val="00912B33"/>
    <w:rsid w:val="00913A28"/>
    <w:rsid w:val="00914159"/>
    <w:rsid w:val="00915A2B"/>
    <w:rsid w:val="00921D8E"/>
    <w:rsid w:val="00921F4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DE4"/>
    <w:rsid w:val="00935AC5"/>
    <w:rsid w:val="00936597"/>
    <w:rsid w:val="00937C5B"/>
    <w:rsid w:val="00937F88"/>
    <w:rsid w:val="00943050"/>
    <w:rsid w:val="00943B6D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663D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B1010"/>
    <w:rsid w:val="009B4706"/>
    <w:rsid w:val="009C298E"/>
    <w:rsid w:val="009C2AFC"/>
    <w:rsid w:val="009C4A9E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0E67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43FE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7C5"/>
    <w:rsid w:val="00A90530"/>
    <w:rsid w:val="00A95910"/>
    <w:rsid w:val="00A96972"/>
    <w:rsid w:val="00AA040C"/>
    <w:rsid w:val="00AA049F"/>
    <w:rsid w:val="00AA0FC6"/>
    <w:rsid w:val="00AA2D68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42CE6"/>
    <w:rsid w:val="00B51108"/>
    <w:rsid w:val="00B512A9"/>
    <w:rsid w:val="00B51A3C"/>
    <w:rsid w:val="00B51E0F"/>
    <w:rsid w:val="00B53B94"/>
    <w:rsid w:val="00B54030"/>
    <w:rsid w:val="00B54B13"/>
    <w:rsid w:val="00B56B42"/>
    <w:rsid w:val="00B604FA"/>
    <w:rsid w:val="00B6103E"/>
    <w:rsid w:val="00B61BCE"/>
    <w:rsid w:val="00B63353"/>
    <w:rsid w:val="00B63607"/>
    <w:rsid w:val="00B664D0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F0886"/>
    <w:rsid w:val="00BF0FC8"/>
    <w:rsid w:val="00BF1455"/>
    <w:rsid w:val="00BF5183"/>
    <w:rsid w:val="00BF7859"/>
    <w:rsid w:val="00C01171"/>
    <w:rsid w:val="00C0296F"/>
    <w:rsid w:val="00C03CD0"/>
    <w:rsid w:val="00C108B2"/>
    <w:rsid w:val="00C12F8F"/>
    <w:rsid w:val="00C1333A"/>
    <w:rsid w:val="00C1439D"/>
    <w:rsid w:val="00C147C7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72B8B"/>
    <w:rsid w:val="00C72D04"/>
    <w:rsid w:val="00C77D29"/>
    <w:rsid w:val="00C8065A"/>
    <w:rsid w:val="00C80E53"/>
    <w:rsid w:val="00C840F7"/>
    <w:rsid w:val="00C84890"/>
    <w:rsid w:val="00C863E1"/>
    <w:rsid w:val="00C86CB2"/>
    <w:rsid w:val="00C90BFF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B7D8D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DB3"/>
    <w:rsid w:val="00CF5EB0"/>
    <w:rsid w:val="00CF60C6"/>
    <w:rsid w:val="00CF7180"/>
    <w:rsid w:val="00D005D7"/>
    <w:rsid w:val="00D01FC8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50072"/>
    <w:rsid w:val="00D52148"/>
    <w:rsid w:val="00D53760"/>
    <w:rsid w:val="00D53AC3"/>
    <w:rsid w:val="00D55553"/>
    <w:rsid w:val="00D559A4"/>
    <w:rsid w:val="00D635AF"/>
    <w:rsid w:val="00D65E5B"/>
    <w:rsid w:val="00D72EF5"/>
    <w:rsid w:val="00D83F67"/>
    <w:rsid w:val="00D94D83"/>
    <w:rsid w:val="00DB05D0"/>
    <w:rsid w:val="00DB6ECA"/>
    <w:rsid w:val="00DB767C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3A39"/>
    <w:rsid w:val="00DE68AA"/>
    <w:rsid w:val="00DE69F1"/>
    <w:rsid w:val="00DF44DE"/>
    <w:rsid w:val="00E049C1"/>
    <w:rsid w:val="00E121ED"/>
    <w:rsid w:val="00E20919"/>
    <w:rsid w:val="00E21902"/>
    <w:rsid w:val="00E2753B"/>
    <w:rsid w:val="00E40052"/>
    <w:rsid w:val="00E43B1E"/>
    <w:rsid w:val="00E45B50"/>
    <w:rsid w:val="00E46BB7"/>
    <w:rsid w:val="00E5166A"/>
    <w:rsid w:val="00E53BEA"/>
    <w:rsid w:val="00E57032"/>
    <w:rsid w:val="00E6033E"/>
    <w:rsid w:val="00E61170"/>
    <w:rsid w:val="00E63757"/>
    <w:rsid w:val="00E70834"/>
    <w:rsid w:val="00E724C0"/>
    <w:rsid w:val="00E7777C"/>
    <w:rsid w:val="00E806AA"/>
    <w:rsid w:val="00E8136E"/>
    <w:rsid w:val="00E82A74"/>
    <w:rsid w:val="00E84425"/>
    <w:rsid w:val="00E84745"/>
    <w:rsid w:val="00E849EB"/>
    <w:rsid w:val="00E85AC5"/>
    <w:rsid w:val="00E86594"/>
    <w:rsid w:val="00E9432F"/>
    <w:rsid w:val="00E951F6"/>
    <w:rsid w:val="00E952E6"/>
    <w:rsid w:val="00E95AC5"/>
    <w:rsid w:val="00E96F7B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48CE"/>
    <w:rsid w:val="00EF7572"/>
    <w:rsid w:val="00F00139"/>
    <w:rsid w:val="00F00AF4"/>
    <w:rsid w:val="00F02AA5"/>
    <w:rsid w:val="00F040F9"/>
    <w:rsid w:val="00F05F12"/>
    <w:rsid w:val="00F10169"/>
    <w:rsid w:val="00F10966"/>
    <w:rsid w:val="00F14EDD"/>
    <w:rsid w:val="00F16174"/>
    <w:rsid w:val="00F23D7B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81E"/>
    <w:rsid w:val="00F70CE0"/>
    <w:rsid w:val="00F72129"/>
    <w:rsid w:val="00F743E4"/>
    <w:rsid w:val="00F75BF7"/>
    <w:rsid w:val="00F76D84"/>
    <w:rsid w:val="00F8101A"/>
    <w:rsid w:val="00F81E93"/>
    <w:rsid w:val="00F83DB3"/>
    <w:rsid w:val="00F8752D"/>
    <w:rsid w:val="00F9293E"/>
    <w:rsid w:val="00F93E9C"/>
    <w:rsid w:val="00F95E96"/>
    <w:rsid w:val="00FA0534"/>
    <w:rsid w:val="00FA27CB"/>
    <w:rsid w:val="00FA46EF"/>
    <w:rsid w:val="00FB03A7"/>
    <w:rsid w:val="00FB124C"/>
    <w:rsid w:val="00FB203D"/>
    <w:rsid w:val="00FB2F32"/>
    <w:rsid w:val="00FB71E9"/>
    <w:rsid w:val="00FC1183"/>
    <w:rsid w:val="00FC1953"/>
    <w:rsid w:val="00FC57A7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BE3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255B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Styl1Tab1">
    <w:name w:val="Styl1Tab1"/>
    <w:basedOn w:val="Normlntabulka"/>
    <w:uiPriority w:val="99"/>
    <w:rsid w:val="00A00E67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2">
    <w:name w:val="Styl1Tab2"/>
    <w:basedOn w:val="Normlntabulka"/>
    <w:uiPriority w:val="99"/>
    <w:rsid w:val="00657E49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locked/>
    <w:rsid w:val="00026D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6D2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6D26"/>
    <w:rPr>
      <w:rFonts w:cs="Tahoma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6D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6D26"/>
    <w:rPr>
      <w:rFonts w:cs="Tahoma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E1693-5058-419B-892F-9258BF5A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0</TotalTime>
  <Pages>2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3</cp:revision>
  <cp:lastPrinted>2024-07-09T17:46:00Z</cp:lastPrinted>
  <dcterms:created xsi:type="dcterms:W3CDTF">2024-07-24T07:22:00Z</dcterms:created>
  <dcterms:modified xsi:type="dcterms:W3CDTF">2026-07-10T14:23:00Z</dcterms:modified>
</cp:coreProperties>
</file>