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23101DEE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  <w:r w:rsidR="00E0405A">
        <w:rPr>
          <w:b/>
        </w:rPr>
        <w:t>.1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C52703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4B990E28" w:rsidR="00C52703" w:rsidRPr="00C52703" w:rsidRDefault="00C52703" w:rsidP="00C52703">
            <w:pPr>
              <w:pStyle w:val="ALtabulka2text"/>
              <w:spacing w:before="0" w:after="0"/>
              <w:jc w:val="right"/>
            </w:pPr>
            <w:r w:rsidRPr="00C52703">
              <w:t>Název:</w:t>
            </w:r>
          </w:p>
        </w:tc>
        <w:tc>
          <w:tcPr>
            <w:tcW w:w="6124" w:type="dxa"/>
            <w:vAlign w:val="center"/>
          </w:tcPr>
          <w:p w14:paraId="31B6523F" w14:textId="7EE212D8" w:rsidR="00C52703" w:rsidRPr="00C52703" w:rsidRDefault="00C52703" w:rsidP="00C52703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52703">
              <w:rPr>
                <w:b/>
              </w:rPr>
              <w:t>Nová technika do lesa pro společnost INÉS Kunštát s.r.o.</w:t>
            </w:r>
          </w:p>
        </w:tc>
      </w:tr>
      <w:tr w:rsidR="00C52703" w14:paraId="40ED6524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D130975" w14:textId="1F52825F" w:rsidR="00C52703" w:rsidRPr="00C52703" w:rsidRDefault="00C52703" w:rsidP="00C52703">
            <w:pPr>
              <w:pStyle w:val="ALtabulka2text"/>
              <w:spacing w:before="0" w:after="0"/>
              <w:jc w:val="right"/>
            </w:pPr>
            <w:r w:rsidRPr="00C52703">
              <w:t>Dílčí část 1.:</w:t>
            </w:r>
          </w:p>
        </w:tc>
        <w:tc>
          <w:tcPr>
            <w:tcW w:w="6124" w:type="dxa"/>
            <w:vAlign w:val="center"/>
          </w:tcPr>
          <w:p w14:paraId="6E5EABB0" w14:textId="3168F715" w:rsidR="00C52703" w:rsidRPr="00C52703" w:rsidRDefault="001E6950" w:rsidP="00C52703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  <w:bCs/>
              </w:rPr>
              <w:t>Ž</w:t>
            </w:r>
            <w:r w:rsidR="00C52703" w:rsidRPr="00C52703">
              <w:rPr>
                <w:b/>
                <w:bCs/>
              </w:rPr>
              <w:t>elezný kůň</w:t>
            </w:r>
            <w:r w:rsidR="0021540C">
              <w:rPr>
                <w:b/>
                <w:bCs/>
              </w:rPr>
              <w:t xml:space="preserve"> vč. příslušenství (lanový n</w:t>
            </w:r>
            <w:r w:rsidR="00622D36">
              <w:rPr>
                <w:b/>
                <w:bCs/>
              </w:rPr>
              <w:t>a</w:t>
            </w:r>
            <w:r w:rsidR="0021540C">
              <w:rPr>
                <w:b/>
                <w:bCs/>
              </w:rPr>
              <w:t>viják)</w:t>
            </w:r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C52703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C52703" w:rsidRDefault="00C52703" w:rsidP="00C52703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463BB66C" w:rsidR="00C52703" w:rsidRPr="00A10A05" w:rsidRDefault="00C52703" w:rsidP="00C52703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1A10D1">
              <w:rPr>
                <w:b/>
                <w:color w:val="auto"/>
              </w:rPr>
              <w:t>INÉS Kunštát, s.r.o.</w:t>
            </w:r>
          </w:p>
        </w:tc>
      </w:tr>
      <w:tr w:rsidR="00C52703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C52703" w:rsidRDefault="00C52703" w:rsidP="00C52703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4B177435" w:rsidR="00C52703" w:rsidRPr="00A10A05" w:rsidRDefault="00C52703" w:rsidP="00C52703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1A10D1">
              <w:rPr>
                <w:color w:val="auto"/>
              </w:rPr>
              <w:t>Fr. Halase 15, 679</w:t>
            </w:r>
            <w:r>
              <w:rPr>
                <w:color w:val="auto"/>
              </w:rPr>
              <w:t xml:space="preserve"> </w:t>
            </w:r>
            <w:r w:rsidRPr="001A10D1">
              <w:rPr>
                <w:color w:val="auto"/>
              </w:rPr>
              <w:t>72 Kunštát</w:t>
            </w:r>
          </w:p>
        </w:tc>
      </w:tr>
      <w:tr w:rsidR="00C52703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C52703" w:rsidRDefault="00C52703" w:rsidP="00C52703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5B60AB49" w:rsidR="00C52703" w:rsidRPr="00A10A05" w:rsidRDefault="00C52703" w:rsidP="00C52703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1A10D1">
              <w:rPr>
                <w:color w:val="auto"/>
              </w:rPr>
              <w:t>018 10 430</w:t>
            </w:r>
          </w:p>
        </w:tc>
      </w:tr>
      <w:tr w:rsidR="00C52703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C52703" w:rsidRDefault="00C52703" w:rsidP="00C52703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2C958375" w:rsidR="00C52703" w:rsidRPr="00A10A05" w:rsidRDefault="00C52703" w:rsidP="00C52703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1A10D1">
              <w:rPr>
                <w:bCs/>
              </w:rPr>
              <w:t>CZ 018 10 430</w:t>
            </w:r>
          </w:p>
        </w:tc>
      </w:tr>
      <w:tr w:rsidR="00E0405A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E0405A" w:rsidRPr="0018355E" w:rsidRDefault="00E0405A" w:rsidP="00E0405A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E0405A" w:rsidRPr="000D291B" w:rsidRDefault="00E0405A" w:rsidP="00E0405A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E0405A" w:rsidRDefault="00E0405A" w:rsidP="00E0405A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E0405A" w:rsidRDefault="00E0405A" w:rsidP="00E0405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E0405A" w:rsidRPr="0018355E" w:rsidRDefault="00E0405A" w:rsidP="00E0405A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0AF4E03" w14:textId="77777777" w:rsidR="00FB2D45" w:rsidRDefault="00FB2D45" w:rsidP="00FD2183">
      <w:pPr>
        <w:rPr>
          <w:b/>
          <w:sz w:val="24"/>
        </w:rPr>
      </w:pPr>
    </w:p>
    <w:p w14:paraId="50509A29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3CD1CA89" w14:textId="77777777" w:rsidR="00F65B0E" w:rsidRDefault="00F65B0E" w:rsidP="002040E8">
      <w:pPr>
        <w:pStyle w:val="ALtext"/>
        <w:rPr>
          <w:lang w:eastAsia="cs-CZ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4C3AA5D1" w14:textId="6D922E50" w:rsidR="008B557D" w:rsidRDefault="009766A2" w:rsidP="008B557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66062C" w14:paraId="5A699981" w14:textId="77777777" w:rsidTr="00514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5C9BA72F" w14:textId="77777777" w:rsidR="0066062C" w:rsidRPr="007331D1" w:rsidRDefault="0066062C" w:rsidP="005141E1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>4. TECHNICKÁ SPECIFIKACE NABÍZENÉHO PLNĚNÍ</w:t>
            </w:r>
          </w:p>
        </w:tc>
      </w:tr>
      <w:tr w:rsidR="0066062C" w14:paraId="56C13F9B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ABF8F" w:themeFill="accent6" w:themeFillTint="99"/>
          </w:tcPr>
          <w:p w14:paraId="2032C521" w14:textId="578386BE" w:rsidR="0066062C" w:rsidRPr="0054034F" w:rsidRDefault="0066062C" w:rsidP="005141E1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ŽELEZNÝ KŮŇ</w:t>
            </w:r>
          </w:p>
        </w:tc>
      </w:tr>
      <w:tr w:rsidR="0066062C" w14:paraId="04F37CAA" w14:textId="77777777" w:rsidTr="005141E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4EB1F520" w14:textId="77777777" w:rsidR="0066062C" w:rsidRPr="0054034F" w:rsidRDefault="0066062C" w:rsidP="005141E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1C15A1F9" w14:textId="77777777" w:rsidR="0066062C" w:rsidRPr="0054034F" w:rsidRDefault="0066062C" w:rsidP="005141E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93C1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66062C" w14:paraId="2790C6CA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0C0249DF" w14:textId="77777777" w:rsidR="0066062C" w:rsidRPr="0054034F" w:rsidRDefault="0066062C" w:rsidP="005141E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ED8A7C2" w14:textId="77777777" w:rsidR="0066062C" w:rsidRPr="0054034F" w:rsidRDefault="0066062C" w:rsidP="005141E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8A89CB5" w14:textId="77777777" w:rsidR="0066062C" w:rsidRPr="0054034F" w:rsidRDefault="0066062C" w:rsidP="005141E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66062C" w14:paraId="57605841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826F099" w14:textId="77777777" w:rsidR="0066062C" w:rsidRPr="00936737" w:rsidRDefault="0066062C" w:rsidP="005141E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Samojízdný pracovní stroj konstruovaný pro soustřeďování dříví vlečením</w:t>
            </w:r>
          </w:p>
        </w:tc>
        <w:tc>
          <w:tcPr>
            <w:tcW w:w="2977" w:type="dxa"/>
            <w:vAlign w:val="center"/>
          </w:tcPr>
          <w:p w14:paraId="08E906C9" w14:textId="77777777" w:rsidR="0066062C" w:rsidRPr="00936737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6EB60164" w14:textId="77777777" w:rsidR="0066062C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6062C" w14:paraId="04ED71DE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626AA6E" w14:textId="77777777" w:rsidR="0066062C" w:rsidRPr="00936737" w:rsidRDefault="0066062C" w:rsidP="005141E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Jmenovitý výkon motoru</w:t>
            </w:r>
          </w:p>
        </w:tc>
        <w:tc>
          <w:tcPr>
            <w:tcW w:w="2977" w:type="dxa"/>
            <w:vAlign w:val="center"/>
          </w:tcPr>
          <w:p w14:paraId="3464F842" w14:textId="52DD6C95" w:rsidR="0066062C" w:rsidRPr="0066062C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805A48">
              <w:t xml:space="preserve">Min. </w:t>
            </w:r>
            <w:r w:rsidR="00805A48" w:rsidRPr="00805A48">
              <w:t>45</w:t>
            </w:r>
            <w:r w:rsidRPr="00805A48">
              <w:t xml:space="preserve"> kW - max. 75 kW</w:t>
            </w:r>
          </w:p>
        </w:tc>
        <w:tc>
          <w:tcPr>
            <w:tcW w:w="2977" w:type="dxa"/>
            <w:vAlign w:val="center"/>
          </w:tcPr>
          <w:p w14:paraId="2094BB98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kW</w:t>
            </w:r>
          </w:p>
        </w:tc>
      </w:tr>
      <w:tr w:rsidR="0066062C" w14:paraId="3D69EA3D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435F53E" w14:textId="77777777" w:rsidR="0066062C" w:rsidRDefault="0066062C" w:rsidP="005141E1">
            <w:pPr>
              <w:pStyle w:val="ALtabulka2text"/>
              <w:rPr>
                <w:color w:val="auto"/>
              </w:rPr>
            </w:pPr>
            <w:proofErr w:type="gramStart"/>
            <w:r w:rsidRPr="00470640">
              <w:t>Palivo - nafta</w:t>
            </w:r>
            <w:proofErr w:type="gramEnd"/>
          </w:p>
        </w:tc>
        <w:tc>
          <w:tcPr>
            <w:tcW w:w="2977" w:type="dxa"/>
            <w:vAlign w:val="center"/>
          </w:tcPr>
          <w:p w14:paraId="450E09B7" w14:textId="77777777" w:rsidR="0066062C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0640">
              <w:t>ANO</w:t>
            </w:r>
          </w:p>
        </w:tc>
        <w:tc>
          <w:tcPr>
            <w:tcW w:w="2977" w:type="dxa"/>
            <w:vAlign w:val="center"/>
          </w:tcPr>
          <w:p w14:paraId="4697822E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470640">
              <w:rPr>
                <w:highlight w:val="yellow"/>
              </w:rPr>
              <w:t>ANO/NE</w:t>
            </w:r>
          </w:p>
        </w:tc>
      </w:tr>
      <w:tr w:rsidR="0066062C" w14:paraId="04F84556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34C0399" w14:textId="77777777" w:rsidR="0066062C" w:rsidRDefault="0066062C" w:rsidP="005141E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Počet válců</w:t>
            </w:r>
          </w:p>
        </w:tc>
        <w:tc>
          <w:tcPr>
            <w:tcW w:w="2977" w:type="dxa"/>
            <w:vAlign w:val="center"/>
          </w:tcPr>
          <w:p w14:paraId="3632CB77" w14:textId="77777777" w:rsidR="0066062C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4 ks</w:t>
            </w:r>
          </w:p>
        </w:tc>
        <w:tc>
          <w:tcPr>
            <w:tcW w:w="2977" w:type="dxa"/>
            <w:vAlign w:val="center"/>
          </w:tcPr>
          <w:p w14:paraId="55B467A0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ks</w:t>
            </w:r>
          </w:p>
        </w:tc>
      </w:tr>
      <w:tr w:rsidR="0066062C" w14:paraId="461C99CA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388B069" w14:textId="77777777" w:rsidR="0066062C" w:rsidRDefault="0066062C" w:rsidP="005141E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Podvozek - pásový</w:t>
            </w:r>
          </w:p>
        </w:tc>
        <w:tc>
          <w:tcPr>
            <w:tcW w:w="2977" w:type="dxa"/>
            <w:vAlign w:val="center"/>
          </w:tcPr>
          <w:p w14:paraId="6DE48083" w14:textId="77777777" w:rsidR="0066062C" w:rsidRPr="00936737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72230FA8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6062C" w14:paraId="70EF3A26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5244BAAA" w14:textId="77777777" w:rsidR="0066062C" w:rsidRPr="00805A48" w:rsidRDefault="0066062C" w:rsidP="005141E1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Šířka pásů</w:t>
            </w:r>
          </w:p>
        </w:tc>
        <w:tc>
          <w:tcPr>
            <w:tcW w:w="2977" w:type="dxa"/>
            <w:vAlign w:val="center"/>
          </w:tcPr>
          <w:p w14:paraId="31B9F542" w14:textId="1312E490" w:rsidR="0066062C" w:rsidRPr="00805A48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36E">
              <w:t xml:space="preserve">Min. </w:t>
            </w:r>
            <w:r w:rsidR="00805A48" w:rsidRPr="005D536E">
              <w:t>2</w:t>
            </w:r>
            <w:r w:rsidR="000914CB">
              <w:t>5</w:t>
            </w:r>
            <w:r w:rsidRPr="005D536E">
              <w:t xml:space="preserve"> cm</w:t>
            </w:r>
          </w:p>
        </w:tc>
        <w:tc>
          <w:tcPr>
            <w:tcW w:w="2977" w:type="dxa"/>
            <w:vAlign w:val="center"/>
          </w:tcPr>
          <w:p w14:paraId="4602B53A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cm</w:t>
            </w:r>
          </w:p>
        </w:tc>
      </w:tr>
      <w:tr w:rsidR="0066062C" w14:paraId="303B0E5C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496B9F8" w14:textId="505DC1D3" w:rsidR="0066062C" w:rsidRPr="00805A48" w:rsidRDefault="0066062C" w:rsidP="005141E1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Dálkové ovládání</w:t>
            </w:r>
          </w:p>
        </w:tc>
        <w:tc>
          <w:tcPr>
            <w:tcW w:w="2977" w:type="dxa"/>
            <w:vAlign w:val="center"/>
          </w:tcPr>
          <w:p w14:paraId="456923CE" w14:textId="77777777" w:rsidR="0066062C" w:rsidRPr="00805A48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A48">
              <w:t>ANO</w:t>
            </w:r>
          </w:p>
        </w:tc>
        <w:tc>
          <w:tcPr>
            <w:tcW w:w="2977" w:type="dxa"/>
            <w:vAlign w:val="center"/>
          </w:tcPr>
          <w:p w14:paraId="6D8F5EF7" w14:textId="77777777" w:rsidR="0066062C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6062C" w14:paraId="67F76C3B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4A2B729" w14:textId="77777777" w:rsidR="0066062C" w:rsidRPr="00805A48" w:rsidRDefault="0066062C" w:rsidP="005141E1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Pracovní šířka</w:t>
            </w:r>
          </w:p>
        </w:tc>
        <w:tc>
          <w:tcPr>
            <w:tcW w:w="2977" w:type="dxa"/>
            <w:vAlign w:val="center"/>
          </w:tcPr>
          <w:p w14:paraId="515994A2" w14:textId="77777777" w:rsidR="0066062C" w:rsidRPr="00805A48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A48">
              <w:t>Max. 1 700 mm</w:t>
            </w:r>
          </w:p>
        </w:tc>
        <w:tc>
          <w:tcPr>
            <w:tcW w:w="2977" w:type="dxa"/>
            <w:vAlign w:val="center"/>
          </w:tcPr>
          <w:p w14:paraId="74A7E48A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66062C" w14:paraId="793E230D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9FFF511" w14:textId="77777777" w:rsidR="0066062C" w:rsidRPr="00805A48" w:rsidRDefault="0066062C" w:rsidP="005141E1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Objem palivové nádrže</w:t>
            </w:r>
          </w:p>
        </w:tc>
        <w:tc>
          <w:tcPr>
            <w:tcW w:w="2977" w:type="dxa"/>
            <w:vAlign w:val="center"/>
          </w:tcPr>
          <w:p w14:paraId="0B695AA8" w14:textId="77777777" w:rsidR="0066062C" w:rsidRPr="00805A48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A48">
              <w:t>Min. 40 l</w:t>
            </w:r>
          </w:p>
        </w:tc>
        <w:tc>
          <w:tcPr>
            <w:tcW w:w="2977" w:type="dxa"/>
            <w:vAlign w:val="center"/>
          </w:tcPr>
          <w:p w14:paraId="63C78B76" w14:textId="77777777" w:rsidR="0066062C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l</w:t>
            </w:r>
          </w:p>
        </w:tc>
      </w:tr>
      <w:tr w:rsidR="0066062C" w14:paraId="3BCBE80B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5FD3AD38" w14:textId="77777777" w:rsidR="0066062C" w:rsidRPr="00805A48" w:rsidRDefault="0066062C" w:rsidP="005141E1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Přední hydraulický tříbodový závěs</w:t>
            </w:r>
          </w:p>
        </w:tc>
        <w:tc>
          <w:tcPr>
            <w:tcW w:w="2977" w:type="dxa"/>
            <w:vAlign w:val="center"/>
          </w:tcPr>
          <w:p w14:paraId="56A93527" w14:textId="77777777" w:rsidR="0066062C" w:rsidRPr="00805A48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A48">
              <w:t xml:space="preserve">Min. 5 </w:t>
            </w:r>
            <w:proofErr w:type="spellStart"/>
            <w:r w:rsidRPr="00805A48">
              <w:t>kN</w:t>
            </w:r>
            <w:proofErr w:type="spellEnd"/>
          </w:p>
        </w:tc>
        <w:tc>
          <w:tcPr>
            <w:tcW w:w="2977" w:type="dxa"/>
            <w:vAlign w:val="center"/>
          </w:tcPr>
          <w:p w14:paraId="34690404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</w:t>
            </w:r>
            <w:proofErr w:type="spellStart"/>
            <w:r>
              <w:t>kN</w:t>
            </w:r>
            <w:proofErr w:type="spellEnd"/>
          </w:p>
        </w:tc>
      </w:tr>
      <w:tr w:rsidR="0066062C" w14:paraId="5503B99E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891B8A1" w14:textId="77777777" w:rsidR="0066062C" w:rsidRPr="00805A48" w:rsidRDefault="0066062C" w:rsidP="005141E1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Zadní hydraulický tříbodový závěs</w:t>
            </w:r>
          </w:p>
        </w:tc>
        <w:tc>
          <w:tcPr>
            <w:tcW w:w="2977" w:type="dxa"/>
            <w:vAlign w:val="center"/>
          </w:tcPr>
          <w:p w14:paraId="2964A8AB" w14:textId="77777777" w:rsidR="0066062C" w:rsidRPr="00805A48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A48">
              <w:t xml:space="preserve">Min. 10 </w:t>
            </w:r>
            <w:proofErr w:type="spellStart"/>
            <w:r w:rsidRPr="00805A48">
              <w:t>kN</w:t>
            </w:r>
            <w:proofErr w:type="spellEnd"/>
          </w:p>
        </w:tc>
        <w:tc>
          <w:tcPr>
            <w:tcW w:w="2977" w:type="dxa"/>
            <w:vAlign w:val="center"/>
          </w:tcPr>
          <w:p w14:paraId="15A77A18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</w:t>
            </w:r>
            <w:proofErr w:type="spellStart"/>
            <w:r>
              <w:t>kN</w:t>
            </w:r>
            <w:proofErr w:type="spellEnd"/>
          </w:p>
        </w:tc>
      </w:tr>
      <w:tr w:rsidR="0066062C" w14:paraId="06227CB9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0AF4C682" w14:textId="77777777" w:rsidR="0066062C" w:rsidRPr="00805A48" w:rsidRDefault="0066062C" w:rsidP="005141E1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Přední pomocný naviják na dálkové ovládání</w:t>
            </w:r>
          </w:p>
        </w:tc>
        <w:tc>
          <w:tcPr>
            <w:tcW w:w="2977" w:type="dxa"/>
            <w:vAlign w:val="center"/>
          </w:tcPr>
          <w:p w14:paraId="6B70101D" w14:textId="77777777" w:rsidR="0066062C" w:rsidRPr="00780D3A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0D3A">
              <w:t xml:space="preserve">Min. 10 </w:t>
            </w:r>
            <w:proofErr w:type="spellStart"/>
            <w:r w:rsidRPr="00780D3A">
              <w:t>kN</w:t>
            </w:r>
            <w:proofErr w:type="spellEnd"/>
          </w:p>
        </w:tc>
        <w:tc>
          <w:tcPr>
            <w:tcW w:w="2977" w:type="dxa"/>
            <w:vAlign w:val="center"/>
          </w:tcPr>
          <w:p w14:paraId="45270CCA" w14:textId="77777777" w:rsidR="0066062C" w:rsidRPr="008E146A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</w:t>
            </w:r>
            <w:proofErr w:type="spellStart"/>
            <w:r>
              <w:t>kN</w:t>
            </w:r>
            <w:proofErr w:type="spellEnd"/>
          </w:p>
        </w:tc>
      </w:tr>
      <w:tr w:rsidR="0066062C" w14:paraId="52E82955" w14:textId="77777777" w:rsidTr="005141E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5592112B" w14:textId="77777777" w:rsidR="0066062C" w:rsidRPr="00C6106C" w:rsidRDefault="0066062C" w:rsidP="005141E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Kardanová hřídel s převodovkou</w:t>
            </w:r>
          </w:p>
        </w:tc>
        <w:tc>
          <w:tcPr>
            <w:tcW w:w="2977" w:type="dxa"/>
            <w:vAlign w:val="center"/>
          </w:tcPr>
          <w:p w14:paraId="5FA99143" w14:textId="77777777" w:rsidR="0066062C" w:rsidRPr="003410DD" w:rsidRDefault="0066062C" w:rsidP="00514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07368DBC" w14:textId="77777777" w:rsidR="0066062C" w:rsidRPr="00DC7022" w:rsidRDefault="0066062C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</w:tbl>
    <w:tbl>
      <w:tblPr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66062C" w:rsidRPr="0066062C" w14:paraId="48C59047" w14:textId="77777777" w:rsidTr="0066062C">
        <w:trPr>
          <w:trHeight w:val="432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14:paraId="6538A2AC" w14:textId="77777777" w:rsidR="0066062C" w:rsidRPr="0066062C" w:rsidRDefault="0066062C" w:rsidP="0066062C">
            <w:pPr>
              <w:spacing w:after="60" w:line="276" w:lineRule="auto"/>
              <w:rPr>
                <w:b/>
              </w:rPr>
            </w:pPr>
            <w:r w:rsidRPr="0066062C">
              <w:rPr>
                <w:b/>
              </w:rPr>
              <w:lastRenderedPageBreak/>
              <w:t>LANOVÝ NAVIJÁK</w:t>
            </w:r>
          </w:p>
        </w:tc>
      </w:tr>
      <w:tr w:rsidR="0066062C" w:rsidRPr="0066062C" w14:paraId="065A42A3" w14:textId="77777777">
        <w:trPr>
          <w:trHeight w:val="3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3CCDEE" w14:textId="77777777" w:rsidR="0066062C" w:rsidRPr="0066062C" w:rsidRDefault="0066062C" w:rsidP="0066062C">
            <w:pPr>
              <w:pStyle w:val="ALtabulka2text"/>
              <w:rPr>
                <w:b/>
                <w:color w:val="000000" w:themeColor="text1"/>
              </w:rPr>
            </w:pPr>
            <w:r w:rsidRPr="0066062C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1101" w14:textId="77777777" w:rsidR="0066062C" w:rsidRPr="0066062C" w:rsidRDefault="0066062C" w:rsidP="0066062C">
            <w:pPr>
              <w:pStyle w:val="ALtabulka2text"/>
              <w:rPr>
                <w:b/>
                <w:color w:val="000000" w:themeColor="text1"/>
              </w:rPr>
            </w:pPr>
            <w:r w:rsidRPr="0066062C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66062C" w:rsidRPr="0066062C" w14:paraId="2053BDB0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BB1093" w14:textId="77777777" w:rsidR="0066062C" w:rsidRPr="0066062C" w:rsidRDefault="0066062C" w:rsidP="0066062C">
            <w:pPr>
              <w:spacing w:after="60" w:line="276" w:lineRule="auto"/>
              <w:jc w:val="both"/>
              <w:rPr>
                <w:b/>
              </w:rPr>
            </w:pPr>
            <w:r w:rsidRPr="0066062C">
              <w:rPr>
                <w:b/>
              </w:rPr>
              <w:t>Požadovaný technický parametr: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77BB6E" w14:textId="77777777" w:rsidR="0066062C" w:rsidRPr="0066062C" w:rsidRDefault="0066062C" w:rsidP="0066062C">
            <w:pPr>
              <w:spacing w:after="60" w:line="276" w:lineRule="auto"/>
              <w:jc w:val="both"/>
              <w:rPr>
                <w:b/>
              </w:rPr>
            </w:pPr>
            <w:r w:rsidRPr="0066062C">
              <w:rPr>
                <w:b/>
              </w:rPr>
              <w:t>Požadovaný technický parametr: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5E579B" w14:textId="77777777" w:rsidR="0066062C" w:rsidRPr="0066062C" w:rsidRDefault="0066062C" w:rsidP="0066062C">
            <w:pPr>
              <w:spacing w:after="60" w:line="276" w:lineRule="auto"/>
              <w:jc w:val="both"/>
              <w:rPr>
                <w:b/>
              </w:rPr>
            </w:pPr>
            <w:r w:rsidRPr="0066062C">
              <w:rPr>
                <w:b/>
              </w:rPr>
              <w:t>Požadovaný technický parametr:</w:t>
            </w:r>
          </w:p>
        </w:tc>
      </w:tr>
      <w:tr w:rsidR="0066062C" w:rsidRPr="0066062C" w14:paraId="3DC1CC75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BD63" w14:textId="1F4CF66A" w:rsidR="0066062C" w:rsidRPr="0066062C" w:rsidRDefault="0066062C" w:rsidP="0066062C">
            <w:pPr>
              <w:pStyle w:val="ALtabulka2text"/>
              <w:rPr>
                <w:color w:val="auto"/>
              </w:rPr>
            </w:pPr>
            <w:r w:rsidRPr="0066062C">
              <w:rPr>
                <w:color w:val="auto"/>
              </w:rPr>
              <w:t xml:space="preserve">Plná kompatibilita s nabízeným </w:t>
            </w:r>
            <w:r w:rsidR="002E4294">
              <w:rPr>
                <w:color w:val="auto"/>
              </w:rPr>
              <w:t>železným koněm</w:t>
            </w:r>
            <w:r w:rsidRPr="0066062C">
              <w:rPr>
                <w:color w:val="auto"/>
              </w:rPr>
              <w:t xml:space="preserve"> a dálkovým ovládáním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5E7F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66062C">
              <w:rPr>
                <w:color w:val="auto"/>
              </w:rPr>
              <w:t>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1EAD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ANO/NE</w:t>
            </w:r>
          </w:p>
        </w:tc>
      </w:tr>
      <w:tr w:rsidR="0066062C" w:rsidRPr="0066062C" w14:paraId="639E1F0A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76D9" w14:textId="77777777" w:rsidR="0066062C" w:rsidRPr="00805A48" w:rsidRDefault="0066062C" w:rsidP="0066062C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Jednobubnový na dálkové ovládání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5493" w14:textId="77777777" w:rsidR="0066062C" w:rsidRPr="00805A48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805A48">
              <w:rPr>
                <w:color w:val="auto"/>
              </w:rPr>
              <w:t>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5AE7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ANO/NE</w:t>
            </w:r>
          </w:p>
        </w:tc>
      </w:tr>
      <w:tr w:rsidR="0066062C" w:rsidRPr="0066062C" w14:paraId="2CA92651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BBA4" w14:textId="7D97125A" w:rsidR="0066062C" w:rsidRPr="00805A48" w:rsidRDefault="0066062C" w:rsidP="0066062C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 xml:space="preserve">Nesený na </w:t>
            </w:r>
            <w:r w:rsidR="00805A48" w:rsidRPr="00805A48">
              <w:rPr>
                <w:color w:val="auto"/>
              </w:rPr>
              <w:t xml:space="preserve">zadním </w:t>
            </w:r>
            <w:r w:rsidRPr="00805A48">
              <w:rPr>
                <w:color w:val="auto"/>
              </w:rPr>
              <w:t>tříbodovém závěsu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69D5" w14:textId="77777777" w:rsidR="0066062C" w:rsidRPr="00805A48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805A48">
              <w:rPr>
                <w:color w:val="auto"/>
              </w:rPr>
              <w:t>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CF66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ANO/NE</w:t>
            </w:r>
          </w:p>
        </w:tc>
      </w:tr>
      <w:tr w:rsidR="0066062C" w:rsidRPr="0066062C" w14:paraId="6E521A28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B5FC" w14:textId="011E51B4" w:rsidR="0066062C" w:rsidRPr="00805A48" w:rsidRDefault="0066062C" w:rsidP="0066062C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 xml:space="preserve">Pohon od vývodové hřídele </w:t>
            </w:r>
            <w:r w:rsidR="000914CB">
              <w:rPr>
                <w:color w:val="auto"/>
              </w:rPr>
              <w:t>železného koně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661A" w14:textId="77777777" w:rsidR="0066062C" w:rsidRPr="00805A48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805A48">
              <w:rPr>
                <w:color w:val="auto"/>
              </w:rPr>
              <w:t>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E077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ANO/NE</w:t>
            </w:r>
          </w:p>
        </w:tc>
      </w:tr>
      <w:tr w:rsidR="0066062C" w:rsidRPr="0066062C" w14:paraId="022C30CA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6412" w14:textId="77777777" w:rsidR="0066062C" w:rsidRPr="00805A48" w:rsidRDefault="0066062C" w:rsidP="0066062C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Tažná síla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E3F9" w14:textId="1ECF0278" w:rsidR="0066062C" w:rsidRPr="00805A48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805A48">
              <w:rPr>
                <w:color w:val="auto"/>
              </w:rPr>
              <w:t xml:space="preserve">Min. 50 </w:t>
            </w:r>
            <w:proofErr w:type="spellStart"/>
            <w:r w:rsidRPr="00805A48">
              <w:rPr>
                <w:color w:val="auto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B4B4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…</w:t>
            </w:r>
            <w:r w:rsidRPr="00E034BB">
              <w:rPr>
                <w:color w:val="auto"/>
              </w:rPr>
              <w:t xml:space="preserve"> </w:t>
            </w:r>
            <w:proofErr w:type="spellStart"/>
            <w:r w:rsidRPr="00E034BB">
              <w:rPr>
                <w:color w:val="auto"/>
              </w:rPr>
              <w:t>kN</w:t>
            </w:r>
            <w:proofErr w:type="spellEnd"/>
          </w:p>
        </w:tc>
      </w:tr>
      <w:tr w:rsidR="0066062C" w:rsidRPr="0066062C" w14:paraId="06F04182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6F39" w14:textId="77777777" w:rsidR="0066062C" w:rsidRPr="00805A48" w:rsidRDefault="0066062C" w:rsidP="0066062C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Kapacita bubnu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E69A" w14:textId="33E13ECB" w:rsidR="0066062C" w:rsidRPr="00805A48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805A48">
              <w:rPr>
                <w:color w:val="auto"/>
              </w:rPr>
              <w:t xml:space="preserve">Min. 80 m při průměru </w:t>
            </w:r>
            <w:r w:rsidRPr="00805A48">
              <w:rPr>
                <w:color w:val="auto"/>
              </w:rPr>
              <w:br/>
              <w:t>lana 10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8D52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…</w:t>
            </w:r>
            <w:r w:rsidRPr="00E034BB">
              <w:rPr>
                <w:color w:val="auto"/>
              </w:rPr>
              <w:t xml:space="preserve"> m</w:t>
            </w:r>
          </w:p>
        </w:tc>
      </w:tr>
      <w:tr w:rsidR="0066062C" w:rsidRPr="0066062C" w14:paraId="1D042991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CCFA" w14:textId="77777777" w:rsidR="0066062C" w:rsidRPr="00805A48" w:rsidRDefault="0066062C" w:rsidP="0066062C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Lano o průměru min. 10 mm součástí dodávky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67DE" w14:textId="77777777" w:rsidR="0066062C" w:rsidRPr="00805A48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805A48">
              <w:rPr>
                <w:color w:val="auto"/>
              </w:rPr>
              <w:t>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6957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ANO/NE</w:t>
            </w:r>
          </w:p>
        </w:tc>
      </w:tr>
      <w:tr w:rsidR="0066062C" w:rsidRPr="0066062C" w14:paraId="5C453B11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5600" w14:textId="77777777" w:rsidR="0066062C" w:rsidRPr="00805A48" w:rsidRDefault="0066062C" w:rsidP="0066062C">
            <w:pPr>
              <w:pStyle w:val="ALtabulka2text"/>
              <w:rPr>
                <w:color w:val="auto"/>
              </w:rPr>
            </w:pPr>
            <w:r w:rsidRPr="00805A48">
              <w:rPr>
                <w:color w:val="auto"/>
              </w:rPr>
              <w:t>Pracovní šířka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0BEE" w14:textId="77777777" w:rsidR="0066062C" w:rsidRPr="00805A48" w:rsidRDefault="0066062C" w:rsidP="0066062C">
            <w:pPr>
              <w:pStyle w:val="ALtabulka2text"/>
              <w:jc w:val="center"/>
              <w:rPr>
                <w:color w:val="auto"/>
              </w:rPr>
            </w:pPr>
            <w:r w:rsidRPr="00805A48">
              <w:rPr>
                <w:color w:val="auto"/>
              </w:rPr>
              <w:t>Max. 1 700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5956" w14:textId="77777777" w:rsidR="0066062C" w:rsidRPr="0066062C" w:rsidRDefault="0066062C" w:rsidP="0066062C">
            <w:pPr>
              <w:pStyle w:val="ALtabulka2text"/>
              <w:jc w:val="center"/>
              <w:rPr>
                <w:color w:val="auto"/>
                <w:highlight w:val="yellow"/>
              </w:rPr>
            </w:pPr>
            <w:r w:rsidRPr="0066062C">
              <w:rPr>
                <w:color w:val="auto"/>
                <w:highlight w:val="yellow"/>
              </w:rPr>
              <w:t>…</w:t>
            </w:r>
            <w:r w:rsidRPr="00E034BB">
              <w:rPr>
                <w:color w:val="auto"/>
              </w:rPr>
              <w:t xml:space="preserve"> mm</w:t>
            </w:r>
          </w:p>
        </w:tc>
      </w:tr>
    </w:tbl>
    <w:p w14:paraId="20027E13" w14:textId="77777777" w:rsidR="00266FB3" w:rsidRPr="00266FB3" w:rsidRDefault="001C62D0" w:rsidP="00985768">
      <w:pPr>
        <w:pStyle w:val="ALtext"/>
        <w:spacing w:before="240"/>
        <w:rPr>
          <w:b/>
          <w:u w:val="single"/>
        </w:rPr>
      </w:pPr>
      <w:r w:rsidRPr="006C16A0">
        <w:rPr>
          <w:b/>
          <w:color w:val="FF0000"/>
          <w:sz w:val="22"/>
          <w:u w:val="single"/>
        </w:rPr>
        <w:t>PROHLÁŠENÍ ÚČASTNÍKA</w:t>
      </w:r>
    </w:p>
    <w:p w14:paraId="014FAEA8" w14:textId="0E1EC6CC" w:rsidR="008B557D" w:rsidRPr="000914CB" w:rsidRDefault="00B6729B" w:rsidP="000914CB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24E729A0" w14:textId="03311C7E" w:rsidR="0054476A" w:rsidRDefault="00266FB3" w:rsidP="006454EC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753361">
      <w:pPr>
        <w:rPr>
          <w:b/>
          <w:sz w:val="24"/>
        </w:rPr>
      </w:pPr>
    </w:p>
    <w:sectPr w:rsidR="00FC752C" w:rsidSect="00B517A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AE030" w14:textId="77777777" w:rsidR="007B09D3" w:rsidRDefault="007B09D3" w:rsidP="00005BC9">
      <w:r>
        <w:separator/>
      </w:r>
    </w:p>
    <w:p w14:paraId="6EB77FF4" w14:textId="77777777" w:rsidR="007B09D3" w:rsidRDefault="007B09D3" w:rsidP="00005BC9"/>
  </w:endnote>
  <w:endnote w:type="continuationSeparator" w:id="0">
    <w:p w14:paraId="7EF13C63" w14:textId="77777777" w:rsidR="007B09D3" w:rsidRDefault="007B09D3" w:rsidP="00005BC9">
      <w:r>
        <w:continuationSeparator/>
      </w:r>
    </w:p>
    <w:p w14:paraId="07A68DB7" w14:textId="77777777" w:rsidR="007B09D3" w:rsidRDefault="007B09D3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40697" w14:textId="77777777" w:rsidR="007B09D3" w:rsidRDefault="007B09D3" w:rsidP="00005BC9">
      <w:r>
        <w:separator/>
      </w:r>
    </w:p>
    <w:p w14:paraId="0F3D985D" w14:textId="77777777" w:rsidR="007B09D3" w:rsidRDefault="007B09D3" w:rsidP="00005BC9"/>
  </w:footnote>
  <w:footnote w:type="continuationSeparator" w:id="0">
    <w:p w14:paraId="41A13E78" w14:textId="77777777" w:rsidR="007B09D3" w:rsidRDefault="007B09D3" w:rsidP="00005BC9">
      <w:r>
        <w:continuationSeparator/>
      </w:r>
    </w:p>
    <w:p w14:paraId="61E64ADF" w14:textId="77777777" w:rsidR="007B09D3" w:rsidRDefault="007B09D3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43B2"/>
    <w:rsid w:val="00005150"/>
    <w:rsid w:val="00005BC9"/>
    <w:rsid w:val="00010999"/>
    <w:rsid w:val="00011425"/>
    <w:rsid w:val="00011D5E"/>
    <w:rsid w:val="000136C6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4CB"/>
    <w:rsid w:val="00091F7B"/>
    <w:rsid w:val="00093AFF"/>
    <w:rsid w:val="00094419"/>
    <w:rsid w:val="0009490E"/>
    <w:rsid w:val="0009498C"/>
    <w:rsid w:val="000974AC"/>
    <w:rsid w:val="00097D9C"/>
    <w:rsid w:val="000A006A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F024E"/>
    <w:rsid w:val="000F0A4D"/>
    <w:rsid w:val="000F18E7"/>
    <w:rsid w:val="000F1BE4"/>
    <w:rsid w:val="000F434C"/>
    <w:rsid w:val="000F61E8"/>
    <w:rsid w:val="00100919"/>
    <w:rsid w:val="0010109A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3792"/>
    <w:rsid w:val="00174AC9"/>
    <w:rsid w:val="001810DC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22B0"/>
    <w:rsid w:val="001D37C0"/>
    <w:rsid w:val="001D4AFB"/>
    <w:rsid w:val="001D78D0"/>
    <w:rsid w:val="001E439F"/>
    <w:rsid w:val="001E4453"/>
    <w:rsid w:val="001E58A5"/>
    <w:rsid w:val="001E5E23"/>
    <w:rsid w:val="001E6950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107BF"/>
    <w:rsid w:val="00210B97"/>
    <w:rsid w:val="002111A9"/>
    <w:rsid w:val="00211698"/>
    <w:rsid w:val="0021439F"/>
    <w:rsid w:val="0021540C"/>
    <w:rsid w:val="002165E9"/>
    <w:rsid w:val="002168E0"/>
    <w:rsid w:val="00217B6F"/>
    <w:rsid w:val="00221BAE"/>
    <w:rsid w:val="00222366"/>
    <w:rsid w:val="00230B31"/>
    <w:rsid w:val="00231982"/>
    <w:rsid w:val="00231F90"/>
    <w:rsid w:val="002323BC"/>
    <w:rsid w:val="00232701"/>
    <w:rsid w:val="002368B1"/>
    <w:rsid w:val="00240F34"/>
    <w:rsid w:val="00241F3B"/>
    <w:rsid w:val="00242485"/>
    <w:rsid w:val="00243481"/>
    <w:rsid w:val="0024418A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742"/>
    <w:rsid w:val="002703B5"/>
    <w:rsid w:val="00271632"/>
    <w:rsid w:val="0027352C"/>
    <w:rsid w:val="00275737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D79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ADE"/>
    <w:rsid w:val="002E213F"/>
    <w:rsid w:val="002E4294"/>
    <w:rsid w:val="002E4F48"/>
    <w:rsid w:val="002E73E3"/>
    <w:rsid w:val="002F1ECB"/>
    <w:rsid w:val="002F2649"/>
    <w:rsid w:val="00300FBE"/>
    <w:rsid w:val="00304E3C"/>
    <w:rsid w:val="0030739E"/>
    <w:rsid w:val="00310BA3"/>
    <w:rsid w:val="0031377F"/>
    <w:rsid w:val="00313AFD"/>
    <w:rsid w:val="00314344"/>
    <w:rsid w:val="003147FE"/>
    <w:rsid w:val="00316B1F"/>
    <w:rsid w:val="003208F9"/>
    <w:rsid w:val="00320EEA"/>
    <w:rsid w:val="003230E5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48E1"/>
    <w:rsid w:val="0038592B"/>
    <w:rsid w:val="00386011"/>
    <w:rsid w:val="0038678D"/>
    <w:rsid w:val="00390BA7"/>
    <w:rsid w:val="003924C3"/>
    <w:rsid w:val="003950CD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64"/>
    <w:rsid w:val="003C3575"/>
    <w:rsid w:val="003C595F"/>
    <w:rsid w:val="003D1FFE"/>
    <w:rsid w:val="003D2813"/>
    <w:rsid w:val="003D43E0"/>
    <w:rsid w:val="003E14B9"/>
    <w:rsid w:val="003E424C"/>
    <w:rsid w:val="003F022B"/>
    <w:rsid w:val="003F1FBD"/>
    <w:rsid w:val="003F7599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4ABB"/>
    <w:rsid w:val="00425933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3D7F"/>
    <w:rsid w:val="00475ED0"/>
    <w:rsid w:val="004779BC"/>
    <w:rsid w:val="00483957"/>
    <w:rsid w:val="00484C38"/>
    <w:rsid w:val="004874DA"/>
    <w:rsid w:val="00490A18"/>
    <w:rsid w:val="00490FCA"/>
    <w:rsid w:val="00491170"/>
    <w:rsid w:val="00494F15"/>
    <w:rsid w:val="00494FFB"/>
    <w:rsid w:val="00495407"/>
    <w:rsid w:val="004A0054"/>
    <w:rsid w:val="004A086D"/>
    <w:rsid w:val="004A25CF"/>
    <w:rsid w:val="004A5CE6"/>
    <w:rsid w:val="004B108C"/>
    <w:rsid w:val="004B32FD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034F"/>
    <w:rsid w:val="00542136"/>
    <w:rsid w:val="00542FAE"/>
    <w:rsid w:val="005431AA"/>
    <w:rsid w:val="005441DE"/>
    <w:rsid w:val="0054476A"/>
    <w:rsid w:val="005450B8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7B7"/>
    <w:rsid w:val="00571C0A"/>
    <w:rsid w:val="00575525"/>
    <w:rsid w:val="00575995"/>
    <w:rsid w:val="00577C51"/>
    <w:rsid w:val="00580DFB"/>
    <w:rsid w:val="00581029"/>
    <w:rsid w:val="0058128B"/>
    <w:rsid w:val="005821A9"/>
    <w:rsid w:val="0058405C"/>
    <w:rsid w:val="00585776"/>
    <w:rsid w:val="00591200"/>
    <w:rsid w:val="00591EBD"/>
    <w:rsid w:val="0059296F"/>
    <w:rsid w:val="005937F3"/>
    <w:rsid w:val="00593E04"/>
    <w:rsid w:val="0059677F"/>
    <w:rsid w:val="005A0259"/>
    <w:rsid w:val="005A0E50"/>
    <w:rsid w:val="005A4040"/>
    <w:rsid w:val="005A7A3D"/>
    <w:rsid w:val="005A7F3E"/>
    <w:rsid w:val="005B66A6"/>
    <w:rsid w:val="005B703D"/>
    <w:rsid w:val="005B7B2A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36E"/>
    <w:rsid w:val="005D5D62"/>
    <w:rsid w:val="005D7D1B"/>
    <w:rsid w:val="005E0AA5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5664"/>
    <w:rsid w:val="00605F70"/>
    <w:rsid w:val="00611018"/>
    <w:rsid w:val="006163B7"/>
    <w:rsid w:val="00622D36"/>
    <w:rsid w:val="006232A8"/>
    <w:rsid w:val="006274AE"/>
    <w:rsid w:val="00627F62"/>
    <w:rsid w:val="00631860"/>
    <w:rsid w:val="006338D2"/>
    <w:rsid w:val="00633F8E"/>
    <w:rsid w:val="006362B6"/>
    <w:rsid w:val="00636846"/>
    <w:rsid w:val="006454EC"/>
    <w:rsid w:val="0064576C"/>
    <w:rsid w:val="00646FDD"/>
    <w:rsid w:val="006476E4"/>
    <w:rsid w:val="00650822"/>
    <w:rsid w:val="00653A33"/>
    <w:rsid w:val="00654D12"/>
    <w:rsid w:val="00654DAC"/>
    <w:rsid w:val="00656555"/>
    <w:rsid w:val="00657D35"/>
    <w:rsid w:val="0066062C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537"/>
    <w:rsid w:val="0068473E"/>
    <w:rsid w:val="00684A9E"/>
    <w:rsid w:val="006862EF"/>
    <w:rsid w:val="0068673C"/>
    <w:rsid w:val="00686A1F"/>
    <w:rsid w:val="0069030F"/>
    <w:rsid w:val="00691B86"/>
    <w:rsid w:val="00691B97"/>
    <w:rsid w:val="00693A7B"/>
    <w:rsid w:val="00696206"/>
    <w:rsid w:val="006966A9"/>
    <w:rsid w:val="00696B5A"/>
    <w:rsid w:val="006A3FA4"/>
    <w:rsid w:val="006A4B1F"/>
    <w:rsid w:val="006A7C64"/>
    <w:rsid w:val="006B12A5"/>
    <w:rsid w:val="006B2DB7"/>
    <w:rsid w:val="006B4B4F"/>
    <w:rsid w:val="006B57BB"/>
    <w:rsid w:val="006B6F10"/>
    <w:rsid w:val="006B7F54"/>
    <w:rsid w:val="006C0C1C"/>
    <w:rsid w:val="006C64D1"/>
    <w:rsid w:val="006C65BA"/>
    <w:rsid w:val="006D3410"/>
    <w:rsid w:val="006E1726"/>
    <w:rsid w:val="006E3028"/>
    <w:rsid w:val="006E48F0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443"/>
    <w:rsid w:val="00710974"/>
    <w:rsid w:val="00710BCB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FAE"/>
    <w:rsid w:val="007414CA"/>
    <w:rsid w:val="00743BEA"/>
    <w:rsid w:val="00743EA8"/>
    <w:rsid w:val="007447A7"/>
    <w:rsid w:val="00744A96"/>
    <w:rsid w:val="007507DE"/>
    <w:rsid w:val="00751233"/>
    <w:rsid w:val="0075273A"/>
    <w:rsid w:val="00752973"/>
    <w:rsid w:val="00753361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5EF9"/>
    <w:rsid w:val="007761F6"/>
    <w:rsid w:val="00782AE0"/>
    <w:rsid w:val="00783445"/>
    <w:rsid w:val="00783AC3"/>
    <w:rsid w:val="00790939"/>
    <w:rsid w:val="007910D8"/>
    <w:rsid w:val="0079406F"/>
    <w:rsid w:val="00797A25"/>
    <w:rsid w:val="00797A30"/>
    <w:rsid w:val="007A0F4C"/>
    <w:rsid w:val="007A3C9F"/>
    <w:rsid w:val="007A607D"/>
    <w:rsid w:val="007B09D3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29D8"/>
    <w:rsid w:val="007C3DCC"/>
    <w:rsid w:val="007C452E"/>
    <w:rsid w:val="007C7360"/>
    <w:rsid w:val="007C7BB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1A4"/>
    <w:rsid w:val="007F2A35"/>
    <w:rsid w:val="008002B3"/>
    <w:rsid w:val="00801897"/>
    <w:rsid w:val="00802581"/>
    <w:rsid w:val="0080311F"/>
    <w:rsid w:val="00803906"/>
    <w:rsid w:val="0080525D"/>
    <w:rsid w:val="00805A48"/>
    <w:rsid w:val="00810337"/>
    <w:rsid w:val="0081176B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7D7C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704D"/>
    <w:rsid w:val="00910F80"/>
    <w:rsid w:val="009116B5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4DE4"/>
    <w:rsid w:val="00935AC5"/>
    <w:rsid w:val="00936597"/>
    <w:rsid w:val="00936737"/>
    <w:rsid w:val="00937C5B"/>
    <w:rsid w:val="00937F88"/>
    <w:rsid w:val="00943050"/>
    <w:rsid w:val="009476DD"/>
    <w:rsid w:val="00947774"/>
    <w:rsid w:val="00955062"/>
    <w:rsid w:val="0095719E"/>
    <w:rsid w:val="0095765B"/>
    <w:rsid w:val="009604B2"/>
    <w:rsid w:val="0096141B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F08"/>
    <w:rsid w:val="009B1010"/>
    <w:rsid w:val="009B4706"/>
    <w:rsid w:val="009B75AF"/>
    <w:rsid w:val="009C298E"/>
    <w:rsid w:val="009C2AFC"/>
    <w:rsid w:val="009C3462"/>
    <w:rsid w:val="009C5307"/>
    <w:rsid w:val="009C542E"/>
    <w:rsid w:val="009C66F2"/>
    <w:rsid w:val="009D3699"/>
    <w:rsid w:val="009D4701"/>
    <w:rsid w:val="009D47AD"/>
    <w:rsid w:val="009D681B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8005A"/>
    <w:rsid w:val="00A82F45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043E"/>
    <w:rsid w:val="00AD10CF"/>
    <w:rsid w:val="00AD1A23"/>
    <w:rsid w:val="00AD20E5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6B3"/>
    <w:rsid w:val="00AF2CEF"/>
    <w:rsid w:val="00AF563F"/>
    <w:rsid w:val="00AF5755"/>
    <w:rsid w:val="00AF5E50"/>
    <w:rsid w:val="00B01577"/>
    <w:rsid w:val="00B02FB8"/>
    <w:rsid w:val="00B036B9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4492"/>
    <w:rsid w:val="00B26793"/>
    <w:rsid w:val="00B2705D"/>
    <w:rsid w:val="00B27D72"/>
    <w:rsid w:val="00B33695"/>
    <w:rsid w:val="00B342A6"/>
    <w:rsid w:val="00B34AE5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6610"/>
    <w:rsid w:val="00BA7DB5"/>
    <w:rsid w:val="00BB16D5"/>
    <w:rsid w:val="00BB201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AD1"/>
    <w:rsid w:val="00C50589"/>
    <w:rsid w:val="00C513E7"/>
    <w:rsid w:val="00C51FE0"/>
    <w:rsid w:val="00C52703"/>
    <w:rsid w:val="00C52862"/>
    <w:rsid w:val="00C5289D"/>
    <w:rsid w:val="00C554DE"/>
    <w:rsid w:val="00C5552A"/>
    <w:rsid w:val="00C5662E"/>
    <w:rsid w:val="00C63389"/>
    <w:rsid w:val="00C6492A"/>
    <w:rsid w:val="00C66BA7"/>
    <w:rsid w:val="00C72B8B"/>
    <w:rsid w:val="00C72D04"/>
    <w:rsid w:val="00C77D29"/>
    <w:rsid w:val="00C77E90"/>
    <w:rsid w:val="00C80E53"/>
    <w:rsid w:val="00C81B50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2685"/>
    <w:rsid w:val="00CB3093"/>
    <w:rsid w:val="00CB5E4B"/>
    <w:rsid w:val="00CB7AC7"/>
    <w:rsid w:val="00CC1FAE"/>
    <w:rsid w:val="00CC2588"/>
    <w:rsid w:val="00CC29B5"/>
    <w:rsid w:val="00CC3792"/>
    <w:rsid w:val="00CC4283"/>
    <w:rsid w:val="00CC45E0"/>
    <w:rsid w:val="00CC5201"/>
    <w:rsid w:val="00CC5B82"/>
    <w:rsid w:val="00CC5C30"/>
    <w:rsid w:val="00CC78BD"/>
    <w:rsid w:val="00CC7D20"/>
    <w:rsid w:val="00CD056E"/>
    <w:rsid w:val="00CD070E"/>
    <w:rsid w:val="00CD1C7D"/>
    <w:rsid w:val="00CD1FC7"/>
    <w:rsid w:val="00CD3CD9"/>
    <w:rsid w:val="00CD63B0"/>
    <w:rsid w:val="00CE0D09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7675"/>
    <w:rsid w:val="00D10491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2148"/>
    <w:rsid w:val="00D53760"/>
    <w:rsid w:val="00D53AC3"/>
    <w:rsid w:val="00D559A4"/>
    <w:rsid w:val="00D572C0"/>
    <w:rsid w:val="00D61E6D"/>
    <w:rsid w:val="00D625CE"/>
    <w:rsid w:val="00D63470"/>
    <w:rsid w:val="00D65CED"/>
    <w:rsid w:val="00D65E5B"/>
    <w:rsid w:val="00D72DBE"/>
    <w:rsid w:val="00D72EF5"/>
    <w:rsid w:val="00D7529E"/>
    <w:rsid w:val="00D7693B"/>
    <w:rsid w:val="00D837A9"/>
    <w:rsid w:val="00D83F67"/>
    <w:rsid w:val="00D94D83"/>
    <w:rsid w:val="00D97E1A"/>
    <w:rsid w:val="00DB05D0"/>
    <w:rsid w:val="00DB3A14"/>
    <w:rsid w:val="00DB6357"/>
    <w:rsid w:val="00DB6ECA"/>
    <w:rsid w:val="00DB767C"/>
    <w:rsid w:val="00DC2879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32E"/>
    <w:rsid w:val="00DE2E79"/>
    <w:rsid w:val="00DE3147"/>
    <w:rsid w:val="00DE68AA"/>
    <w:rsid w:val="00DE69F1"/>
    <w:rsid w:val="00DF2FE6"/>
    <w:rsid w:val="00DF44DE"/>
    <w:rsid w:val="00E034BB"/>
    <w:rsid w:val="00E0405A"/>
    <w:rsid w:val="00E104D5"/>
    <w:rsid w:val="00E121ED"/>
    <w:rsid w:val="00E12D69"/>
    <w:rsid w:val="00E16276"/>
    <w:rsid w:val="00E20919"/>
    <w:rsid w:val="00E20C10"/>
    <w:rsid w:val="00E233C0"/>
    <w:rsid w:val="00E2563D"/>
    <w:rsid w:val="00E2753B"/>
    <w:rsid w:val="00E30F41"/>
    <w:rsid w:val="00E32E4F"/>
    <w:rsid w:val="00E349F8"/>
    <w:rsid w:val="00E36B60"/>
    <w:rsid w:val="00E40052"/>
    <w:rsid w:val="00E43B1E"/>
    <w:rsid w:val="00E4538E"/>
    <w:rsid w:val="00E45B50"/>
    <w:rsid w:val="00E46BB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5E89"/>
    <w:rsid w:val="00E662BF"/>
    <w:rsid w:val="00E70834"/>
    <w:rsid w:val="00E70D72"/>
    <w:rsid w:val="00E724C0"/>
    <w:rsid w:val="00E74D92"/>
    <w:rsid w:val="00E7777C"/>
    <w:rsid w:val="00E806AA"/>
    <w:rsid w:val="00E80A92"/>
    <w:rsid w:val="00E82A74"/>
    <w:rsid w:val="00E84425"/>
    <w:rsid w:val="00E84745"/>
    <w:rsid w:val="00E849EB"/>
    <w:rsid w:val="00E85AC5"/>
    <w:rsid w:val="00E86594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C068D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1B90"/>
    <w:rsid w:val="00F02AA5"/>
    <w:rsid w:val="00F05F12"/>
    <w:rsid w:val="00F10169"/>
    <w:rsid w:val="00F10966"/>
    <w:rsid w:val="00F11C19"/>
    <w:rsid w:val="00F11DE2"/>
    <w:rsid w:val="00F121C2"/>
    <w:rsid w:val="00F14EDD"/>
    <w:rsid w:val="00F15DAF"/>
    <w:rsid w:val="00F16174"/>
    <w:rsid w:val="00F17016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52FFC"/>
    <w:rsid w:val="00F53334"/>
    <w:rsid w:val="00F54968"/>
    <w:rsid w:val="00F56DBD"/>
    <w:rsid w:val="00F5713C"/>
    <w:rsid w:val="00F61D07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3DB3"/>
    <w:rsid w:val="00F8752D"/>
    <w:rsid w:val="00F9293E"/>
    <w:rsid w:val="00F93E9C"/>
    <w:rsid w:val="00F95E96"/>
    <w:rsid w:val="00F96273"/>
    <w:rsid w:val="00FA0534"/>
    <w:rsid w:val="00FA27CB"/>
    <w:rsid w:val="00FA46EF"/>
    <w:rsid w:val="00FB124C"/>
    <w:rsid w:val="00FB203D"/>
    <w:rsid w:val="00FB2D45"/>
    <w:rsid w:val="00FB2F32"/>
    <w:rsid w:val="00FB5DF8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324"/>
    <w:rsid w:val="00FE48F6"/>
    <w:rsid w:val="00FE5F0C"/>
    <w:rsid w:val="00FE641D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15</TotalTime>
  <Pages>3</Pages>
  <Words>531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3660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15</cp:revision>
  <cp:lastPrinted>2026-07-16T06:42:00Z</cp:lastPrinted>
  <dcterms:created xsi:type="dcterms:W3CDTF">2026-07-01T12:24:00Z</dcterms:created>
  <dcterms:modified xsi:type="dcterms:W3CDTF">2026-07-16T14:09:00Z</dcterms:modified>
</cp:coreProperties>
</file>