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7FA69228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  <w:r w:rsidR="00E0405A">
        <w:rPr>
          <w:b/>
        </w:rPr>
        <w:t>.</w:t>
      </w:r>
      <w:r w:rsidR="009B040E">
        <w:rPr>
          <w:b/>
        </w:rPr>
        <w:t>2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4A2EB9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5A801204" w:rsidR="004A2EB9" w:rsidRPr="00207C20" w:rsidRDefault="004A2EB9" w:rsidP="004A2EB9">
            <w:pPr>
              <w:pStyle w:val="ALtabulka2text"/>
              <w:spacing w:before="0" w:after="0"/>
              <w:jc w:val="right"/>
            </w:pPr>
            <w:r w:rsidRPr="00207C20">
              <w:t>Název:</w:t>
            </w:r>
          </w:p>
        </w:tc>
        <w:tc>
          <w:tcPr>
            <w:tcW w:w="6124" w:type="dxa"/>
            <w:vAlign w:val="center"/>
          </w:tcPr>
          <w:p w14:paraId="31B6523F" w14:textId="79A8439C" w:rsidR="004A2EB9" w:rsidRPr="00207C20" w:rsidRDefault="004A2EB9" w:rsidP="004A2EB9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07C20">
              <w:rPr>
                <w:b/>
              </w:rPr>
              <w:t>Investice do technologií pro dřevozpracující provozovnu</w:t>
            </w:r>
          </w:p>
        </w:tc>
      </w:tr>
      <w:tr w:rsidR="004A2EB9" w14:paraId="40ED6524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D130975" w14:textId="747E40C2" w:rsidR="004A2EB9" w:rsidRPr="00207C20" w:rsidRDefault="004A2EB9" w:rsidP="004A2EB9">
            <w:pPr>
              <w:pStyle w:val="ALtabulka2text"/>
              <w:spacing w:before="0" w:after="0"/>
              <w:jc w:val="right"/>
            </w:pPr>
            <w:r w:rsidRPr="00207C20">
              <w:t>Dílčí část 2.:</w:t>
            </w:r>
          </w:p>
        </w:tc>
        <w:tc>
          <w:tcPr>
            <w:tcW w:w="6124" w:type="dxa"/>
            <w:vAlign w:val="center"/>
          </w:tcPr>
          <w:p w14:paraId="6E5EABB0" w14:textId="58B3C330" w:rsidR="004A2EB9" w:rsidRPr="00207C20" w:rsidRDefault="00207C20" w:rsidP="004A2EB9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07C20">
              <w:t>Štěpkovač včetně příslušenství</w:t>
            </w:r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4A2EB9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4A2EB9" w:rsidRDefault="004A2EB9" w:rsidP="004A2EB9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37B20B54" w:rsidR="004A2EB9" w:rsidRPr="00A10A05" w:rsidRDefault="004A2EB9" w:rsidP="004A2EB9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39566A">
              <w:rPr>
                <w:b/>
                <w:color w:val="auto"/>
              </w:rPr>
              <w:t>Stanislav Kouřil</w:t>
            </w:r>
          </w:p>
        </w:tc>
      </w:tr>
      <w:tr w:rsidR="004A2EB9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4A2EB9" w:rsidRDefault="004A2EB9" w:rsidP="004A2EB9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1B9FAAB5" w:rsidR="004A2EB9" w:rsidRPr="00A10A05" w:rsidRDefault="004A2EB9" w:rsidP="004A2EB9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39566A">
              <w:rPr>
                <w:color w:val="auto"/>
              </w:rPr>
              <w:t>Řed. Fr. Léhara 795, 789 61 Bludov</w:t>
            </w:r>
          </w:p>
        </w:tc>
      </w:tr>
      <w:tr w:rsidR="004A2EB9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4A2EB9" w:rsidRDefault="004A2EB9" w:rsidP="004A2EB9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4B614BB7" w:rsidR="004A2EB9" w:rsidRPr="00A10A05" w:rsidRDefault="004A2EB9" w:rsidP="004A2EB9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39566A">
              <w:rPr>
                <w:color w:val="auto"/>
              </w:rPr>
              <w:t>739 55 914</w:t>
            </w:r>
          </w:p>
        </w:tc>
      </w:tr>
      <w:tr w:rsidR="004A2EB9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4A2EB9" w:rsidRDefault="004A2EB9" w:rsidP="004A2EB9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6A68DD66" w:rsidR="004A2EB9" w:rsidRPr="00A10A05" w:rsidRDefault="004A2EB9" w:rsidP="004A2EB9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39566A">
              <w:rPr>
                <w:bCs/>
              </w:rPr>
              <w:t>CZ8206245784</w:t>
            </w:r>
          </w:p>
        </w:tc>
      </w:tr>
      <w:tr w:rsidR="00E0405A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E0405A" w:rsidRPr="0018355E" w:rsidRDefault="00E0405A" w:rsidP="00E0405A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E0405A" w:rsidRPr="000D291B" w:rsidRDefault="00E0405A" w:rsidP="00E0405A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E0405A" w:rsidRDefault="00E0405A" w:rsidP="00E0405A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E0405A" w:rsidRDefault="00E0405A" w:rsidP="00E0405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E0405A" w:rsidRPr="0018355E" w:rsidRDefault="00E0405A" w:rsidP="00E0405A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0AF4E03" w14:textId="77777777" w:rsidR="00FB2D45" w:rsidRDefault="00FB2D45" w:rsidP="00FD2183">
      <w:pPr>
        <w:rPr>
          <w:b/>
          <w:sz w:val="24"/>
        </w:rPr>
      </w:pPr>
    </w:p>
    <w:p w14:paraId="50509A29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lastRenderedPageBreak/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7550F687" w14:textId="0AC097FD" w:rsidR="009766A2" w:rsidRDefault="009766A2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p w14:paraId="0EEAA52C" w14:textId="77777777" w:rsidR="00277493" w:rsidRDefault="00277493" w:rsidP="00F6337F">
      <w:pPr>
        <w:tabs>
          <w:tab w:val="num" w:pos="360"/>
        </w:tabs>
        <w:spacing w:after="60" w:line="276" w:lineRule="auto"/>
        <w:jc w:val="both"/>
        <w:rPr>
          <w:b/>
          <w:bCs/>
          <w:u w:val="single"/>
        </w:rPr>
      </w:pPr>
    </w:p>
    <w:p w14:paraId="36A22505" w14:textId="72966697" w:rsidR="00F6337F" w:rsidRPr="00FF2F91" w:rsidRDefault="00F6337F" w:rsidP="00F6337F">
      <w:pPr>
        <w:tabs>
          <w:tab w:val="num" w:pos="360"/>
        </w:tabs>
        <w:spacing w:after="60" w:line="276" w:lineRule="auto"/>
        <w:jc w:val="both"/>
        <w:rPr>
          <w:b/>
          <w:bCs/>
          <w:u w:val="single"/>
        </w:rPr>
      </w:pPr>
      <w:r w:rsidRPr="00FF2F91">
        <w:rPr>
          <w:b/>
          <w:bCs/>
          <w:u w:val="single"/>
        </w:rPr>
        <w:t>Upozornění:</w:t>
      </w:r>
    </w:p>
    <w:p w14:paraId="4C3AA5D1" w14:textId="6D6FC33E" w:rsidR="008B557D" w:rsidRDefault="00F6337F" w:rsidP="00F6337F">
      <w:pPr>
        <w:pStyle w:val="ALtext"/>
        <w:spacing w:after="240"/>
        <w:rPr>
          <w:b/>
          <w:bCs/>
          <w:color w:val="EE0000"/>
        </w:rPr>
      </w:pPr>
      <w:r w:rsidRPr="00FF2F91">
        <w:rPr>
          <w:b/>
          <w:bCs/>
          <w:color w:val="EE0000"/>
        </w:rPr>
        <w:t>Vzhledem k tomu, že se bude jednat o jeden funkční celek (linku), musí veškeré na sebe navazující technologie být vzájemně kompatibilní.</w:t>
      </w:r>
      <w:r w:rsidRPr="00F1209A">
        <w:rPr>
          <w:b/>
          <w:bCs/>
          <w:color w:val="EE0000"/>
        </w:rPr>
        <w:t xml:space="preserve"> 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3119"/>
        <w:gridCol w:w="2835"/>
      </w:tblGrid>
      <w:tr w:rsidR="008B557D" w14:paraId="7C8C6728" w14:textId="77777777" w:rsidTr="00EE6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5D4A0AC7" w14:textId="77777777" w:rsidR="008B557D" w:rsidRPr="007331D1" w:rsidRDefault="008B557D" w:rsidP="00EE6421">
            <w:pPr>
              <w:pStyle w:val="ALtabulka2text"/>
              <w:rPr>
                <w:b/>
              </w:rPr>
            </w:pPr>
            <w:r w:rsidRPr="00633F8E">
              <w:rPr>
                <w:b/>
                <w:color w:val="FFFFFF" w:themeColor="background1"/>
              </w:rPr>
              <w:t xml:space="preserve">4. </w:t>
            </w:r>
            <w:r>
              <w:rPr>
                <w:b/>
                <w:color w:val="FFFFFF" w:themeColor="background1"/>
              </w:rPr>
              <w:t>TECHNICKÁ SPECIFIKACE NABÍZENÉHO PLNĚNÍ</w:t>
            </w:r>
          </w:p>
        </w:tc>
      </w:tr>
      <w:tr w:rsidR="008B557D" w14:paraId="0AE9270E" w14:textId="77777777" w:rsidTr="00EE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ABF8F" w:themeFill="accent6" w:themeFillTint="99"/>
          </w:tcPr>
          <w:p w14:paraId="315E54D4" w14:textId="20DE2DD5" w:rsidR="008B557D" w:rsidRPr="0054034F" w:rsidRDefault="004A2EB9" w:rsidP="00EE6421">
            <w:pPr>
              <w:pStyle w:val="ALtabulka2text"/>
              <w:rPr>
                <w:b/>
                <w:color w:val="000000" w:themeColor="text1"/>
              </w:rPr>
            </w:pPr>
            <w:r w:rsidRPr="004A2EB9">
              <w:rPr>
                <w:b/>
                <w:color w:val="000000" w:themeColor="text1"/>
              </w:rPr>
              <w:t>ŠTĚPKOVAČ</w:t>
            </w:r>
          </w:p>
        </w:tc>
      </w:tr>
      <w:tr w:rsidR="008B557D" w14:paraId="67288D3B" w14:textId="77777777" w:rsidTr="00EE642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2D8BF5FD" w14:textId="77777777" w:rsidR="008B557D" w:rsidRPr="00DB75B6" w:rsidRDefault="008B557D" w:rsidP="00EE6421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6D68C3B3" w14:textId="77777777" w:rsidR="008B557D" w:rsidRPr="0054034F" w:rsidRDefault="008B557D" w:rsidP="00EE642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E52629">
              <w:rPr>
                <w:b/>
                <w:color w:val="000000" w:themeColor="text1"/>
                <w:highlight w:val="yellow"/>
              </w:rPr>
              <w:t>…………………………..</w:t>
            </w:r>
          </w:p>
        </w:tc>
      </w:tr>
      <w:tr w:rsidR="008B557D" w:rsidRPr="00DB75B6" w14:paraId="1CBF7211" w14:textId="77777777" w:rsidTr="00EE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19BEFD28" w14:textId="77777777" w:rsidR="008B557D" w:rsidRPr="00DB75B6" w:rsidRDefault="008B557D" w:rsidP="00EE6421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4F02B083" w14:textId="77777777" w:rsidR="008B557D" w:rsidRPr="00DB75B6" w:rsidRDefault="008B557D" w:rsidP="00EE642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53A6848" w14:textId="77777777" w:rsidR="008B557D" w:rsidRPr="00DB75B6" w:rsidRDefault="008B557D" w:rsidP="00EE642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Nabízená hodnota:</w:t>
            </w:r>
          </w:p>
        </w:tc>
      </w:tr>
      <w:tr w:rsidR="00AF548E" w14:paraId="1D58F784" w14:textId="77777777" w:rsidTr="00EE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787BCD5" w14:textId="1206D82B" w:rsidR="00AF548E" w:rsidRPr="000677BA" w:rsidRDefault="00D67EC9" w:rsidP="00AF548E">
            <w:pPr>
              <w:pStyle w:val="ALtabulka2text"/>
            </w:pPr>
            <w:r>
              <w:t>Koncepce stroje: b</w:t>
            </w:r>
            <w:r w:rsidR="00AF548E" w:rsidRPr="00AF548E">
              <w:t>ubnov</w:t>
            </w:r>
            <w:r w:rsidR="00AF548E">
              <w:t>á</w:t>
            </w:r>
            <w:r w:rsidR="00AF548E" w:rsidRPr="00AF548E">
              <w:t xml:space="preserve"> sekačk</w:t>
            </w:r>
            <w:r w:rsidR="00AF548E">
              <w:t>a</w:t>
            </w:r>
            <w:r w:rsidR="00AF548E" w:rsidRPr="00AF548E">
              <w:t xml:space="preserve"> pilařského odpadu na štěpky</w:t>
            </w:r>
          </w:p>
        </w:tc>
        <w:tc>
          <w:tcPr>
            <w:tcW w:w="3119" w:type="dxa"/>
            <w:vAlign w:val="center"/>
          </w:tcPr>
          <w:p w14:paraId="2D641C3C" w14:textId="7B6FFF9E" w:rsidR="00AF548E" w:rsidRPr="000677BA" w:rsidRDefault="00AF548E" w:rsidP="00AF548E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749BF027" w14:textId="44A49246" w:rsidR="00AF548E" w:rsidRPr="00604762" w:rsidRDefault="00AF548E" w:rsidP="00AF548E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04762">
              <w:rPr>
                <w:highlight w:val="yellow"/>
              </w:rPr>
              <w:t>ANO/NE</w:t>
            </w:r>
          </w:p>
        </w:tc>
      </w:tr>
      <w:tr w:rsidR="00AF548E" w14:paraId="15173095" w14:textId="77777777" w:rsidTr="00AF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7EB5B7D" w14:textId="3DCCAB37" w:rsidR="00AF548E" w:rsidRDefault="00AF548E" w:rsidP="00AF548E">
            <w:pPr>
              <w:pStyle w:val="ALtabulka2text"/>
            </w:pPr>
            <w:r>
              <w:t>Ústrojí: nožové</w:t>
            </w:r>
          </w:p>
        </w:tc>
        <w:tc>
          <w:tcPr>
            <w:tcW w:w="3119" w:type="dxa"/>
            <w:vAlign w:val="center"/>
          </w:tcPr>
          <w:p w14:paraId="3B218D52" w14:textId="6FD121C3" w:rsidR="00AF548E" w:rsidRDefault="00AF548E" w:rsidP="00AF548E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11376480" w14:textId="45092C4D" w:rsidR="00AF548E" w:rsidRPr="00604762" w:rsidRDefault="00AF548E" w:rsidP="00AF548E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04762">
              <w:rPr>
                <w:highlight w:val="yellow"/>
              </w:rPr>
              <w:t>ANO/NE</w:t>
            </w:r>
          </w:p>
        </w:tc>
      </w:tr>
      <w:tr w:rsidR="008B557D" w14:paraId="29662E53" w14:textId="77777777" w:rsidTr="00EE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026E2D87" w14:textId="3AD0CA92" w:rsidR="008B557D" w:rsidRPr="00643621" w:rsidRDefault="00604762" w:rsidP="00EE642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Počet nožů</w:t>
            </w:r>
          </w:p>
        </w:tc>
        <w:tc>
          <w:tcPr>
            <w:tcW w:w="3119" w:type="dxa"/>
            <w:vAlign w:val="center"/>
          </w:tcPr>
          <w:p w14:paraId="57D54CFD" w14:textId="758BC56B" w:rsidR="008B557D" w:rsidRPr="00643621" w:rsidRDefault="00604762" w:rsidP="00EE642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Min. 2 ks</w:t>
            </w:r>
          </w:p>
        </w:tc>
        <w:tc>
          <w:tcPr>
            <w:tcW w:w="2835" w:type="dxa"/>
            <w:vAlign w:val="center"/>
          </w:tcPr>
          <w:p w14:paraId="2CF7618D" w14:textId="5F6F2F59" w:rsidR="008B557D" w:rsidRPr="00604762" w:rsidRDefault="00604762" w:rsidP="00EE642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04762">
              <w:rPr>
                <w:highlight w:val="yellow"/>
              </w:rPr>
              <w:t>…</w:t>
            </w:r>
            <w:r w:rsidRPr="00AF548E">
              <w:t xml:space="preserve"> </w:t>
            </w:r>
            <w:r w:rsidRPr="00604762">
              <w:t>ks</w:t>
            </w:r>
          </w:p>
        </w:tc>
      </w:tr>
      <w:tr w:rsidR="00647278" w14:paraId="39A925F1" w14:textId="77777777" w:rsidTr="00EE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500BE04C" w14:textId="6E8EE95E" w:rsidR="00647278" w:rsidRPr="000677BA" w:rsidRDefault="00647278" w:rsidP="00647278">
            <w:pPr>
              <w:pStyle w:val="ALtabulka2text"/>
            </w:pPr>
            <w:r>
              <w:t>Počet protinožů</w:t>
            </w:r>
          </w:p>
        </w:tc>
        <w:tc>
          <w:tcPr>
            <w:tcW w:w="3119" w:type="dxa"/>
            <w:vAlign w:val="center"/>
          </w:tcPr>
          <w:p w14:paraId="72A89BA6" w14:textId="3B8332F9" w:rsidR="00647278" w:rsidRPr="000677BA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uto"/>
              </w:rPr>
              <w:t>Min. 2 ks</w:t>
            </w:r>
          </w:p>
        </w:tc>
        <w:tc>
          <w:tcPr>
            <w:tcW w:w="2835" w:type="dxa"/>
            <w:vAlign w:val="center"/>
          </w:tcPr>
          <w:p w14:paraId="4968198E" w14:textId="24F025B4" w:rsidR="00647278" w:rsidRDefault="00AF548E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…</w:t>
            </w:r>
            <w:r w:rsidRPr="00AF548E">
              <w:t xml:space="preserve"> </w:t>
            </w:r>
            <w:r w:rsidRPr="00604762">
              <w:t>ks</w:t>
            </w:r>
          </w:p>
        </w:tc>
      </w:tr>
      <w:tr w:rsidR="00AF548E" w14:paraId="22F2804A" w14:textId="77777777" w:rsidTr="00AF5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340952B" w14:textId="3D799B09" w:rsidR="00AF548E" w:rsidRDefault="00AF548E" w:rsidP="00AF548E">
            <w:pPr>
              <w:pStyle w:val="ALtabulka2text"/>
            </w:pPr>
            <w:r>
              <w:t>Max. výkon motoru</w:t>
            </w:r>
          </w:p>
        </w:tc>
        <w:tc>
          <w:tcPr>
            <w:tcW w:w="3119" w:type="dxa"/>
            <w:vAlign w:val="center"/>
          </w:tcPr>
          <w:p w14:paraId="3FA775AE" w14:textId="7D3D828E" w:rsidR="00AF548E" w:rsidRDefault="00AF548E" w:rsidP="00AF548E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t>Min. 70 kW</w:t>
            </w:r>
          </w:p>
        </w:tc>
        <w:tc>
          <w:tcPr>
            <w:tcW w:w="2835" w:type="dxa"/>
            <w:vAlign w:val="center"/>
          </w:tcPr>
          <w:p w14:paraId="165A5819" w14:textId="3BC67D11" w:rsidR="00AF548E" w:rsidRPr="00604762" w:rsidRDefault="00AF548E" w:rsidP="00AF548E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04762">
              <w:rPr>
                <w:highlight w:val="yellow"/>
              </w:rPr>
              <w:t>…</w:t>
            </w:r>
            <w:r w:rsidRPr="00AF548E">
              <w:t xml:space="preserve"> </w:t>
            </w:r>
            <w:r w:rsidRPr="00604762">
              <w:t>kW</w:t>
            </w:r>
          </w:p>
        </w:tc>
      </w:tr>
      <w:tr w:rsidR="00647278" w14:paraId="1F132A38" w14:textId="77777777" w:rsidTr="00EE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62FEFF5" w14:textId="52113106" w:rsidR="00647278" w:rsidRPr="00647278" w:rsidRDefault="00647278" w:rsidP="00647278">
            <w:pPr>
              <w:pStyle w:val="ALtabulka2text"/>
            </w:pPr>
            <w:r w:rsidRPr="00647278">
              <w:t>Bezpečnostní kryt před štěpkovačem</w:t>
            </w:r>
          </w:p>
        </w:tc>
        <w:tc>
          <w:tcPr>
            <w:tcW w:w="3119" w:type="dxa"/>
            <w:vAlign w:val="center"/>
          </w:tcPr>
          <w:p w14:paraId="28159320" w14:textId="5A0E90B3" w:rsidR="00647278" w:rsidRPr="000677BA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5EB9F5AF" w14:textId="7BD1F7D8" w:rsidR="00647278" w:rsidRPr="0034684A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647278" w14:paraId="67336FB0" w14:textId="77777777" w:rsidTr="00EE6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D47728C" w14:textId="6BDAE092" w:rsidR="00647278" w:rsidRPr="00647278" w:rsidRDefault="00647278" w:rsidP="00647278">
            <w:pPr>
              <w:pStyle w:val="ALtabulka2text"/>
            </w:pPr>
            <w:r w:rsidRPr="00647278">
              <w:t>Bezpečnostní spínač</w:t>
            </w:r>
          </w:p>
        </w:tc>
        <w:tc>
          <w:tcPr>
            <w:tcW w:w="3119" w:type="dxa"/>
            <w:vAlign w:val="center"/>
          </w:tcPr>
          <w:p w14:paraId="79023448" w14:textId="314FB978" w:rsidR="00647278" w:rsidRPr="0034765D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649C9CAC" w14:textId="5A8B0EDA" w:rsidR="00647278" w:rsidRPr="00C539D6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04762">
              <w:rPr>
                <w:highlight w:val="yellow"/>
              </w:rPr>
              <w:t>ANO/NE</w:t>
            </w:r>
          </w:p>
        </w:tc>
      </w:tr>
      <w:tr w:rsidR="004A2EB9" w:rsidRPr="0054034F" w14:paraId="24A8B7D8" w14:textId="77777777" w:rsidTr="00277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4ED035B1" w14:textId="1A7ABD8F" w:rsidR="004A2EB9" w:rsidRPr="0054034F" w:rsidRDefault="004A2EB9" w:rsidP="00007541">
            <w:pPr>
              <w:pStyle w:val="ALtabulka2text"/>
              <w:rPr>
                <w:b/>
                <w:color w:val="000000" w:themeColor="text1"/>
              </w:rPr>
            </w:pPr>
            <w:r w:rsidRPr="004A2EB9">
              <w:rPr>
                <w:b/>
                <w:color w:val="000000" w:themeColor="text1"/>
              </w:rPr>
              <w:t>PÁSOVÝ DOPRAVNÍK ODPADU</w:t>
            </w:r>
          </w:p>
        </w:tc>
      </w:tr>
      <w:tr w:rsidR="004A2EB9" w:rsidRPr="0054034F" w14:paraId="335B6EBE" w14:textId="77777777" w:rsidTr="0000754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77A1AC90" w14:textId="77777777" w:rsidR="004A2EB9" w:rsidRPr="00DB75B6" w:rsidRDefault="004A2EB9" w:rsidP="00007541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1065FB03" w14:textId="77777777" w:rsidR="004A2EB9" w:rsidRPr="0054034F" w:rsidRDefault="004A2EB9" w:rsidP="0000754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E52629">
              <w:rPr>
                <w:b/>
                <w:color w:val="000000" w:themeColor="text1"/>
                <w:highlight w:val="yellow"/>
              </w:rPr>
              <w:t>…………………………..</w:t>
            </w:r>
          </w:p>
        </w:tc>
      </w:tr>
      <w:tr w:rsidR="004A2EB9" w:rsidRPr="00DB75B6" w14:paraId="130D2D10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55B441E5" w14:textId="77777777" w:rsidR="004A2EB9" w:rsidRPr="00DB75B6" w:rsidRDefault="004A2EB9" w:rsidP="00007541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F50C3FB" w14:textId="77777777" w:rsidR="004A2EB9" w:rsidRPr="00DB75B6" w:rsidRDefault="004A2EB9" w:rsidP="0000754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87B738F" w14:textId="77777777" w:rsidR="004A2EB9" w:rsidRPr="00DB75B6" w:rsidRDefault="004A2EB9" w:rsidP="0000754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Nabízená hodnota:</w:t>
            </w:r>
          </w:p>
        </w:tc>
      </w:tr>
      <w:tr w:rsidR="00BD4A8A" w14:paraId="130768A3" w14:textId="77777777" w:rsidTr="004A2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B8678CE" w14:textId="3AEABBC2" w:rsidR="00BD4A8A" w:rsidRPr="000677BA" w:rsidRDefault="00BD4A8A" w:rsidP="00BD4A8A">
            <w:pPr>
              <w:pStyle w:val="ALtabulka2text"/>
            </w:pPr>
            <w:r w:rsidRPr="00207C20">
              <w:t>Gumový, nárazuvzdorný pás</w:t>
            </w:r>
          </w:p>
        </w:tc>
        <w:tc>
          <w:tcPr>
            <w:tcW w:w="3119" w:type="dxa"/>
            <w:vAlign w:val="center"/>
          </w:tcPr>
          <w:p w14:paraId="70D5674D" w14:textId="364E428F" w:rsidR="00BD4A8A" w:rsidRPr="000677BA" w:rsidRDefault="00BD4A8A" w:rsidP="00BD4A8A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45E8E78A" w14:textId="735C3652" w:rsidR="00BD4A8A" w:rsidRDefault="00BD4A8A" w:rsidP="00BD4A8A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4A2EB9" w14:paraId="49974236" w14:textId="77777777" w:rsidTr="004A2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E45DDFA" w14:textId="5A931C81" w:rsidR="004A2EB9" w:rsidRPr="000677BA" w:rsidRDefault="00594516" w:rsidP="00007541">
            <w:pPr>
              <w:pStyle w:val="ALtabulka2text"/>
            </w:pPr>
            <w:r>
              <w:t>Délka dopravníku</w:t>
            </w:r>
          </w:p>
        </w:tc>
        <w:tc>
          <w:tcPr>
            <w:tcW w:w="3119" w:type="dxa"/>
            <w:vAlign w:val="center"/>
          </w:tcPr>
          <w:p w14:paraId="79619277" w14:textId="04D6D7FE" w:rsidR="004A2EB9" w:rsidRPr="00207C20" w:rsidRDefault="00594516" w:rsidP="0000754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C20">
              <w:t>Min. 7</w:t>
            </w:r>
            <w:r w:rsidR="00BD4A8A" w:rsidRPr="00207C20">
              <w:t xml:space="preserve"> 000</w:t>
            </w:r>
            <w:r w:rsidRPr="00207C20">
              <w:t xml:space="preserve"> m</w:t>
            </w:r>
            <w:r w:rsidR="00BD4A8A" w:rsidRPr="00207C20">
              <w:t>m</w:t>
            </w:r>
          </w:p>
        </w:tc>
        <w:tc>
          <w:tcPr>
            <w:tcW w:w="2835" w:type="dxa"/>
            <w:vAlign w:val="center"/>
          </w:tcPr>
          <w:p w14:paraId="2F3CC67C" w14:textId="4128D90E" w:rsidR="004A2EB9" w:rsidRDefault="00594516" w:rsidP="0000754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…</w:t>
            </w:r>
            <w:r w:rsidRPr="003449E3">
              <w:t xml:space="preserve"> </w:t>
            </w:r>
            <w:r>
              <w:t>m</w:t>
            </w:r>
            <w:r w:rsidR="00BD4A8A">
              <w:t>m</w:t>
            </w:r>
          </w:p>
        </w:tc>
      </w:tr>
      <w:tr w:rsidR="00BD4A8A" w14:paraId="49775852" w14:textId="77777777" w:rsidTr="00BD4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904BD29" w14:textId="17E8C107" w:rsidR="00BD4A8A" w:rsidRDefault="00BD4A8A" w:rsidP="00007541">
            <w:pPr>
              <w:pStyle w:val="ALtabulka2text"/>
            </w:pPr>
            <w:r>
              <w:lastRenderedPageBreak/>
              <w:t>Šířka dopravníku</w:t>
            </w:r>
          </w:p>
        </w:tc>
        <w:tc>
          <w:tcPr>
            <w:tcW w:w="3119" w:type="dxa"/>
            <w:vAlign w:val="center"/>
          </w:tcPr>
          <w:p w14:paraId="35D99C32" w14:textId="5885172C" w:rsidR="00BD4A8A" w:rsidRPr="00207C20" w:rsidRDefault="00BD4A8A" w:rsidP="0000754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C20">
              <w:t>Min. 500 mm</w:t>
            </w:r>
          </w:p>
        </w:tc>
        <w:tc>
          <w:tcPr>
            <w:tcW w:w="2835" w:type="dxa"/>
            <w:vAlign w:val="center"/>
          </w:tcPr>
          <w:p w14:paraId="7849FCE2" w14:textId="085A5F19" w:rsidR="00BD4A8A" w:rsidRPr="00604762" w:rsidRDefault="003449E3" w:rsidP="0000754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04762">
              <w:rPr>
                <w:highlight w:val="yellow"/>
              </w:rPr>
              <w:t>…</w:t>
            </w:r>
            <w:r w:rsidRPr="003449E3">
              <w:t xml:space="preserve"> </w:t>
            </w:r>
            <w:r>
              <w:t>mm</w:t>
            </w:r>
          </w:p>
        </w:tc>
      </w:tr>
      <w:tr w:rsidR="004A2EB9" w:rsidRPr="0034684A" w14:paraId="397AF9A9" w14:textId="77777777" w:rsidTr="004A2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AD3F02D" w14:textId="1B2CC8EB" w:rsidR="004A2EB9" w:rsidRPr="00643621" w:rsidRDefault="00BD4A8A" w:rsidP="0000754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Výkon motoru</w:t>
            </w:r>
          </w:p>
        </w:tc>
        <w:tc>
          <w:tcPr>
            <w:tcW w:w="3119" w:type="dxa"/>
            <w:vAlign w:val="center"/>
          </w:tcPr>
          <w:p w14:paraId="3FB1D107" w14:textId="56BBA23D" w:rsidR="004A2EB9" w:rsidRPr="00207C20" w:rsidRDefault="00BD4A8A" w:rsidP="0000754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07C20">
              <w:rPr>
                <w:color w:val="auto"/>
              </w:rPr>
              <w:t>Min. 2 kW</w:t>
            </w:r>
          </w:p>
        </w:tc>
        <w:tc>
          <w:tcPr>
            <w:tcW w:w="2835" w:type="dxa"/>
            <w:vAlign w:val="center"/>
          </w:tcPr>
          <w:p w14:paraId="23ACDBDA" w14:textId="1802EA95" w:rsidR="004A2EB9" w:rsidRPr="0034684A" w:rsidRDefault="003449E3" w:rsidP="0000754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…</w:t>
            </w:r>
            <w:r w:rsidRPr="00AF548E">
              <w:t xml:space="preserve"> </w:t>
            </w:r>
            <w:r w:rsidRPr="00604762">
              <w:t>kW</w:t>
            </w:r>
          </w:p>
        </w:tc>
      </w:tr>
      <w:tr w:rsidR="004A2EB9" w:rsidRPr="0054034F" w14:paraId="2816BB0E" w14:textId="77777777" w:rsidTr="00277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72B515EB" w14:textId="55C6F522" w:rsidR="004A2EB9" w:rsidRPr="0054034F" w:rsidRDefault="00207C20" w:rsidP="00007541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VIBRAČNÍ D</w:t>
            </w:r>
            <w:r w:rsidR="004A2EB9">
              <w:rPr>
                <w:b/>
                <w:color w:val="000000" w:themeColor="text1"/>
              </w:rPr>
              <w:t xml:space="preserve">OPRAVNÍK </w:t>
            </w:r>
            <w:r w:rsidR="00AF548E">
              <w:rPr>
                <w:b/>
                <w:color w:val="000000" w:themeColor="text1"/>
              </w:rPr>
              <w:t>PŘED</w:t>
            </w:r>
            <w:r w:rsidR="004A2EB9">
              <w:rPr>
                <w:b/>
                <w:color w:val="000000" w:themeColor="text1"/>
              </w:rPr>
              <w:t xml:space="preserve"> ŠTĚPKOVAČEM</w:t>
            </w:r>
          </w:p>
        </w:tc>
      </w:tr>
      <w:tr w:rsidR="004A2EB9" w:rsidRPr="0054034F" w14:paraId="37CE4879" w14:textId="77777777" w:rsidTr="0000754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0B12C41B" w14:textId="77777777" w:rsidR="004A2EB9" w:rsidRPr="00DB75B6" w:rsidRDefault="004A2EB9" w:rsidP="00007541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69FA063D" w14:textId="77777777" w:rsidR="004A2EB9" w:rsidRPr="0054034F" w:rsidRDefault="004A2EB9" w:rsidP="0000754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E52629">
              <w:rPr>
                <w:b/>
                <w:color w:val="000000" w:themeColor="text1"/>
                <w:highlight w:val="yellow"/>
              </w:rPr>
              <w:t>…………………………..</w:t>
            </w:r>
          </w:p>
        </w:tc>
      </w:tr>
      <w:tr w:rsidR="004A2EB9" w:rsidRPr="00DB75B6" w14:paraId="7A1CCAC9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7FBF1C86" w14:textId="77777777" w:rsidR="004A2EB9" w:rsidRPr="00DB75B6" w:rsidRDefault="004A2EB9" w:rsidP="00007541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1B64753" w14:textId="77777777" w:rsidR="004A2EB9" w:rsidRPr="00DB75B6" w:rsidRDefault="004A2EB9" w:rsidP="0000754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8DB24BA" w14:textId="77777777" w:rsidR="004A2EB9" w:rsidRPr="00DB75B6" w:rsidRDefault="004A2EB9" w:rsidP="0000754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Nabízená hodnota:</w:t>
            </w:r>
          </w:p>
        </w:tc>
      </w:tr>
      <w:tr w:rsidR="00647278" w14:paraId="51A730E4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48E65C3" w14:textId="3B871995" w:rsidR="00647278" w:rsidRPr="00207C20" w:rsidRDefault="00647278" w:rsidP="00647278">
            <w:pPr>
              <w:pStyle w:val="ALtabulka2text"/>
            </w:pPr>
            <w:r w:rsidRPr="00207C20">
              <w:t>Vibrační dopravník</w:t>
            </w:r>
          </w:p>
        </w:tc>
        <w:tc>
          <w:tcPr>
            <w:tcW w:w="3119" w:type="dxa"/>
            <w:vAlign w:val="center"/>
          </w:tcPr>
          <w:p w14:paraId="15E2D956" w14:textId="47DC5E4C" w:rsidR="00647278" w:rsidRPr="00207C20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C20">
              <w:t>ANO</w:t>
            </w:r>
          </w:p>
        </w:tc>
        <w:tc>
          <w:tcPr>
            <w:tcW w:w="2835" w:type="dxa"/>
            <w:vAlign w:val="center"/>
          </w:tcPr>
          <w:p w14:paraId="3AB87682" w14:textId="4AFBA93C" w:rsidR="00647278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647278" w14:paraId="7603DA5A" w14:textId="77777777" w:rsidTr="006472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6065E20" w14:textId="45625AC3" w:rsidR="00647278" w:rsidRPr="00207C20" w:rsidRDefault="00647278" w:rsidP="00647278">
            <w:pPr>
              <w:pStyle w:val="ALtabulka2text"/>
            </w:pPr>
            <w:r w:rsidRPr="00207C20">
              <w:t>Délka dopravníku</w:t>
            </w:r>
          </w:p>
        </w:tc>
        <w:tc>
          <w:tcPr>
            <w:tcW w:w="3119" w:type="dxa"/>
            <w:vAlign w:val="center"/>
          </w:tcPr>
          <w:p w14:paraId="2D55C8B1" w14:textId="6940C533" w:rsidR="00647278" w:rsidRPr="00207C20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C20">
              <w:t>Min. 7 000 mm</w:t>
            </w:r>
          </w:p>
        </w:tc>
        <w:tc>
          <w:tcPr>
            <w:tcW w:w="2835" w:type="dxa"/>
            <w:vAlign w:val="center"/>
          </w:tcPr>
          <w:p w14:paraId="4F010AB0" w14:textId="080B588B" w:rsidR="00647278" w:rsidRPr="00604762" w:rsidRDefault="003449E3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604762">
              <w:rPr>
                <w:highlight w:val="yellow"/>
              </w:rPr>
              <w:t>…</w:t>
            </w:r>
            <w:r w:rsidRPr="003449E3">
              <w:t xml:space="preserve"> </w:t>
            </w:r>
            <w:r>
              <w:t>mm</w:t>
            </w:r>
          </w:p>
        </w:tc>
      </w:tr>
      <w:tr w:rsidR="00BD4A8A" w:rsidRPr="0034684A" w14:paraId="51C870E0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60B889A" w14:textId="15A94E47" w:rsidR="00BD4A8A" w:rsidRPr="00207C20" w:rsidRDefault="00BD4A8A" w:rsidP="00BD4A8A">
            <w:pPr>
              <w:pStyle w:val="ALtabulka2text"/>
              <w:rPr>
                <w:color w:val="auto"/>
              </w:rPr>
            </w:pPr>
            <w:r w:rsidRPr="00207C20">
              <w:rPr>
                <w:color w:val="auto"/>
              </w:rPr>
              <w:t>Výkon motoru</w:t>
            </w:r>
          </w:p>
        </w:tc>
        <w:tc>
          <w:tcPr>
            <w:tcW w:w="3119" w:type="dxa"/>
            <w:vAlign w:val="center"/>
          </w:tcPr>
          <w:p w14:paraId="53843364" w14:textId="6AF4A50D" w:rsidR="00BD4A8A" w:rsidRPr="00207C20" w:rsidRDefault="00BD4A8A" w:rsidP="00BD4A8A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07C20">
              <w:rPr>
                <w:color w:val="auto"/>
              </w:rPr>
              <w:t>Min. 2 kW</w:t>
            </w:r>
          </w:p>
        </w:tc>
        <w:tc>
          <w:tcPr>
            <w:tcW w:w="2835" w:type="dxa"/>
            <w:vAlign w:val="center"/>
          </w:tcPr>
          <w:p w14:paraId="11B46D0E" w14:textId="418BAA20" w:rsidR="00BD4A8A" w:rsidRPr="0034684A" w:rsidRDefault="003449E3" w:rsidP="00BD4A8A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…</w:t>
            </w:r>
            <w:r w:rsidRPr="00AF548E">
              <w:t xml:space="preserve"> </w:t>
            </w:r>
            <w:r w:rsidRPr="00604762">
              <w:t>kW</w:t>
            </w:r>
          </w:p>
        </w:tc>
      </w:tr>
      <w:tr w:rsidR="00BD4A8A" w14:paraId="68AB31FA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19F2376" w14:textId="34B9762D" w:rsidR="00BD4A8A" w:rsidRPr="00207C20" w:rsidRDefault="00BD4A8A" w:rsidP="00BD4A8A">
            <w:pPr>
              <w:pStyle w:val="ALtabulka2text"/>
            </w:pPr>
            <w:r w:rsidRPr="00207C20">
              <w:t>Perforace o průměru min. 20 mm</w:t>
            </w:r>
          </w:p>
        </w:tc>
        <w:tc>
          <w:tcPr>
            <w:tcW w:w="3119" w:type="dxa"/>
            <w:vAlign w:val="center"/>
          </w:tcPr>
          <w:p w14:paraId="2120106E" w14:textId="19224E45" w:rsidR="00BD4A8A" w:rsidRPr="00207C20" w:rsidRDefault="00BD4A8A" w:rsidP="00BD4A8A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C20">
              <w:t>ANO</w:t>
            </w:r>
          </w:p>
        </w:tc>
        <w:tc>
          <w:tcPr>
            <w:tcW w:w="2835" w:type="dxa"/>
            <w:vAlign w:val="center"/>
          </w:tcPr>
          <w:p w14:paraId="66230607" w14:textId="54215AD9" w:rsidR="00BD4A8A" w:rsidRDefault="00BD4A8A" w:rsidP="00BD4A8A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594516" w:rsidRPr="0054034F" w14:paraId="2BC556BB" w14:textId="77777777" w:rsidTr="00277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5F9D2C9C" w14:textId="1BE34AF7" w:rsidR="00594516" w:rsidRPr="0054034F" w:rsidRDefault="00594516" w:rsidP="00594516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DETEKTOR KOVŮ</w:t>
            </w:r>
          </w:p>
        </w:tc>
      </w:tr>
      <w:tr w:rsidR="00594516" w:rsidRPr="0054034F" w14:paraId="5FC55B59" w14:textId="77777777" w:rsidTr="0000754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4C9D19A7" w14:textId="77777777" w:rsidR="00594516" w:rsidRPr="00DB75B6" w:rsidRDefault="00594516" w:rsidP="00594516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41EDEDB7" w14:textId="77777777" w:rsidR="00594516" w:rsidRPr="0054034F" w:rsidRDefault="00594516" w:rsidP="00594516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E52629">
              <w:rPr>
                <w:b/>
                <w:color w:val="000000" w:themeColor="text1"/>
                <w:highlight w:val="yellow"/>
              </w:rPr>
              <w:t>…………………………..</w:t>
            </w:r>
          </w:p>
        </w:tc>
      </w:tr>
      <w:tr w:rsidR="00594516" w:rsidRPr="00DB75B6" w14:paraId="1DC48817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314E4551" w14:textId="77777777" w:rsidR="00594516" w:rsidRPr="00DB75B6" w:rsidRDefault="00594516" w:rsidP="00594516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22C6020E" w14:textId="77777777" w:rsidR="00594516" w:rsidRPr="00DB75B6" w:rsidRDefault="00594516" w:rsidP="00594516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1498D75" w14:textId="77777777" w:rsidR="00594516" w:rsidRPr="00DB75B6" w:rsidRDefault="00594516" w:rsidP="00594516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Nabízená hodnota:</w:t>
            </w:r>
          </w:p>
        </w:tc>
      </w:tr>
      <w:tr w:rsidR="00647278" w14:paraId="37DF53B6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7A591E1" w14:textId="0DF71BC4" w:rsidR="00647278" w:rsidRPr="000677BA" w:rsidRDefault="00647278" w:rsidP="00647278">
            <w:pPr>
              <w:pStyle w:val="ALtabulka2text"/>
            </w:pPr>
            <w:r>
              <w:t>Detektor kovů pro instalaci na vibrační dopravník</w:t>
            </w:r>
          </w:p>
        </w:tc>
        <w:tc>
          <w:tcPr>
            <w:tcW w:w="3119" w:type="dxa"/>
            <w:vAlign w:val="center"/>
          </w:tcPr>
          <w:p w14:paraId="45DA2F11" w14:textId="4228F326" w:rsidR="00647278" w:rsidRPr="000677BA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835" w:type="dxa"/>
            <w:vAlign w:val="center"/>
          </w:tcPr>
          <w:p w14:paraId="5E4C8035" w14:textId="3804CFA6" w:rsidR="00647278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594516" w14:paraId="3E1804BA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0D9B3A86" w14:textId="0D580119" w:rsidR="00594516" w:rsidRPr="00277493" w:rsidRDefault="00594516" w:rsidP="00594516">
            <w:pPr>
              <w:pStyle w:val="ALtabulka2text"/>
            </w:pPr>
            <w:r w:rsidRPr="00277493">
              <w:t>Ovládání: elektronické</w:t>
            </w:r>
          </w:p>
        </w:tc>
        <w:tc>
          <w:tcPr>
            <w:tcW w:w="3119" w:type="dxa"/>
            <w:vAlign w:val="center"/>
          </w:tcPr>
          <w:p w14:paraId="1720CC26" w14:textId="3CE027A4" w:rsidR="00594516" w:rsidRPr="00277493" w:rsidRDefault="00594516" w:rsidP="0059451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7493">
              <w:t>ANO</w:t>
            </w:r>
          </w:p>
        </w:tc>
        <w:tc>
          <w:tcPr>
            <w:tcW w:w="2835" w:type="dxa"/>
            <w:vAlign w:val="center"/>
          </w:tcPr>
          <w:p w14:paraId="60447A63" w14:textId="7E5D9F62" w:rsidR="00594516" w:rsidRDefault="00594516" w:rsidP="00594516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647278" w:rsidRPr="0034684A" w14:paraId="6DE87957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A7A2877" w14:textId="62321095" w:rsidR="00647278" w:rsidRPr="00277493" w:rsidRDefault="00647278" w:rsidP="00647278">
            <w:pPr>
              <w:pStyle w:val="ALtabulka2text"/>
              <w:rPr>
                <w:color w:val="auto"/>
              </w:rPr>
            </w:pPr>
            <w:r w:rsidRPr="00277493">
              <w:rPr>
                <w:color w:val="auto"/>
              </w:rPr>
              <w:t>Automatická detekce kovů na přívodu štěpkovače</w:t>
            </w:r>
          </w:p>
        </w:tc>
        <w:tc>
          <w:tcPr>
            <w:tcW w:w="3119" w:type="dxa"/>
            <w:vAlign w:val="center"/>
          </w:tcPr>
          <w:p w14:paraId="7B6F2F59" w14:textId="632AC2A8" w:rsidR="00647278" w:rsidRPr="00277493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77493">
              <w:t>ANO</w:t>
            </w:r>
          </w:p>
        </w:tc>
        <w:tc>
          <w:tcPr>
            <w:tcW w:w="2835" w:type="dxa"/>
            <w:vAlign w:val="center"/>
          </w:tcPr>
          <w:p w14:paraId="73786C87" w14:textId="7A7A879C" w:rsidR="00647278" w:rsidRPr="0034684A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647278" w14:paraId="7DA24A8E" w14:textId="77777777" w:rsidTr="00007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0A83FA04" w14:textId="4CACDE48" w:rsidR="00647278" w:rsidRPr="00277493" w:rsidRDefault="00647278" w:rsidP="00647278">
            <w:pPr>
              <w:pStyle w:val="ALtabulka2text"/>
            </w:pPr>
            <w:r w:rsidRPr="00277493">
              <w:t>Přepínač pro nastavení citlivosti detekce</w:t>
            </w:r>
          </w:p>
        </w:tc>
        <w:tc>
          <w:tcPr>
            <w:tcW w:w="3119" w:type="dxa"/>
            <w:vAlign w:val="center"/>
          </w:tcPr>
          <w:p w14:paraId="041B253A" w14:textId="15B65AE7" w:rsidR="00647278" w:rsidRPr="00277493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7493">
              <w:t>ANO</w:t>
            </w:r>
          </w:p>
        </w:tc>
        <w:tc>
          <w:tcPr>
            <w:tcW w:w="2835" w:type="dxa"/>
            <w:vAlign w:val="center"/>
          </w:tcPr>
          <w:p w14:paraId="206FD746" w14:textId="0FC9FCA7" w:rsidR="00647278" w:rsidRDefault="00647278" w:rsidP="00647278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4762">
              <w:rPr>
                <w:highlight w:val="yellow"/>
              </w:rPr>
              <w:t>ANO/NE</w:t>
            </w:r>
          </w:p>
        </w:tc>
      </w:tr>
      <w:tr w:rsidR="00207C20" w:rsidRPr="0054034F" w14:paraId="3882BB7A" w14:textId="77777777" w:rsidTr="00277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4333E270" w14:textId="72FB142A" w:rsidR="00207C20" w:rsidRPr="0054034F" w:rsidRDefault="00207C20" w:rsidP="0059505E">
            <w:pPr>
              <w:pStyle w:val="ALtabulka2text"/>
              <w:rPr>
                <w:b/>
                <w:color w:val="000000" w:themeColor="text1"/>
              </w:rPr>
            </w:pPr>
            <w:r w:rsidRPr="00647278">
              <w:rPr>
                <w:b/>
                <w:bCs/>
              </w:rPr>
              <w:t>ZDVIHACÍ ŘETĚZOVÝ DOPRAVNÍK NA ŠTĚPKU</w:t>
            </w:r>
          </w:p>
        </w:tc>
      </w:tr>
      <w:tr w:rsidR="00207C20" w:rsidRPr="0054034F" w14:paraId="1D1CFF67" w14:textId="77777777" w:rsidTr="0059505E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0A5F1A87" w14:textId="77777777" w:rsidR="00207C20" w:rsidRPr="00DB75B6" w:rsidRDefault="00207C20" w:rsidP="0059505E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7D897366" w14:textId="77777777" w:rsidR="00207C20" w:rsidRPr="0054034F" w:rsidRDefault="00207C20" w:rsidP="0059505E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E52629">
              <w:rPr>
                <w:b/>
                <w:color w:val="000000" w:themeColor="text1"/>
                <w:highlight w:val="yellow"/>
              </w:rPr>
              <w:t>…………………………..</w:t>
            </w:r>
          </w:p>
        </w:tc>
      </w:tr>
      <w:tr w:rsidR="00207C20" w:rsidRPr="00DB75B6" w14:paraId="231A38B5" w14:textId="77777777" w:rsidTr="005950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7C7EC2E5" w14:textId="77777777" w:rsidR="00207C20" w:rsidRPr="00DB75B6" w:rsidRDefault="00207C20" w:rsidP="0059505E">
            <w:pPr>
              <w:pStyle w:val="ALtabulka2text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Požadovaný technický parametr: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2607B90A" w14:textId="77777777" w:rsidR="00207C20" w:rsidRPr="00DB75B6" w:rsidRDefault="00207C20" w:rsidP="0059505E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Požadovaná hodnota: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1527333" w14:textId="77777777" w:rsidR="00207C20" w:rsidRPr="00DB75B6" w:rsidRDefault="00207C20" w:rsidP="0059505E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B75B6">
              <w:rPr>
                <w:color w:val="000000" w:themeColor="text1"/>
              </w:rPr>
              <w:t>Nabízená hodnota:</w:t>
            </w:r>
          </w:p>
        </w:tc>
      </w:tr>
      <w:tr w:rsidR="00207C20" w:rsidRPr="00DB75B6" w14:paraId="43F8BC2B" w14:textId="77777777" w:rsidTr="00F9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2B38BE4" w14:textId="1FFE696F" w:rsidR="00207C20" w:rsidRPr="00DB75B6" w:rsidRDefault="00207C20" w:rsidP="00207C20">
            <w:pPr>
              <w:pStyle w:val="ALtabulka2text"/>
              <w:rPr>
                <w:color w:val="000000" w:themeColor="text1"/>
              </w:rPr>
            </w:pPr>
            <w:r w:rsidRPr="00207C20">
              <w:t>Délka dopravníku</w:t>
            </w:r>
          </w:p>
        </w:tc>
        <w:tc>
          <w:tcPr>
            <w:tcW w:w="3119" w:type="dxa"/>
            <w:vAlign w:val="center"/>
          </w:tcPr>
          <w:p w14:paraId="1D0AA11E" w14:textId="7E1F81C4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7C20">
              <w:t>Min. 10 000 mm</w:t>
            </w:r>
          </w:p>
        </w:tc>
        <w:tc>
          <w:tcPr>
            <w:tcW w:w="2835" w:type="dxa"/>
            <w:vAlign w:val="center"/>
          </w:tcPr>
          <w:p w14:paraId="3BD3B5F8" w14:textId="19C2301F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04762">
              <w:rPr>
                <w:highlight w:val="yellow"/>
              </w:rPr>
              <w:t xml:space="preserve">… </w:t>
            </w:r>
            <w:r>
              <w:t>mm</w:t>
            </w:r>
          </w:p>
        </w:tc>
      </w:tr>
      <w:tr w:rsidR="00207C20" w:rsidRPr="00DB75B6" w14:paraId="22740E03" w14:textId="77777777" w:rsidTr="00F92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B86D0A6" w14:textId="49BCC8BD" w:rsidR="00207C20" w:rsidRPr="00DB75B6" w:rsidRDefault="00207C20" w:rsidP="00207C20">
            <w:pPr>
              <w:pStyle w:val="ALtabulka2text"/>
              <w:rPr>
                <w:color w:val="000000" w:themeColor="text1"/>
              </w:rPr>
            </w:pPr>
            <w:r w:rsidRPr="00207C20">
              <w:t>Vnitřní šířka dopravníku</w:t>
            </w:r>
          </w:p>
        </w:tc>
        <w:tc>
          <w:tcPr>
            <w:tcW w:w="3119" w:type="dxa"/>
            <w:vAlign w:val="center"/>
          </w:tcPr>
          <w:p w14:paraId="6DFF3636" w14:textId="6A6DCC54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7C20">
              <w:t>Min. 550 mm</w:t>
            </w:r>
          </w:p>
        </w:tc>
        <w:tc>
          <w:tcPr>
            <w:tcW w:w="2835" w:type="dxa"/>
            <w:vAlign w:val="center"/>
          </w:tcPr>
          <w:p w14:paraId="72CFA183" w14:textId="1144B246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04762">
              <w:rPr>
                <w:highlight w:val="yellow"/>
              </w:rPr>
              <w:t xml:space="preserve">… </w:t>
            </w:r>
            <w:r>
              <w:t>mm</w:t>
            </w:r>
          </w:p>
        </w:tc>
      </w:tr>
      <w:tr w:rsidR="00207C20" w:rsidRPr="00DB75B6" w14:paraId="415EA28C" w14:textId="77777777" w:rsidTr="00207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F801C89" w14:textId="1377CF4B" w:rsidR="00207C20" w:rsidRPr="00207C20" w:rsidRDefault="00207C20" w:rsidP="00207C20">
            <w:pPr>
              <w:pStyle w:val="ALtabulka2text"/>
              <w:rPr>
                <w:color w:val="000000" w:themeColor="text1"/>
              </w:rPr>
            </w:pPr>
            <w:r w:rsidRPr="00207C20">
              <w:t>Výkon motoru</w:t>
            </w:r>
          </w:p>
        </w:tc>
        <w:tc>
          <w:tcPr>
            <w:tcW w:w="3119" w:type="dxa"/>
            <w:vAlign w:val="center"/>
          </w:tcPr>
          <w:p w14:paraId="00D38C1D" w14:textId="76583BFF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7C20">
              <w:t>Min. 4 kW</w:t>
            </w:r>
          </w:p>
        </w:tc>
        <w:tc>
          <w:tcPr>
            <w:tcW w:w="2835" w:type="dxa"/>
            <w:vAlign w:val="center"/>
          </w:tcPr>
          <w:p w14:paraId="4EB2EDEE" w14:textId="320297FA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04762">
              <w:rPr>
                <w:highlight w:val="yellow"/>
              </w:rPr>
              <w:t xml:space="preserve">… </w:t>
            </w:r>
            <w:r w:rsidRPr="00604762">
              <w:t>kW</w:t>
            </w:r>
          </w:p>
        </w:tc>
      </w:tr>
      <w:tr w:rsidR="00207C20" w:rsidRPr="00DB75B6" w14:paraId="38D7AA4F" w14:textId="77777777" w:rsidTr="00207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6F4FCF9" w14:textId="288D32DB" w:rsidR="00207C20" w:rsidRPr="00207C20" w:rsidRDefault="00207C20" w:rsidP="00207C20">
            <w:pPr>
              <w:pStyle w:val="ALtabulka2text"/>
              <w:rPr>
                <w:color w:val="000000" w:themeColor="text1"/>
              </w:rPr>
            </w:pPr>
            <w:r w:rsidRPr="00207C20">
              <w:t>Řetěz: 1 ks</w:t>
            </w:r>
          </w:p>
        </w:tc>
        <w:tc>
          <w:tcPr>
            <w:tcW w:w="3119" w:type="dxa"/>
            <w:vAlign w:val="center"/>
          </w:tcPr>
          <w:p w14:paraId="2F99D744" w14:textId="4BE4B7A7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07C20">
              <w:t>ANO</w:t>
            </w:r>
          </w:p>
        </w:tc>
        <w:tc>
          <w:tcPr>
            <w:tcW w:w="2835" w:type="dxa"/>
            <w:vAlign w:val="center"/>
          </w:tcPr>
          <w:p w14:paraId="3BE41A74" w14:textId="20664F12" w:rsidR="00207C20" w:rsidRPr="00DB75B6" w:rsidRDefault="00207C20" w:rsidP="00207C20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04762">
              <w:rPr>
                <w:highlight w:val="yellow"/>
              </w:rPr>
              <w:t>ANO/NE</w:t>
            </w:r>
          </w:p>
        </w:tc>
      </w:tr>
    </w:tbl>
    <w:p w14:paraId="305BDA3D" w14:textId="77777777" w:rsidR="004A2EB9" w:rsidRDefault="004A2EB9" w:rsidP="008B557D">
      <w:pPr>
        <w:spacing w:after="60" w:line="276" w:lineRule="auto"/>
        <w:jc w:val="both"/>
      </w:pPr>
    </w:p>
    <w:p w14:paraId="30671D18" w14:textId="77777777" w:rsidR="00AB08C7" w:rsidRDefault="00AB08C7" w:rsidP="008B557D">
      <w:pPr>
        <w:spacing w:after="60" w:line="276" w:lineRule="auto"/>
        <w:jc w:val="both"/>
      </w:pPr>
    </w:p>
    <w:p w14:paraId="240A4168" w14:textId="77777777" w:rsidR="004A69D7" w:rsidRDefault="004A69D7" w:rsidP="008B557D">
      <w:pPr>
        <w:spacing w:after="60" w:line="276" w:lineRule="auto"/>
        <w:jc w:val="both"/>
      </w:pPr>
    </w:p>
    <w:p w14:paraId="2352A68C" w14:textId="77777777" w:rsidR="00AB08C7" w:rsidRDefault="00AB08C7" w:rsidP="008B557D">
      <w:pPr>
        <w:spacing w:after="60" w:line="276" w:lineRule="auto"/>
        <w:jc w:val="both"/>
      </w:pPr>
    </w:p>
    <w:p w14:paraId="20027E13" w14:textId="7A44A62B" w:rsidR="00266FB3" w:rsidRPr="00266FB3" w:rsidRDefault="009437C1" w:rsidP="00985768">
      <w:pPr>
        <w:pStyle w:val="ALtext"/>
        <w:spacing w:before="240"/>
        <w:rPr>
          <w:b/>
          <w:u w:val="single"/>
        </w:rPr>
      </w:pPr>
      <w:r>
        <w:rPr>
          <w:b/>
          <w:color w:val="FF0000"/>
          <w:sz w:val="22"/>
          <w:u w:val="single"/>
        </w:rPr>
        <w:lastRenderedPageBreak/>
        <w:t>P</w:t>
      </w:r>
      <w:r w:rsidR="001C62D0" w:rsidRPr="006C16A0">
        <w:rPr>
          <w:b/>
          <w:color w:val="FF0000"/>
          <w:sz w:val="22"/>
          <w:u w:val="single"/>
        </w:rPr>
        <w:t>ROHLÁŠENÍ ÚČASTNÍKA</w:t>
      </w:r>
    </w:p>
    <w:p w14:paraId="014FAEA8" w14:textId="2075A98D" w:rsidR="008B557D" w:rsidRPr="004A2EB9" w:rsidRDefault="00B6729B" w:rsidP="004A2EB9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15CC0DBA" w14:textId="28E333D3" w:rsidR="0051337A" w:rsidRPr="006454EC" w:rsidRDefault="00266FB3" w:rsidP="00AB08C7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011425">
      <w:pPr>
        <w:rPr>
          <w:b/>
          <w:sz w:val="24"/>
        </w:rPr>
      </w:pPr>
    </w:p>
    <w:sectPr w:rsidR="00FC752C" w:rsidSect="00B51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AE536" w14:textId="77777777" w:rsidR="00933C67" w:rsidRDefault="00933C67" w:rsidP="00005BC9">
      <w:r>
        <w:separator/>
      </w:r>
    </w:p>
    <w:p w14:paraId="5FE814E4" w14:textId="77777777" w:rsidR="00933C67" w:rsidRDefault="00933C67" w:rsidP="00005BC9"/>
  </w:endnote>
  <w:endnote w:type="continuationSeparator" w:id="0">
    <w:p w14:paraId="0B0A1D88" w14:textId="77777777" w:rsidR="00933C67" w:rsidRDefault="00933C67" w:rsidP="00005BC9">
      <w:r>
        <w:continuationSeparator/>
      </w:r>
    </w:p>
    <w:p w14:paraId="1E1B9B30" w14:textId="77777777" w:rsidR="00933C67" w:rsidRDefault="00933C67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CEC82" w14:textId="77777777" w:rsidR="00933C67" w:rsidRDefault="00933C67" w:rsidP="00005BC9">
      <w:r>
        <w:separator/>
      </w:r>
    </w:p>
    <w:p w14:paraId="258A376E" w14:textId="77777777" w:rsidR="00933C67" w:rsidRDefault="00933C67" w:rsidP="00005BC9"/>
  </w:footnote>
  <w:footnote w:type="continuationSeparator" w:id="0">
    <w:p w14:paraId="5B5B281C" w14:textId="77777777" w:rsidR="00933C67" w:rsidRDefault="00933C67" w:rsidP="00005BC9">
      <w:r>
        <w:continuationSeparator/>
      </w:r>
    </w:p>
    <w:p w14:paraId="531EAAA3" w14:textId="77777777" w:rsidR="00933C67" w:rsidRDefault="00933C67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EF" w14:textId="4F8D6940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4827B852" w14:textId="77777777" w:rsidR="00636846" w:rsidRDefault="00636846" w:rsidP="00636846">
    <w:pPr>
      <w:pStyle w:val="ALzhlav"/>
      <w:ind w:right="-87"/>
      <w:jc w:val="center"/>
    </w:pPr>
  </w:p>
  <w:p w14:paraId="36D6FB1B" w14:textId="77777777" w:rsidR="00636846" w:rsidRDefault="006368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43B2"/>
    <w:rsid w:val="00005150"/>
    <w:rsid w:val="00005BC9"/>
    <w:rsid w:val="00010999"/>
    <w:rsid w:val="00011425"/>
    <w:rsid w:val="00011D5E"/>
    <w:rsid w:val="000136C6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4BF0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490E"/>
    <w:rsid w:val="0009498C"/>
    <w:rsid w:val="000974AC"/>
    <w:rsid w:val="00097D9C"/>
    <w:rsid w:val="000A006A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E662E"/>
    <w:rsid w:val="000F024E"/>
    <w:rsid w:val="000F0A4D"/>
    <w:rsid w:val="000F18E7"/>
    <w:rsid w:val="000F1BE4"/>
    <w:rsid w:val="000F434C"/>
    <w:rsid w:val="000F61E8"/>
    <w:rsid w:val="00100919"/>
    <w:rsid w:val="0010109A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37594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3792"/>
    <w:rsid w:val="00174AC9"/>
    <w:rsid w:val="001810DC"/>
    <w:rsid w:val="00181C19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22B0"/>
    <w:rsid w:val="001D37C0"/>
    <w:rsid w:val="001D4AFB"/>
    <w:rsid w:val="001D78D0"/>
    <w:rsid w:val="001E439F"/>
    <w:rsid w:val="001E4453"/>
    <w:rsid w:val="001E58A5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07C20"/>
    <w:rsid w:val="002107BF"/>
    <w:rsid w:val="00210B97"/>
    <w:rsid w:val="002111A9"/>
    <w:rsid w:val="00211698"/>
    <w:rsid w:val="0021439F"/>
    <w:rsid w:val="002165E9"/>
    <w:rsid w:val="002168E0"/>
    <w:rsid w:val="00221BAE"/>
    <w:rsid w:val="00222366"/>
    <w:rsid w:val="00230B31"/>
    <w:rsid w:val="00231982"/>
    <w:rsid w:val="00231F90"/>
    <w:rsid w:val="002323BC"/>
    <w:rsid w:val="00232701"/>
    <w:rsid w:val="00240F34"/>
    <w:rsid w:val="00241F3B"/>
    <w:rsid w:val="00242485"/>
    <w:rsid w:val="00243481"/>
    <w:rsid w:val="0024418A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742"/>
    <w:rsid w:val="002703B5"/>
    <w:rsid w:val="00271632"/>
    <w:rsid w:val="0027352C"/>
    <w:rsid w:val="00275737"/>
    <w:rsid w:val="00276F1A"/>
    <w:rsid w:val="002771C0"/>
    <w:rsid w:val="00277493"/>
    <w:rsid w:val="00277846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D79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ADE"/>
    <w:rsid w:val="002E213F"/>
    <w:rsid w:val="002E4F48"/>
    <w:rsid w:val="002E73E3"/>
    <w:rsid w:val="002F1ECB"/>
    <w:rsid w:val="002F2649"/>
    <w:rsid w:val="00300FBE"/>
    <w:rsid w:val="00304E3C"/>
    <w:rsid w:val="0030739E"/>
    <w:rsid w:val="00310BA3"/>
    <w:rsid w:val="0031377F"/>
    <w:rsid w:val="00313AFD"/>
    <w:rsid w:val="00314344"/>
    <w:rsid w:val="003147FE"/>
    <w:rsid w:val="00316B1F"/>
    <w:rsid w:val="003208F9"/>
    <w:rsid w:val="00320EEA"/>
    <w:rsid w:val="003230E5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49E3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48E1"/>
    <w:rsid w:val="0038592B"/>
    <w:rsid w:val="00385D8E"/>
    <w:rsid w:val="00386011"/>
    <w:rsid w:val="0038678D"/>
    <w:rsid w:val="00390BA7"/>
    <w:rsid w:val="003924C3"/>
    <w:rsid w:val="003950CD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64"/>
    <w:rsid w:val="003C3575"/>
    <w:rsid w:val="003C595F"/>
    <w:rsid w:val="003D1FFE"/>
    <w:rsid w:val="003D2813"/>
    <w:rsid w:val="003D43E0"/>
    <w:rsid w:val="003E14B9"/>
    <w:rsid w:val="003E424C"/>
    <w:rsid w:val="003F022B"/>
    <w:rsid w:val="003F1FBD"/>
    <w:rsid w:val="003F7599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2421"/>
    <w:rsid w:val="00424ABB"/>
    <w:rsid w:val="00425933"/>
    <w:rsid w:val="00425AC7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60E03"/>
    <w:rsid w:val="00460EA5"/>
    <w:rsid w:val="00467F92"/>
    <w:rsid w:val="00473D7F"/>
    <w:rsid w:val="00475ED0"/>
    <w:rsid w:val="004779BC"/>
    <w:rsid w:val="00483957"/>
    <w:rsid w:val="00484C38"/>
    <w:rsid w:val="004874DA"/>
    <w:rsid w:val="00490A18"/>
    <w:rsid w:val="00490FCA"/>
    <w:rsid w:val="00491170"/>
    <w:rsid w:val="00494F15"/>
    <w:rsid w:val="00494FFB"/>
    <w:rsid w:val="00495407"/>
    <w:rsid w:val="004A0054"/>
    <w:rsid w:val="004A086D"/>
    <w:rsid w:val="004A25CF"/>
    <w:rsid w:val="004A2EB9"/>
    <w:rsid w:val="004A5CE6"/>
    <w:rsid w:val="004A69D7"/>
    <w:rsid w:val="004B108C"/>
    <w:rsid w:val="004B32FD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034F"/>
    <w:rsid w:val="00542136"/>
    <w:rsid w:val="00542FAE"/>
    <w:rsid w:val="005431AA"/>
    <w:rsid w:val="005441DE"/>
    <w:rsid w:val="005450B8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7B7"/>
    <w:rsid w:val="00571C0A"/>
    <w:rsid w:val="00575525"/>
    <w:rsid w:val="00575995"/>
    <w:rsid w:val="00577C51"/>
    <w:rsid w:val="00580DFB"/>
    <w:rsid w:val="0058128B"/>
    <w:rsid w:val="005821A9"/>
    <w:rsid w:val="00585776"/>
    <w:rsid w:val="00591200"/>
    <w:rsid w:val="00591EBD"/>
    <w:rsid w:val="0059296F"/>
    <w:rsid w:val="005937F3"/>
    <w:rsid w:val="00593E04"/>
    <w:rsid w:val="00594516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D62"/>
    <w:rsid w:val="005D7D1B"/>
    <w:rsid w:val="005E0AA5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4762"/>
    <w:rsid w:val="00605664"/>
    <w:rsid w:val="00605F70"/>
    <w:rsid w:val="00611018"/>
    <w:rsid w:val="006163B7"/>
    <w:rsid w:val="006232A8"/>
    <w:rsid w:val="006274AE"/>
    <w:rsid w:val="00627F62"/>
    <w:rsid w:val="00631860"/>
    <w:rsid w:val="006338D2"/>
    <w:rsid w:val="00633F8E"/>
    <w:rsid w:val="006362B6"/>
    <w:rsid w:val="00636846"/>
    <w:rsid w:val="006454EC"/>
    <w:rsid w:val="0064576C"/>
    <w:rsid w:val="00646FDD"/>
    <w:rsid w:val="00647278"/>
    <w:rsid w:val="006476E4"/>
    <w:rsid w:val="00650822"/>
    <w:rsid w:val="00653A33"/>
    <w:rsid w:val="00654D12"/>
    <w:rsid w:val="00654DAC"/>
    <w:rsid w:val="00656555"/>
    <w:rsid w:val="00657D35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537"/>
    <w:rsid w:val="0068473E"/>
    <w:rsid w:val="00684A9E"/>
    <w:rsid w:val="006862EF"/>
    <w:rsid w:val="0068673C"/>
    <w:rsid w:val="00686A1F"/>
    <w:rsid w:val="0069030F"/>
    <w:rsid w:val="00691B86"/>
    <w:rsid w:val="00691B97"/>
    <w:rsid w:val="00693A7B"/>
    <w:rsid w:val="00696206"/>
    <w:rsid w:val="006966A9"/>
    <w:rsid w:val="00696B5A"/>
    <w:rsid w:val="006A3FA4"/>
    <w:rsid w:val="006A7C64"/>
    <w:rsid w:val="006B12A5"/>
    <w:rsid w:val="006B2DB7"/>
    <w:rsid w:val="006B4B4F"/>
    <w:rsid w:val="006B57BB"/>
    <w:rsid w:val="006B6F10"/>
    <w:rsid w:val="006B7F54"/>
    <w:rsid w:val="006C0C1C"/>
    <w:rsid w:val="006C64D1"/>
    <w:rsid w:val="006C65BA"/>
    <w:rsid w:val="006D3410"/>
    <w:rsid w:val="006E1726"/>
    <w:rsid w:val="006E3028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443"/>
    <w:rsid w:val="00710974"/>
    <w:rsid w:val="00710BCB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FAE"/>
    <w:rsid w:val="007414CA"/>
    <w:rsid w:val="00743BEA"/>
    <w:rsid w:val="00743EA8"/>
    <w:rsid w:val="007447A7"/>
    <w:rsid w:val="00744A96"/>
    <w:rsid w:val="007507DE"/>
    <w:rsid w:val="00751233"/>
    <w:rsid w:val="0075273A"/>
    <w:rsid w:val="00752973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4FC5"/>
    <w:rsid w:val="00775EF9"/>
    <w:rsid w:val="007761F6"/>
    <w:rsid w:val="00782AE0"/>
    <w:rsid w:val="00783445"/>
    <w:rsid w:val="00783AC3"/>
    <w:rsid w:val="00790939"/>
    <w:rsid w:val="007910D8"/>
    <w:rsid w:val="0079406F"/>
    <w:rsid w:val="00797A25"/>
    <w:rsid w:val="00797A30"/>
    <w:rsid w:val="007A0F4C"/>
    <w:rsid w:val="007A3C9F"/>
    <w:rsid w:val="007A607D"/>
    <w:rsid w:val="007A632B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29D8"/>
    <w:rsid w:val="007C3DCC"/>
    <w:rsid w:val="007C452E"/>
    <w:rsid w:val="007C7360"/>
    <w:rsid w:val="007C7BB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A35"/>
    <w:rsid w:val="008002B3"/>
    <w:rsid w:val="00801897"/>
    <w:rsid w:val="00802581"/>
    <w:rsid w:val="0080311F"/>
    <w:rsid w:val="00803906"/>
    <w:rsid w:val="0080525D"/>
    <w:rsid w:val="00810337"/>
    <w:rsid w:val="0081176B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7D7C"/>
    <w:rsid w:val="008409C0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704D"/>
    <w:rsid w:val="00910F80"/>
    <w:rsid w:val="009116B5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3C67"/>
    <w:rsid w:val="00934DE4"/>
    <w:rsid w:val="00935AC5"/>
    <w:rsid w:val="00936597"/>
    <w:rsid w:val="00936737"/>
    <w:rsid w:val="00937C5B"/>
    <w:rsid w:val="00937F88"/>
    <w:rsid w:val="00943050"/>
    <w:rsid w:val="009437C1"/>
    <w:rsid w:val="009476DD"/>
    <w:rsid w:val="00947774"/>
    <w:rsid w:val="00955062"/>
    <w:rsid w:val="0095719E"/>
    <w:rsid w:val="0095765B"/>
    <w:rsid w:val="009604B2"/>
    <w:rsid w:val="0096141B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40E"/>
    <w:rsid w:val="009B0F08"/>
    <w:rsid w:val="009B1010"/>
    <w:rsid w:val="009B229C"/>
    <w:rsid w:val="009B4706"/>
    <w:rsid w:val="009B75AF"/>
    <w:rsid w:val="009C298E"/>
    <w:rsid w:val="009C2AFC"/>
    <w:rsid w:val="009C3462"/>
    <w:rsid w:val="009C5307"/>
    <w:rsid w:val="009C542E"/>
    <w:rsid w:val="009C66F2"/>
    <w:rsid w:val="009D3699"/>
    <w:rsid w:val="009D39CF"/>
    <w:rsid w:val="009D4701"/>
    <w:rsid w:val="009D47AD"/>
    <w:rsid w:val="009D681B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17B87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8005A"/>
    <w:rsid w:val="00A82F45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8C7"/>
    <w:rsid w:val="00AB0C9F"/>
    <w:rsid w:val="00AB4687"/>
    <w:rsid w:val="00AB4F82"/>
    <w:rsid w:val="00AC01C0"/>
    <w:rsid w:val="00AC3EC2"/>
    <w:rsid w:val="00AC4144"/>
    <w:rsid w:val="00AC586C"/>
    <w:rsid w:val="00AD00E5"/>
    <w:rsid w:val="00AD043E"/>
    <w:rsid w:val="00AD10CF"/>
    <w:rsid w:val="00AD1A23"/>
    <w:rsid w:val="00AD20E5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6B3"/>
    <w:rsid w:val="00AF2CEF"/>
    <w:rsid w:val="00AF548E"/>
    <w:rsid w:val="00AF563F"/>
    <w:rsid w:val="00AF5755"/>
    <w:rsid w:val="00AF5E50"/>
    <w:rsid w:val="00B01577"/>
    <w:rsid w:val="00B02FB8"/>
    <w:rsid w:val="00B036B9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05DE"/>
    <w:rsid w:val="00B24492"/>
    <w:rsid w:val="00B26793"/>
    <w:rsid w:val="00B2705D"/>
    <w:rsid w:val="00B27D72"/>
    <w:rsid w:val="00B33695"/>
    <w:rsid w:val="00B342A6"/>
    <w:rsid w:val="00B34AE5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7DB5"/>
    <w:rsid w:val="00BB16D5"/>
    <w:rsid w:val="00BB201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461"/>
    <w:rsid w:val="00BD1AB5"/>
    <w:rsid w:val="00BD1F3C"/>
    <w:rsid w:val="00BD4A8A"/>
    <w:rsid w:val="00BD5187"/>
    <w:rsid w:val="00BE086E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AD1"/>
    <w:rsid w:val="00C50589"/>
    <w:rsid w:val="00C513E7"/>
    <w:rsid w:val="00C51FE0"/>
    <w:rsid w:val="00C52862"/>
    <w:rsid w:val="00C5289D"/>
    <w:rsid w:val="00C554DE"/>
    <w:rsid w:val="00C5552A"/>
    <w:rsid w:val="00C5662E"/>
    <w:rsid w:val="00C63389"/>
    <w:rsid w:val="00C6492A"/>
    <w:rsid w:val="00C66BA7"/>
    <w:rsid w:val="00C72B8B"/>
    <w:rsid w:val="00C72D04"/>
    <w:rsid w:val="00C77D29"/>
    <w:rsid w:val="00C77E90"/>
    <w:rsid w:val="00C80E53"/>
    <w:rsid w:val="00C81B50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2685"/>
    <w:rsid w:val="00CB3093"/>
    <w:rsid w:val="00CB5E4B"/>
    <w:rsid w:val="00CB7AC7"/>
    <w:rsid w:val="00CC1FAE"/>
    <w:rsid w:val="00CC2588"/>
    <w:rsid w:val="00CC29B5"/>
    <w:rsid w:val="00CC3792"/>
    <w:rsid w:val="00CC4283"/>
    <w:rsid w:val="00CC45E0"/>
    <w:rsid w:val="00CC4FEA"/>
    <w:rsid w:val="00CC5201"/>
    <w:rsid w:val="00CC5B82"/>
    <w:rsid w:val="00CC5C30"/>
    <w:rsid w:val="00CC78BD"/>
    <w:rsid w:val="00CC7D20"/>
    <w:rsid w:val="00CD056E"/>
    <w:rsid w:val="00CD070E"/>
    <w:rsid w:val="00CD1C7D"/>
    <w:rsid w:val="00CD1FC7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7675"/>
    <w:rsid w:val="00D10491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0927"/>
    <w:rsid w:val="00D52148"/>
    <w:rsid w:val="00D53760"/>
    <w:rsid w:val="00D53AC3"/>
    <w:rsid w:val="00D559A4"/>
    <w:rsid w:val="00D61E6D"/>
    <w:rsid w:val="00D625CE"/>
    <w:rsid w:val="00D65CED"/>
    <w:rsid w:val="00D65E5B"/>
    <w:rsid w:val="00D67EC9"/>
    <w:rsid w:val="00D72DBE"/>
    <w:rsid w:val="00D72EF5"/>
    <w:rsid w:val="00D7529E"/>
    <w:rsid w:val="00D7693B"/>
    <w:rsid w:val="00D837A9"/>
    <w:rsid w:val="00D83F67"/>
    <w:rsid w:val="00D94D83"/>
    <w:rsid w:val="00D97E1A"/>
    <w:rsid w:val="00DB05D0"/>
    <w:rsid w:val="00DB3A14"/>
    <w:rsid w:val="00DB6357"/>
    <w:rsid w:val="00DB6ECA"/>
    <w:rsid w:val="00DB767C"/>
    <w:rsid w:val="00DC2879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32E"/>
    <w:rsid w:val="00DE2E79"/>
    <w:rsid w:val="00DE3147"/>
    <w:rsid w:val="00DE68AA"/>
    <w:rsid w:val="00DE69F1"/>
    <w:rsid w:val="00DF2FE6"/>
    <w:rsid w:val="00DF44DE"/>
    <w:rsid w:val="00E0405A"/>
    <w:rsid w:val="00E104D5"/>
    <w:rsid w:val="00E121ED"/>
    <w:rsid w:val="00E12D69"/>
    <w:rsid w:val="00E16276"/>
    <w:rsid w:val="00E20919"/>
    <w:rsid w:val="00E20C10"/>
    <w:rsid w:val="00E2563D"/>
    <w:rsid w:val="00E2753B"/>
    <w:rsid w:val="00E30F41"/>
    <w:rsid w:val="00E32E4F"/>
    <w:rsid w:val="00E349F8"/>
    <w:rsid w:val="00E36B60"/>
    <w:rsid w:val="00E40052"/>
    <w:rsid w:val="00E43B1E"/>
    <w:rsid w:val="00E4538E"/>
    <w:rsid w:val="00E45B50"/>
    <w:rsid w:val="00E46BB7"/>
    <w:rsid w:val="00E4782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62BF"/>
    <w:rsid w:val="00E70834"/>
    <w:rsid w:val="00E70D72"/>
    <w:rsid w:val="00E724C0"/>
    <w:rsid w:val="00E74D92"/>
    <w:rsid w:val="00E7777C"/>
    <w:rsid w:val="00E806AA"/>
    <w:rsid w:val="00E80A92"/>
    <w:rsid w:val="00E82A74"/>
    <w:rsid w:val="00E84425"/>
    <w:rsid w:val="00E84745"/>
    <w:rsid w:val="00E849EB"/>
    <w:rsid w:val="00E85AC5"/>
    <w:rsid w:val="00E86594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C068D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1B90"/>
    <w:rsid w:val="00F02AA5"/>
    <w:rsid w:val="00F05F12"/>
    <w:rsid w:val="00F10169"/>
    <w:rsid w:val="00F10966"/>
    <w:rsid w:val="00F11C19"/>
    <w:rsid w:val="00F11DE2"/>
    <w:rsid w:val="00F121C2"/>
    <w:rsid w:val="00F14EDD"/>
    <w:rsid w:val="00F15DAF"/>
    <w:rsid w:val="00F16174"/>
    <w:rsid w:val="00F17016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47491"/>
    <w:rsid w:val="00F52FFC"/>
    <w:rsid w:val="00F53334"/>
    <w:rsid w:val="00F54968"/>
    <w:rsid w:val="00F56DBD"/>
    <w:rsid w:val="00F5713C"/>
    <w:rsid w:val="00F61D07"/>
    <w:rsid w:val="00F6337F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3DB3"/>
    <w:rsid w:val="00F8752D"/>
    <w:rsid w:val="00F9293E"/>
    <w:rsid w:val="00F93E9C"/>
    <w:rsid w:val="00F95E96"/>
    <w:rsid w:val="00F96273"/>
    <w:rsid w:val="00FA0534"/>
    <w:rsid w:val="00FA27CB"/>
    <w:rsid w:val="00FA46EF"/>
    <w:rsid w:val="00FB124C"/>
    <w:rsid w:val="00FB203D"/>
    <w:rsid w:val="00FB2D45"/>
    <w:rsid w:val="00FB2F32"/>
    <w:rsid w:val="00FB5DF8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229"/>
    <w:rsid w:val="00FE3324"/>
    <w:rsid w:val="00FE48F6"/>
    <w:rsid w:val="00FE5F0C"/>
    <w:rsid w:val="00FE641D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47</TotalTime>
  <Pages>4</Pages>
  <Words>607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4182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20</cp:revision>
  <cp:lastPrinted>2024-07-09T16:15:00Z</cp:lastPrinted>
  <dcterms:created xsi:type="dcterms:W3CDTF">2026-07-01T12:25:00Z</dcterms:created>
  <dcterms:modified xsi:type="dcterms:W3CDTF">2026-07-28T12:04:00Z</dcterms:modified>
</cp:coreProperties>
</file>