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3B36F" w14:textId="58FE498E" w:rsidR="005975DC" w:rsidRPr="00C33172" w:rsidRDefault="005975DC" w:rsidP="00305238">
      <w:pPr>
        <w:pStyle w:val="Nadpis1"/>
        <w:jc w:val="center"/>
        <w:rPr>
          <w:rFonts w:ascii="Arial" w:hAnsi="Arial" w:cs="Arial"/>
          <w:b w:val="0"/>
          <w:bCs/>
          <w:sz w:val="22"/>
          <w:szCs w:val="22"/>
        </w:rPr>
      </w:pPr>
      <w:r w:rsidRPr="00C33172">
        <w:rPr>
          <w:rFonts w:ascii="Arial" w:hAnsi="Arial" w:cs="Arial"/>
          <w:sz w:val="22"/>
          <w:szCs w:val="22"/>
          <w:u w:val="single"/>
        </w:rPr>
        <w:t>ROČNÍ VZDĚLÁVACÍ PLÁN MZe</w:t>
      </w:r>
      <w:r w:rsidRPr="00C33172">
        <w:rPr>
          <w:rFonts w:ascii="Arial" w:hAnsi="Arial" w:cs="Arial"/>
          <w:sz w:val="22"/>
          <w:szCs w:val="22"/>
        </w:rPr>
        <w:t xml:space="preserve"> </w:t>
      </w:r>
      <w:r w:rsidRPr="00C33172">
        <w:rPr>
          <w:rFonts w:ascii="Arial" w:hAnsi="Arial" w:cs="Arial"/>
          <w:sz w:val="22"/>
          <w:szCs w:val="22"/>
        </w:rPr>
        <w:br/>
        <w:t>pro odborné vzdělávání veřejnosti v</w:t>
      </w:r>
      <w:r w:rsidR="0043206F" w:rsidRPr="00C33172">
        <w:rPr>
          <w:rFonts w:ascii="Arial" w:hAnsi="Arial" w:cs="Arial"/>
          <w:sz w:val="22"/>
          <w:szCs w:val="22"/>
        </w:rPr>
        <w:t xml:space="preserve"> </w:t>
      </w:r>
      <w:r w:rsidRPr="00C33172">
        <w:rPr>
          <w:rFonts w:ascii="Arial" w:hAnsi="Arial" w:cs="Arial"/>
          <w:sz w:val="22"/>
          <w:szCs w:val="22"/>
        </w:rPr>
        <w:t>re</w:t>
      </w:r>
      <w:r w:rsidR="0022666A" w:rsidRPr="00C33172">
        <w:rPr>
          <w:rFonts w:ascii="Arial" w:hAnsi="Arial" w:cs="Arial"/>
          <w:sz w:val="22"/>
          <w:szCs w:val="22"/>
        </w:rPr>
        <w:t>s</w:t>
      </w:r>
      <w:r w:rsidRPr="00C33172">
        <w:rPr>
          <w:rFonts w:ascii="Arial" w:hAnsi="Arial" w:cs="Arial"/>
          <w:sz w:val="22"/>
          <w:szCs w:val="22"/>
        </w:rPr>
        <w:t>ortu na rok 20</w:t>
      </w:r>
      <w:r w:rsidR="006B499E" w:rsidRPr="00C33172">
        <w:rPr>
          <w:rFonts w:ascii="Arial" w:hAnsi="Arial" w:cs="Arial"/>
          <w:sz w:val="22"/>
          <w:szCs w:val="22"/>
        </w:rPr>
        <w:t>2</w:t>
      </w:r>
      <w:r w:rsidR="00FF06B5" w:rsidRPr="00C33172">
        <w:rPr>
          <w:rFonts w:ascii="Arial" w:hAnsi="Arial" w:cs="Arial"/>
          <w:sz w:val="22"/>
          <w:szCs w:val="22"/>
        </w:rPr>
        <w:t>6</w:t>
      </w:r>
    </w:p>
    <w:p w14:paraId="68D775D3" w14:textId="77777777" w:rsidR="005975DC" w:rsidRPr="00C33172" w:rsidRDefault="005975DC" w:rsidP="00305238">
      <w:pPr>
        <w:pStyle w:val="Zkladntext3"/>
        <w:rPr>
          <w:bCs/>
          <w:szCs w:val="22"/>
        </w:rPr>
      </w:pPr>
    </w:p>
    <w:p w14:paraId="2CD00AF3" w14:textId="61EBD880" w:rsidR="006B499E" w:rsidRPr="00C33172" w:rsidRDefault="00DA0F84" w:rsidP="00305238">
      <w:pPr>
        <w:pStyle w:val="Zkladntext3"/>
        <w:spacing w:after="60"/>
        <w:rPr>
          <w:i/>
          <w:szCs w:val="22"/>
        </w:rPr>
      </w:pPr>
      <w:r w:rsidRPr="00C33172">
        <w:rPr>
          <w:b/>
          <w:i/>
          <w:szCs w:val="22"/>
        </w:rPr>
        <w:t>Do Ročního vzdělávacího plánu MZe pro odborné vzdělávání veřejnosti v re</w:t>
      </w:r>
      <w:r w:rsidR="0022666A" w:rsidRPr="00C33172">
        <w:rPr>
          <w:b/>
          <w:i/>
          <w:szCs w:val="22"/>
        </w:rPr>
        <w:t>s</w:t>
      </w:r>
      <w:r w:rsidRPr="00C33172">
        <w:rPr>
          <w:b/>
          <w:i/>
          <w:szCs w:val="22"/>
        </w:rPr>
        <w:t>ortu (</w:t>
      </w:r>
      <w:r w:rsidR="00945DB7" w:rsidRPr="00C33172">
        <w:rPr>
          <w:b/>
          <w:i/>
          <w:szCs w:val="22"/>
        </w:rPr>
        <w:t xml:space="preserve">dále jen </w:t>
      </w:r>
      <w:r w:rsidRPr="00C33172">
        <w:rPr>
          <w:b/>
          <w:i/>
          <w:szCs w:val="22"/>
        </w:rPr>
        <w:t>RVP</w:t>
      </w:r>
      <w:r w:rsidR="00945DB7" w:rsidRPr="00C33172">
        <w:rPr>
          <w:b/>
          <w:i/>
          <w:szCs w:val="22"/>
        </w:rPr>
        <w:t xml:space="preserve"> MZe</w:t>
      </w:r>
      <w:r w:rsidRPr="00C33172">
        <w:rPr>
          <w:b/>
          <w:i/>
          <w:szCs w:val="22"/>
        </w:rPr>
        <w:t>) jsou zařazovány vzdělávací a osvětové akce určené pro veřejnost. Jsou financovány z</w:t>
      </w:r>
      <w:r w:rsidR="00C731BD" w:rsidRPr="00C33172">
        <w:rPr>
          <w:b/>
          <w:i/>
          <w:szCs w:val="22"/>
        </w:rPr>
        <w:t xml:space="preserve"> </w:t>
      </w:r>
      <w:r w:rsidRPr="00C33172">
        <w:rPr>
          <w:b/>
          <w:i/>
          <w:szCs w:val="22"/>
        </w:rPr>
        <w:t>rozpočtu MZe. Zadavatel</w:t>
      </w:r>
      <w:r w:rsidR="009D652D" w:rsidRPr="00C33172">
        <w:rPr>
          <w:b/>
          <w:i/>
          <w:szCs w:val="22"/>
        </w:rPr>
        <w:t>i</w:t>
      </w:r>
      <w:r w:rsidRPr="00C33172">
        <w:rPr>
          <w:b/>
          <w:i/>
          <w:szCs w:val="22"/>
        </w:rPr>
        <w:t xml:space="preserve"> vzdělávacích akcí jsou odborné útvary MZe</w:t>
      </w:r>
      <w:r w:rsidR="00EA5F4B" w:rsidRPr="00C33172">
        <w:rPr>
          <w:b/>
          <w:i/>
          <w:szCs w:val="22"/>
        </w:rPr>
        <w:t xml:space="preserve">, </w:t>
      </w:r>
      <w:r w:rsidRPr="00C33172">
        <w:rPr>
          <w:b/>
          <w:i/>
          <w:szCs w:val="22"/>
        </w:rPr>
        <w:t>jimi navržená témata bezprostředně navazují na problematiku</w:t>
      </w:r>
      <w:r w:rsidR="00781093" w:rsidRPr="00C33172">
        <w:rPr>
          <w:b/>
          <w:i/>
          <w:szCs w:val="22"/>
        </w:rPr>
        <w:t xml:space="preserve"> jejich činnost</w:t>
      </w:r>
      <w:r w:rsidRPr="00C33172">
        <w:rPr>
          <w:b/>
          <w:i/>
          <w:szCs w:val="22"/>
        </w:rPr>
        <w:t>í</w:t>
      </w:r>
      <w:r w:rsidR="00781093" w:rsidRPr="00C33172">
        <w:rPr>
          <w:b/>
          <w:i/>
          <w:szCs w:val="22"/>
        </w:rPr>
        <w:t xml:space="preserve">. </w:t>
      </w:r>
    </w:p>
    <w:p w14:paraId="4440EA50" w14:textId="1AE61DD3" w:rsidR="000F6A20" w:rsidRPr="00C33172" w:rsidRDefault="000F6A20" w:rsidP="00305238">
      <w:pPr>
        <w:pStyle w:val="Zkladntext3"/>
        <w:spacing w:before="120"/>
        <w:rPr>
          <w:b/>
          <w:i/>
          <w:szCs w:val="22"/>
        </w:rPr>
      </w:pPr>
      <w:r w:rsidRPr="00C33172">
        <w:rPr>
          <w:b/>
          <w:i/>
          <w:szCs w:val="22"/>
        </w:rPr>
        <w:t>R</w:t>
      </w:r>
      <w:r w:rsidR="00945DB7" w:rsidRPr="00C33172">
        <w:rPr>
          <w:b/>
          <w:i/>
          <w:szCs w:val="22"/>
        </w:rPr>
        <w:t>VP MZe</w:t>
      </w:r>
      <w:r w:rsidR="0022666A" w:rsidRPr="00C33172">
        <w:rPr>
          <w:b/>
          <w:i/>
          <w:szCs w:val="22"/>
        </w:rPr>
        <w:t>, který je i v</w:t>
      </w:r>
      <w:r w:rsidR="00945DB7" w:rsidRPr="00C33172">
        <w:rPr>
          <w:b/>
          <w:i/>
          <w:szCs w:val="22"/>
        </w:rPr>
        <w:t xml:space="preserve"> </w:t>
      </w:r>
      <w:r w:rsidR="0022666A" w:rsidRPr="00C33172">
        <w:rPr>
          <w:b/>
          <w:i/>
          <w:szCs w:val="22"/>
        </w:rPr>
        <w:t>roce 202</w:t>
      </w:r>
      <w:r w:rsidR="00724DDB" w:rsidRPr="00C33172">
        <w:rPr>
          <w:b/>
          <w:i/>
          <w:szCs w:val="22"/>
        </w:rPr>
        <w:t>6</w:t>
      </w:r>
      <w:r w:rsidR="0022666A" w:rsidRPr="00C33172">
        <w:rPr>
          <w:b/>
          <w:i/>
          <w:szCs w:val="22"/>
        </w:rPr>
        <w:t xml:space="preserve"> zaměřen na děti a mládež, </w:t>
      </w:r>
      <w:r w:rsidRPr="00C33172">
        <w:rPr>
          <w:b/>
          <w:i/>
          <w:szCs w:val="22"/>
        </w:rPr>
        <w:t xml:space="preserve">byl </w:t>
      </w:r>
      <w:r w:rsidR="00371955" w:rsidRPr="00C33172">
        <w:rPr>
          <w:b/>
          <w:i/>
          <w:szCs w:val="22"/>
        </w:rPr>
        <w:t>projednán</w:t>
      </w:r>
      <w:r w:rsidR="00A95C91" w:rsidRPr="00C33172">
        <w:rPr>
          <w:b/>
          <w:i/>
          <w:szCs w:val="22"/>
        </w:rPr>
        <w:t xml:space="preserve"> Ra</w:t>
      </w:r>
      <w:r w:rsidR="00E85B36" w:rsidRPr="00C33172">
        <w:rPr>
          <w:b/>
          <w:i/>
          <w:szCs w:val="22"/>
        </w:rPr>
        <w:t xml:space="preserve">dou pro odborné vzdělávání dne </w:t>
      </w:r>
      <w:r w:rsidR="00776353" w:rsidRPr="00C33172">
        <w:rPr>
          <w:b/>
          <w:i/>
          <w:szCs w:val="22"/>
        </w:rPr>
        <w:t>15. 1. 2026</w:t>
      </w:r>
      <w:r w:rsidR="00A95C91" w:rsidRPr="00C33172">
        <w:rPr>
          <w:b/>
          <w:i/>
          <w:szCs w:val="22"/>
        </w:rPr>
        <w:t xml:space="preserve"> a schv</w:t>
      </w:r>
      <w:r w:rsidR="00466E7F" w:rsidRPr="00C33172">
        <w:rPr>
          <w:b/>
          <w:i/>
          <w:szCs w:val="22"/>
        </w:rPr>
        <w:t xml:space="preserve">álen </w:t>
      </w:r>
      <w:r w:rsidR="006673C6" w:rsidRPr="00C33172">
        <w:rPr>
          <w:b/>
          <w:i/>
          <w:szCs w:val="22"/>
        </w:rPr>
        <w:t>p</w:t>
      </w:r>
      <w:r w:rsidR="00466E7F" w:rsidRPr="00C33172">
        <w:rPr>
          <w:b/>
          <w:i/>
          <w:szCs w:val="22"/>
        </w:rPr>
        <w:t>orad</w:t>
      </w:r>
      <w:r w:rsidR="006673C6" w:rsidRPr="00C33172">
        <w:rPr>
          <w:b/>
          <w:i/>
          <w:szCs w:val="22"/>
        </w:rPr>
        <w:t>ou</w:t>
      </w:r>
      <w:r w:rsidR="00466E7F" w:rsidRPr="00C33172">
        <w:rPr>
          <w:b/>
          <w:i/>
          <w:szCs w:val="22"/>
        </w:rPr>
        <w:t xml:space="preserve"> vedení </w:t>
      </w:r>
      <w:r w:rsidR="00A95C91" w:rsidRPr="00C33172">
        <w:rPr>
          <w:b/>
          <w:i/>
          <w:szCs w:val="22"/>
        </w:rPr>
        <w:t xml:space="preserve">dne </w:t>
      </w:r>
      <w:r w:rsidR="00590A89" w:rsidRPr="00C33172">
        <w:rPr>
          <w:b/>
          <w:i/>
          <w:szCs w:val="22"/>
        </w:rPr>
        <w:t>29. 4. 2026</w:t>
      </w:r>
      <w:r w:rsidRPr="00C33172">
        <w:rPr>
          <w:b/>
          <w:i/>
          <w:szCs w:val="22"/>
        </w:rPr>
        <w:t>.</w:t>
      </w:r>
    </w:p>
    <w:p w14:paraId="3C768A4E" w14:textId="77777777" w:rsidR="00C575F0" w:rsidRPr="00C33172" w:rsidRDefault="00C575F0" w:rsidP="00305238">
      <w:pPr>
        <w:pStyle w:val="Zkladntext3"/>
        <w:spacing w:after="60"/>
        <w:ind w:firstLine="405"/>
        <w:rPr>
          <w:szCs w:val="22"/>
        </w:rPr>
      </w:pPr>
    </w:p>
    <w:p w14:paraId="2AA4B58B" w14:textId="77777777" w:rsidR="00C575F0" w:rsidRPr="00C33172" w:rsidRDefault="001F58D9" w:rsidP="00305238">
      <w:pPr>
        <w:pStyle w:val="Zkladntext3"/>
        <w:tabs>
          <w:tab w:val="left" w:pos="284"/>
        </w:tabs>
        <w:spacing w:after="60"/>
        <w:rPr>
          <w:b/>
          <w:szCs w:val="22"/>
        </w:rPr>
      </w:pPr>
      <w:r w:rsidRPr="00C33172">
        <w:rPr>
          <w:b/>
          <w:szCs w:val="22"/>
        </w:rPr>
        <w:t>1</w:t>
      </w:r>
      <w:r w:rsidR="00672B45" w:rsidRPr="00C33172">
        <w:rPr>
          <w:b/>
          <w:szCs w:val="22"/>
        </w:rPr>
        <w:t xml:space="preserve">. </w:t>
      </w:r>
      <w:r w:rsidR="002E21A7" w:rsidRPr="00C33172">
        <w:rPr>
          <w:b/>
          <w:szCs w:val="22"/>
        </w:rPr>
        <w:t>Podpora soutěží odborných znalostí a dovedností</w:t>
      </w:r>
      <w:r w:rsidR="00B631A6" w:rsidRPr="00C33172">
        <w:rPr>
          <w:b/>
          <w:szCs w:val="22"/>
        </w:rPr>
        <w:t xml:space="preserve"> žáků </w:t>
      </w:r>
      <w:r w:rsidRPr="00C33172">
        <w:rPr>
          <w:b/>
          <w:szCs w:val="22"/>
        </w:rPr>
        <w:t xml:space="preserve">škol </w:t>
      </w:r>
      <w:r w:rsidR="00B631A6" w:rsidRPr="00C33172">
        <w:rPr>
          <w:b/>
          <w:szCs w:val="22"/>
        </w:rPr>
        <w:t xml:space="preserve">s </w:t>
      </w:r>
      <w:r w:rsidR="002E21A7" w:rsidRPr="00C33172">
        <w:rPr>
          <w:b/>
          <w:szCs w:val="22"/>
        </w:rPr>
        <w:t>re</w:t>
      </w:r>
      <w:r w:rsidR="003E1FD4" w:rsidRPr="00C33172">
        <w:rPr>
          <w:b/>
          <w:szCs w:val="22"/>
        </w:rPr>
        <w:t>s</w:t>
      </w:r>
      <w:r w:rsidR="002E21A7" w:rsidRPr="00C33172">
        <w:rPr>
          <w:b/>
          <w:szCs w:val="22"/>
        </w:rPr>
        <w:t xml:space="preserve">ortním zaměřením </w:t>
      </w:r>
    </w:p>
    <w:p w14:paraId="0BD55BDB" w14:textId="77777777" w:rsidR="001F0208" w:rsidRPr="00C33172" w:rsidRDefault="001F0208" w:rsidP="00305238">
      <w:pPr>
        <w:spacing w:line="260" w:lineRule="exact"/>
        <w:ind w:left="2127" w:hanging="1843"/>
        <w:jc w:val="both"/>
        <w:rPr>
          <w:rFonts w:ascii="Arial" w:hAnsi="Arial" w:cs="Arial"/>
          <w:i/>
          <w:sz w:val="22"/>
          <w:szCs w:val="22"/>
        </w:rPr>
      </w:pPr>
      <w:r w:rsidRPr="00C33172">
        <w:rPr>
          <w:rFonts w:ascii="Arial" w:hAnsi="Arial" w:cs="Arial"/>
          <w:i/>
          <w:sz w:val="22"/>
          <w:szCs w:val="22"/>
        </w:rPr>
        <w:t>Opodstatnění:</w:t>
      </w:r>
      <w:r w:rsidRPr="00C33172">
        <w:rPr>
          <w:rFonts w:ascii="Arial" w:hAnsi="Arial" w:cs="Arial"/>
          <w:i/>
          <w:sz w:val="22"/>
          <w:szCs w:val="22"/>
        </w:rPr>
        <w:tab/>
      </w:r>
      <w:r w:rsidR="002E21A7" w:rsidRPr="00C33172">
        <w:rPr>
          <w:rFonts w:ascii="Arial" w:hAnsi="Arial" w:cs="Arial"/>
          <w:sz w:val="22"/>
          <w:szCs w:val="22"/>
        </w:rPr>
        <w:t xml:space="preserve">Podpora soutěží, které jsou zařazeny do projektu „České ručičky“, jejímž </w:t>
      </w:r>
      <w:proofErr w:type="spellStart"/>
      <w:r w:rsidR="002E21A7" w:rsidRPr="00C33172">
        <w:rPr>
          <w:rFonts w:ascii="Arial" w:hAnsi="Arial" w:cs="Arial"/>
          <w:sz w:val="22"/>
          <w:szCs w:val="22"/>
        </w:rPr>
        <w:t>spoluvyhlašovatelem</w:t>
      </w:r>
      <w:proofErr w:type="spellEnd"/>
      <w:r w:rsidR="002E21A7" w:rsidRPr="00C33172">
        <w:rPr>
          <w:rFonts w:ascii="Arial" w:hAnsi="Arial" w:cs="Arial"/>
          <w:sz w:val="22"/>
          <w:szCs w:val="22"/>
        </w:rPr>
        <w:t xml:space="preserve"> je Ministerstvo zemědělství.</w:t>
      </w:r>
      <w:r w:rsidR="001F58D9" w:rsidRPr="00C33172">
        <w:rPr>
          <w:rFonts w:ascii="Arial" w:hAnsi="Arial" w:cs="Arial"/>
          <w:sz w:val="22"/>
          <w:szCs w:val="22"/>
        </w:rPr>
        <w:t xml:space="preserve"> Zabezpečuje Asociace vzdělávacích zařízení pro zemědělství a rozvoj venkova</w:t>
      </w:r>
      <w:r w:rsidR="00897D42" w:rsidRPr="00C33172">
        <w:rPr>
          <w:rFonts w:ascii="Arial" w:hAnsi="Arial" w:cs="Arial"/>
          <w:sz w:val="22"/>
          <w:szCs w:val="22"/>
        </w:rPr>
        <w:t xml:space="preserve"> (ASVEN)</w:t>
      </w:r>
      <w:r w:rsidR="001F58D9" w:rsidRPr="00C33172">
        <w:rPr>
          <w:rFonts w:ascii="Arial" w:hAnsi="Arial" w:cs="Arial"/>
          <w:sz w:val="22"/>
          <w:szCs w:val="22"/>
        </w:rPr>
        <w:t>.</w:t>
      </w:r>
    </w:p>
    <w:p w14:paraId="1331A98B" w14:textId="77777777" w:rsidR="001F0208" w:rsidRPr="00C33172" w:rsidRDefault="001F0208" w:rsidP="00305238">
      <w:pPr>
        <w:spacing w:line="260" w:lineRule="exact"/>
        <w:ind w:left="2127" w:hanging="1843"/>
        <w:jc w:val="both"/>
        <w:rPr>
          <w:rFonts w:ascii="Arial" w:hAnsi="Arial" w:cs="Arial"/>
          <w:i/>
          <w:sz w:val="22"/>
          <w:szCs w:val="22"/>
        </w:rPr>
      </w:pP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sz w:val="22"/>
          <w:szCs w:val="22"/>
        </w:rPr>
        <w:t>odbor 1</w:t>
      </w:r>
      <w:r w:rsidR="001F58D9" w:rsidRPr="00C33172">
        <w:rPr>
          <w:rFonts w:ascii="Arial" w:hAnsi="Arial" w:cs="Arial"/>
          <w:b/>
          <w:sz w:val="22"/>
          <w:szCs w:val="22"/>
        </w:rPr>
        <w:t>3130</w:t>
      </w:r>
    </w:p>
    <w:p w14:paraId="7341E9D2" w14:textId="77777777" w:rsidR="001F0208" w:rsidRPr="00C33172" w:rsidRDefault="001F0208" w:rsidP="00305238">
      <w:pPr>
        <w:spacing w:line="260" w:lineRule="exact"/>
        <w:ind w:left="2127" w:hanging="1843"/>
        <w:jc w:val="both"/>
        <w:rPr>
          <w:rFonts w:ascii="Arial" w:hAnsi="Arial" w:cs="Arial"/>
          <w:sz w:val="22"/>
          <w:szCs w:val="22"/>
        </w:rPr>
      </w:pPr>
      <w:r w:rsidRPr="00C33172">
        <w:rPr>
          <w:rFonts w:ascii="Arial" w:hAnsi="Arial" w:cs="Arial"/>
          <w:i/>
          <w:sz w:val="22"/>
          <w:szCs w:val="22"/>
        </w:rPr>
        <w:t>Cílová skupina:</w:t>
      </w:r>
      <w:r w:rsidR="003F595D" w:rsidRPr="00B4170F">
        <w:rPr>
          <w:rFonts w:ascii="Arial" w:hAnsi="Arial" w:cs="Arial"/>
          <w:sz w:val="22"/>
          <w:szCs w:val="22"/>
        </w:rPr>
        <w:tab/>
      </w:r>
      <w:r w:rsidR="002E21A7" w:rsidRPr="00C33172">
        <w:rPr>
          <w:rFonts w:ascii="Arial" w:hAnsi="Arial" w:cs="Arial"/>
          <w:sz w:val="22"/>
          <w:szCs w:val="22"/>
        </w:rPr>
        <w:t xml:space="preserve">středoškolská mládež </w:t>
      </w:r>
    </w:p>
    <w:p w14:paraId="42B42390" w14:textId="77777777" w:rsidR="00672B45" w:rsidRPr="00C33172" w:rsidRDefault="00672B45" w:rsidP="00305238">
      <w:pPr>
        <w:pStyle w:val="Zkladntext3"/>
        <w:tabs>
          <w:tab w:val="left" w:pos="284"/>
          <w:tab w:val="left" w:pos="426"/>
          <w:tab w:val="left" w:pos="2127"/>
        </w:tabs>
        <w:spacing w:after="60"/>
        <w:rPr>
          <w:szCs w:val="22"/>
        </w:rPr>
      </w:pPr>
    </w:p>
    <w:p w14:paraId="13C511F9" w14:textId="77777777" w:rsidR="00F15CEB" w:rsidRPr="00C33172" w:rsidRDefault="00F22286" w:rsidP="00305238">
      <w:pPr>
        <w:pStyle w:val="Zkladntext3"/>
        <w:tabs>
          <w:tab w:val="left" w:pos="284"/>
          <w:tab w:val="left" w:pos="426"/>
        </w:tabs>
        <w:spacing w:after="60"/>
        <w:ind w:left="2124" w:hanging="2124"/>
        <w:rPr>
          <w:szCs w:val="22"/>
        </w:rPr>
      </w:pPr>
      <w:r w:rsidRPr="00C33172">
        <w:rPr>
          <w:b/>
          <w:szCs w:val="22"/>
        </w:rPr>
        <w:t>2</w:t>
      </w:r>
      <w:r w:rsidR="00F15CEB" w:rsidRPr="00C33172">
        <w:rPr>
          <w:b/>
          <w:szCs w:val="22"/>
        </w:rPr>
        <w:t xml:space="preserve">. </w:t>
      </w:r>
      <w:r w:rsidR="00267195" w:rsidRPr="00C33172">
        <w:rPr>
          <w:b/>
          <w:szCs w:val="22"/>
        </w:rPr>
        <w:t xml:space="preserve">Mistrovství ČR v </w:t>
      </w:r>
      <w:r w:rsidR="00344458" w:rsidRPr="00C33172">
        <w:rPr>
          <w:b/>
          <w:szCs w:val="22"/>
        </w:rPr>
        <w:t xml:space="preserve">zahradnickém oboru </w:t>
      </w:r>
      <w:r w:rsidR="00F27606" w:rsidRPr="00C33172">
        <w:rPr>
          <w:b/>
          <w:szCs w:val="22"/>
        </w:rPr>
        <w:t>„</w:t>
      </w:r>
      <w:r w:rsidR="00344458" w:rsidRPr="00C33172">
        <w:rPr>
          <w:b/>
          <w:szCs w:val="22"/>
        </w:rPr>
        <w:t>Kopidlenský kvítek</w:t>
      </w:r>
      <w:r w:rsidR="00F27606" w:rsidRPr="00C33172">
        <w:rPr>
          <w:b/>
          <w:szCs w:val="22"/>
        </w:rPr>
        <w:t>“</w:t>
      </w:r>
    </w:p>
    <w:p w14:paraId="0A4F3BF3" w14:textId="27360C77" w:rsidR="00F15CEB" w:rsidRPr="00C33172" w:rsidRDefault="00F15CEB" w:rsidP="00305238">
      <w:pPr>
        <w:spacing w:line="260" w:lineRule="exact"/>
        <w:ind w:left="2127" w:hanging="1843"/>
        <w:jc w:val="both"/>
        <w:rPr>
          <w:rFonts w:ascii="Arial" w:hAnsi="Arial" w:cs="Arial"/>
          <w:sz w:val="22"/>
          <w:szCs w:val="22"/>
        </w:rPr>
      </w:pPr>
      <w:r w:rsidRPr="00C33172">
        <w:rPr>
          <w:rFonts w:ascii="Arial" w:hAnsi="Arial" w:cs="Arial"/>
          <w:i/>
          <w:sz w:val="22"/>
          <w:szCs w:val="22"/>
        </w:rPr>
        <w:t>Opodstatnění:</w:t>
      </w:r>
      <w:r w:rsidRPr="00C33172">
        <w:rPr>
          <w:rFonts w:ascii="Arial" w:hAnsi="Arial" w:cs="Arial"/>
          <w:i/>
          <w:sz w:val="22"/>
          <w:szCs w:val="22"/>
        </w:rPr>
        <w:tab/>
      </w:r>
      <w:r w:rsidR="005D7DD6" w:rsidRPr="00C33172">
        <w:rPr>
          <w:rFonts w:ascii="Arial" w:hAnsi="Arial" w:cs="Arial"/>
          <w:iCs/>
          <w:sz w:val="22"/>
          <w:szCs w:val="22"/>
        </w:rPr>
        <w:t xml:space="preserve">Projekt „České ručičky“. </w:t>
      </w:r>
      <w:r w:rsidR="00344458" w:rsidRPr="00C33172">
        <w:rPr>
          <w:rFonts w:ascii="Arial" w:hAnsi="Arial" w:cs="Arial"/>
          <w:sz w:val="22"/>
          <w:szCs w:val="22"/>
        </w:rPr>
        <w:t>Porovnání úrovně dovedností a z</w:t>
      </w:r>
      <w:r w:rsidR="005C0C69" w:rsidRPr="00C33172">
        <w:rPr>
          <w:rFonts w:ascii="Arial" w:hAnsi="Arial" w:cs="Arial"/>
          <w:sz w:val="22"/>
          <w:szCs w:val="22"/>
        </w:rPr>
        <w:t>nalostí žáků zahradnických škol</w:t>
      </w:r>
      <w:r w:rsidR="00344458" w:rsidRPr="00C33172">
        <w:rPr>
          <w:rFonts w:ascii="Arial" w:hAnsi="Arial" w:cs="Arial"/>
          <w:sz w:val="22"/>
          <w:szCs w:val="22"/>
        </w:rPr>
        <w:t>, navázání vzájemných kontaktů a spolupráce mezi školami.</w:t>
      </w:r>
      <w:r w:rsidR="005C0C69" w:rsidRPr="00C33172">
        <w:rPr>
          <w:rFonts w:ascii="Arial" w:hAnsi="Arial" w:cs="Arial"/>
          <w:sz w:val="22"/>
          <w:szCs w:val="22"/>
        </w:rPr>
        <w:t xml:space="preserve"> </w:t>
      </w:r>
    </w:p>
    <w:p w14:paraId="1CBB9F7D" w14:textId="77777777" w:rsidR="00F15CEB" w:rsidRPr="00C33172" w:rsidRDefault="00F15CEB" w:rsidP="00305238">
      <w:pPr>
        <w:spacing w:line="260" w:lineRule="exact"/>
        <w:ind w:left="2127" w:hanging="1843"/>
        <w:jc w:val="both"/>
        <w:rPr>
          <w:rFonts w:ascii="Arial" w:hAnsi="Arial" w:cs="Arial"/>
          <w:i/>
          <w:sz w:val="22"/>
          <w:szCs w:val="22"/>
        </w:rPr>
      </w:pP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sz w:val="22"/>
          <w:szCs w:val="22"/>
        </w:rPr>
        <w:t>odbor 1</w:t>
      </w:r>
      <w:r w:rsidR="00F22286" w:rsidRPr="00C33172">
        <w:rPr>
          <w:rFonts w:ascii="Arial" w:hAnsi="Arial" w:cs="Arial"/>
          <w:b/>
          <w:sz w:val="22"/>
          <w:szCs w:val="22"/>
        </w:rPr>
        <w:t>3130</w:t>
      </w:r>
    </w:p>
    <w:p w14:paraId="64E23974" w14:textId="77777777" w:rsidR="003E1FD4" w:rsidRPr="00C33172" w:rsidRDefault="00F15CEB" w:rsidP="00305238">
      <w:pPr>
        <w:spacing w:line="260" w:lineRule="exact"/>
        <w:ind w:left="2127" w:hanging="1843"/>
        <w:jc w:val="both"/>
        <w:rPr>
          <w:rFonts w:ascii="Arial" w:hAnsi="Arial" w:cs="Arial"/>
          <w:sz w:val="22"/>
          <w:szCs w:val="22"/>
        </w:rPr>
      </w:pPr>
      <w:r w:rsidRPr="00C33172">
        <w:rPr>
          <w:rFonts w:ascii="Arial" w:hAnsi="Arial" w:cs="Arial"/>
          <w:i/>
          <w:sz w:val="22"/>
          <w:szCs w:val="22"/>
        </w:rPr>
        <w:t>Cílová skupina:</w:t>
      </w:r>
      <w:r w:rsidRPr="00C33172">
        <w:rPr>
          <w:rFonts w:ascii="Arial" w:hAnsi="Arial" w:cs="Arial"/>
          <w:i/>
          <w:sz w:val="22"/>
          <w:szCs w:val="22"/>
        </w:rPr>
        <w:tab/>
      </w:r>
      <w:r w:rsidR="00344458" w:rsidRPr="00C33172">
        <w:rPr>
          <w:rFonts w:ascii="Arial" w:hAnsi="Arial" w:cs="Arial"/>
          <w:sz w:val="22"/>
          <w:szCs w:val="22"/>
        </w:rPr>
        <w:t>žáci a pedagogové zahradnických škol</w:t>
      </w:r>
    </w:p>
    <w:p w14:paraId="55C2F613" w14:textId="77777777" w:rsidR="003E1FD4" w:rsidRPr="00C33172" w:rsidRDefault="003E1FD4" w:rsidP="00305238">
      <w:pPr>
        <w:spacing w:line="260" w:lineRule="exact"/>
        <w:jc w:val="both"/>
        <w:rPr>
          <w:rFonts w:ascii="Arial" w:hAnsi="Arial" w:cs="Arial"/>
          <w:iCs/>
          <w:sz w:val="22"/>
          <w:szCs w:val="22"/>
        </w:rPr>
      </w:pPr>
    </w:p>
    <w:p w14:paraId="33671610" w14:textId="77777777" w:rsidR="003E1FD4" w:rsidRPr="00C33172" w:rsidRDefault="003E1FD4" w:rsidP="00305238">
      <w:pPr>
        <w:spacing w:line="260" w:lineRule="exact"/>
        <w:jc w:val="both"/>
        <w:rPr>
          <w:rFonts w:ascii="Arial" w:hAnsi="Arial" w:cs="Arial"/>
          <w:b/>
          <w:bCs/>
          <w:iCs/>
          <w:sz w:val="22"/>
          <w:szCs w:val="22"/>
        </w:rPr>
      </w:pPr>
      <w:r w:rsidRPr="00C33172">
        <w:rPr>
          <w:rFonts w:ascii="Arial" w:hAnsi="Arial" w:cs="Arial"/>
          <w:b/>
          <w:bCs/>
          <w:iCs/>
          <w:sz w:val="22"/>
          <w:szCs w:val="22"/>
        </w:rPr>
        <w:t>3. Soutěž žáků oboru „Opravář zemědělských strojů“</w:t>
      </w:r>
    </w:p>
    <w:p w14:paraId="14C63184" w14:textId="3239D5ED" w:rsidR="00F15CEB" w:rsidRPr="00C33172" w:rsidRDefault="003E1FD4" w:rsidP="00305238">
      <w:pPr>
        <w:spacing w:line="260" w:lineRule="exact"/>
        <w:ind w:left="2127" w:hanging="1843"/>
        <w:jc w:val="both"/>
        <w:rPr>
          <w:rFonts w:ascii="Arial" w:hAnsi="Arial" w:cs="Arial"/>
          <w:i/>
          <w:sz w:val="22"/>
          <w:szCs w:val="22"/>
        </w:rPr>
      </w:pPr>
      <w:r w:rsidRPr="00C33172">
        <w:rPr>
          <w:rFonts w:ascii="Arial" w:hAnsi="Arial" w:cs="Arial"/>
          <w:i/>
          <w:sz w:val="22"/>
          <w:szCs w:val="22"/>
        </w:rPr>
        <w:t>Opodstatnění:</w:t>
      </w:r>
      <w:r w:rsidRPr="00C33172">
        <w:rPr>
          <w:rFonts w:ascii="Arial" w:hAnsi="Arial" w:cs="Arial"/>
          <w:i/>
          <w:sz w:val="22"/>
          <w:szCs w:val="22"/>
        </w:rPr>
        <w:tab/>
      </w:r>
      <w:r w:rsidR="0084328C" w:rsidRPr="00C33172">
        <w:rPr>
          <w:rFonts w:ascii="Arial" w:hAnsi="Arial" w:cs="Arial"/>
          <w:sz w:val="22"/>
          <w:szCs w:val="22"/>
        </w:rPr>
        <w:t>Cílem celostátní odborné soutěže žáků oboru vzdělání 41-55-H/01 Opravář zemědělských strojů je rozvoj a vývoj odborného vzdělávání v oboru oprav a údržby zemědělských strojů, opracování kovů, porovnání znalostí a výměna zkušeností pedagogických pracovníků.</w:t>
      </w:r>
    </w:p>
    <w:p w14:paraId="1266564B" w14:textId="77777777" w:rsidR="003E1FD4" w:rsidRPr="00C33172" w:rsidRDefault="003E1FD4" w:rsidP="00305238">
      <w:pPr>
        <w:spacing w:line="260" w:lineRule="exact"/>
        <w:ind w:left="2127" w:hanging="1843"/>
        <w:jc w:val="both"/>
        <w:rPr>
          <w:rFonts w:ascii="Arial" w:hAnsi="Arial" w:cs="Arial"/>
          <w:i/>
          <w:sz w:val="22"/>
          <w:szCs w:val="22"/>
        </w:rPr>
      </w:pP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bCs/>
          <w:iCs/>
          <w:sz w:val="22"/>
          <w:szCs w:val="22"/>
        </w:rPr>
        <w:t>odbor 13130</w:t>
      </w:r>
    </w:p>
    <w:p w14:paraId="7B093DB4" w14:textId="77777777" w:rsidR="003E1FD4" w:rsidRPr="00C33172" w:rsidRDefault="003E1FD4" w:rsidP="00305238">
      <w:pPr>
        <w:spacing w:line="260" w:lineRule="exact"/>
        <w:ind w:left="2127" w:hanging="1843"/>
        <w:jc w:val="both"/>
        <w:rPr>
          <w:rFonts w:ascii="Arial" w:hAnsi="Arial" w:cs="Arial"/>
          <w:i/>
          <w:sz w:val="22"/>
          <w:szCs w:val="22"/>
        </w:rPr>
      </w:pPr>
      <w:r w:rsidRPr="00C33172">
        <w:rPr>
          <w:rFonts w:ascii="Arial" w:hAnsi="Arial" w:cs="Arial"/>
          <w:i/>
          <w:sz w:val="22"/>
          <w:szCs w:val="22"/>
        </w:rPr>
        <w:t>Cílová skupina:</w:t>
      </w:r>
      <w:r w:rsidRPr="00C33172">
        <w:rPr>
          <w:rFonts w:ascii="Arial" w:hAnsi="Arial" w:cs="Arial"/>
          <w:i/>
          <w:sz w:val="22"/>
          <w:szCs w:val="22"/>
        </w:rPr>
        <w:tab/>
      </w:r>
      <w:r w:rsidRPr="00C33172">
        <w:rPr>
          <w:rFonts w:ascii="Arial" w:hAnsi="Arial" w:cs="Arial"/>
          <w:iCs/>
          <w:sz w:val="22"/>
          <w:szCs w:val="22"/>
        </w:rPr>
        <w:t>žáci resortních škol a učilišť</w:t>
      </w:r>
    </w:p>
    <w:p w14:paraId="2C912704" w14:textId="77777777" w:rsidR="00F15CEB" w:rsidRPr="00C33172" w:rsidRDefault="00F15CEB" w:rsidP="00305238">
      <w:pPr>
        <w:pStyle w:val="Zkladntext3"/>
        <w:tabs>
          <w:tab w:val="left" w:pos="284"/>
          <w:tab w:val="left" w:pos="426"/>
          <w:tab w:val="left" w:pos="2127"/>
        </w:tabs>
        <w:spacing w:after="60"/>
        <w:ind w:left="2124" w:hanging="2124"/>
        <w:rPr>
          <w:b/>
          <w:szCs w:val="22"/>
        </w:rPr>
      </w:pPr>
    </w:p>
    <w:p w14:paraId="57928B69" w14:textId="77777777" w:rsidR="00F15CEB" w:rsidRPr="00C33172" w:rsidRDefault="006C3B9F" w:rsidP="00305238">
      <w:pPr>
        <w:pStyle w:val="Zkladntext3"/>
        <w:tabs>
          <w:tab w:val="left" w:pos="284"/>
          <w:tab w:val="left" w:pos="426"/>
          <w:tab w:val="left" w:pos="2127"/>
        </w:tabs>
        <w:spacing w:after="60"/>
        <w:ind w:left="2124" w:hanging="2124"/>
        <w:rPr>
          <w:b/>
          <w:szCs w:val="22"/>
        </w:rPr>
      </w:pPr>
      <w:r w:rsidRPr="00C33172">
        <w:rPr>
          <w:b/>
          <w:szCs w:val="22"/>
        </w:rPr>
        <w:t>4</w:t>
      </w:r>
      <w:r w:rsidR="00F15CEB" w:rsidRPr="00C33172">
        <w:rPr>
          <w:b/>
          <w:szCs w:val="22"/>
        </w:rPr>
        <w:t xml:space="preserve">. </w:t>
      </w:r>
      <w:r w:rsidR="00C46B5C" w:rsidRPr="00C33172">
        <w:rPr>
          <w:b/>
          <w:szCs w:val="22"/>
        </w:rPr>
        <w:t xml:space="preserve">Program </w:t>
      </w:r>
      <w:r w:rsidR="0055449C" w:rsidRPr="00C33172">
        <w:rPr>
          <w:b/>
          <w:szCs w:val="22"/>
        </w:rPr>
        <w:t>„</w:t>
      </w:r>
      <w:r w:rsidR="00C46B5C" w:rsidRPr="00C33172">
        <w:rPr>
          <w:b/>
          <w:szCs w:val="22"/>
        </w:rPr>
        <w:t>Škola na farmě</w:t>
      </w:r>
      <w:r w:rsidR="0055449C" w:rsidRPr="00C33172">
        <w:rPr>
          <w:b/>
          <w:szCs w:val="22"/>
        </w:rPr>
        <w:t>“</w:t>
      </w:r>
      <w:r w:rsidR="00C46B5C" w:rsidRPr="00C33172">
        <w:rPr>
          <w:b/>
          <w:szCs w:val="22"/>
        </w:rPr>
        <w:t xml:space="preserve"> (VÚŽV) </w:t>
      </w:r>
    </w:p>
    <w:p w14:paraId="2BFB1582" w14:textId="20B0E21D" w:rsidR="00F15CEB" w:rsidRPr="00C33172" w:rsidRDefault="00F15CEB" w:rsidP="00305238">
      <w:pPr>
        <w:spacing w:line="260" w:lineRule="exact"/>
        <w:ind w:left="2127" w:hanging="1843"/>
        <w:jc w:val="both"/>
        <w:rPr>
          <w:rFonts w:ascii="Arial" w:hAnsi="Arial" w:cs="Arial"/>
          <w:i/>
          <w:sz w:val="22"/>
          <w:szCs w:val="22"/>
        </w:rPr>
      </w:pPr>
      <w:r w:rsidRPr="00C33172">
        <w:rPr>
          <w:rFonts w:ascii="Arial" w:hAnsi="Arial" w:cs="Arial"/>
          <w:i/>
          <w:sz w:val="22"/>
          <w:szCs w:val="22"/>
        </w:rPr>
        <w:t>Opodstatnění</w:t>
      </w:r>
      <w:r w:rsidR="005F219B" w:rsidRPr="00C33172">
        <w:rPr>
          <w:rFonts w:ascii="Arial" w:hAnsi="Arial" w:cs="Arial"/>
          <w:i/>
          <w:sz w:val="22"/>
          <w:szCs w:val="22"/>
        </w:rPr>
        <w:t>:</w:t>
      </w:r>
      <w:r w:rsidR="005F219B" w:rsidRPr="00C33172">
        <w:rPr>
          <w:rFonts w:ascii="Arial" w:hAnsi="Arial" w:cs="Arial"/>
          <w:i/>
          <w:sz w:val="22"/>
          <w:szCs w:val="22"/>
        </w:rPr>
        <w:tab/>
      </w:r>
      <w:r w:rsidR="005C2354" w:rsidRPr="00C33172">
        <w:rPr>
          <w:rFonts w:ascii="Arial" w:hAnsi="Arial" w:cs="Arial"/>
          <w:sz w:val="22"/>
          <w:szCs w:val="22"/>
        </w:rPr>
        <w:t xml:space="preserve">Obsahem vzdělávací a propagační aktivity je seznámení žáků I. a II. stupně základních škol s chovem a užitkovostí velkých hospodářských zvířat, s produkcí kvalitního masa, výrobou a významem mléka pro výživu lidí. </w:t>
      </w:r>
    </w:p>
    <w:p w14:paraId="5A74F850" w14:textId="77777777" w:rsidR="00782D96" w:rsidRPr="00C33172" w:rsidRDefault="00782D96" w:rsidP="00305238">
      <w:pPr>
        <w:spacing w:line="260" w:lineRule="exact"/>
        <w:ind w:left="2127" w:hanging="1843"/>
        <w:jc w:val="both"/>
        <w:rPr>
          <w:rFonts w:ascii="Arial" w:hAnsi="Arial" w:cs="Arial"/>
          <w:i/>
          <w:sz w:val="22"/>
          <w:szCs w:val="22"/>
        </w:rPr>
      </w:pPr>
      <w:r w:rsidRPr="00C33172">
        <w:rPr>
          <w:rFonts w:ascii="Arial" w:hAnsi="Arial" w:cs="Arial"/>
          <w:i/>
          <w:sz w:val="22"/>
          <w:szCs w:val="22"/>
        </w:rPr>
        <w:t>Zadavatel:</w:t>
      </w:r>
      <w:r w:rsidRPr="00C33172">
        <w:rPr>
          <w:rFonts w:ascii="Arial" w:hAnsi="Arial" w:cs="Arial"/>
          <w:i/>
          <w:sz w:val="22"/>
          <w:szCs w:val="22"/>
        </w:rPr>
        <w:tab/>
      </w:r>
      <w:r w:rsidR="005F219B" w:rsidRPr="00C33172">
        <w:rPr>
          <w:rFonts w:ascii="Arial" w:hAnsi="Arial" w:cs="Arial"/>
          <w:b/>
          <w:sz w:val="22"/>
          <w:szCs w:val="22"/>
        </w:rPr>
        <w:t>odbor 1</w:t>
      </w:r>
      <w:r w:rsidR="00F22286" w:rsidRPr="00C33172">
        <w:rPr>
          <w:rFonts w:ascii="Arial" w:hAnsi="Arial" w:cs="Arial"/>
          <w:b/>
          <w:sz w:val="22"/>
          <w:szCs w:val="22"/>
        </w:rPr>
        <w:t>3130</w:t>
      </w:r>
    </w:p>
    <w:p w14:paraId="5466F7F8" w14:textId="77777777" w:rsidR="00782D96" w:rsidRPr="00C33172" w:rsidRDefault="00782D96" w:rsidP="00305238">
      <w:pPr>
        <w:spacing w:line="260" w:lineRule="exact"/>
        <w:ind w:left="2127" w:hanging="1843"/>
        <w:jc w:val="both"/>
        <w:rPr>
          <w:rFonts w:ascii="Arial" w:hAnsi="Arial" w:cs="Arial"/>
          <w:sz w:val="22"/>
          <w:szCs w:val="22"/>
        </w:rPr>
      </w:pPr>
      <w:r w:rsidRPr="00C33172">
        <w:rPr>
          <w:rFonts w:ascii="Arial" w:hAnsi="Arial" w:cs="Arial"/>
          <w:i/>
          <w:sz w:val="22"/>
          <w:szCs w:val="22"/>
        </w:rPr>
        <w:t>Cílová skupina:</w:t>
      </w:r>
      <w:r w:rsidRPr="00C33172">
        <w:rPr>
          <w:rFonts w:ascii="Arial" w:hAnsi="Arial" w:cs="Arial"/>
          <w:i/>
          <w:sz w:val="22"/>
          <w:szCs w:val="22"/>
        </w:rPr>
        <w:tab/>
      </w:r>
      <w:r w:rsidR="00C46B5C" w:rsidRPr="00C33172">
        <w:rPr>
          <w:rFonts w:ascii="Arial" w:hAnsi="Arial" w:cs="Arial"/>
          <w:sz w:val="22"/>
          <w:szCs w:val="22"/>
        </w:rPr>
        <w:t xml:space="preserve">žáci </w:t>
      </w:r>
      <w:r w:rsidR="00C55AF0" w:rsidRPr="00C33172">
        <w:rPr>
          <w:rFonts w:ascii="Arial" w:hAnsi="Arial" w:cs="Arial"/>
          <w:sz w:val="22"/>
          <w:szCs w:val="22"/>
        </w:rPr>
        <w:t>I</w:t>
      </w:r>
      <w:r w:rsidR="00C46B5C" w:rsidRPr="00C33172">
        <w:rPr>
          <w:rFonts w:ascii="Arial" w:hAnsi="Arial" w:cs="Arial"/>
          <w:sz w:val="22"/>
          <w:szCs w:val="22"/>
        </w:rPr>
        <w:t xml:space="preserve">. </w:t>
      </w:r>
      <w:r w:rsidR="00C422EF" w:rsidRPr="00C33172">
        <w:rPr>
          <w:rFonts w:ascii="Arial" w:hAnsi="Arial" w:cs="Arial"/>
          <w:sz w:val="22"/>
          <w:szCs w:val="22"/>
        </w:rPr>
        <w:t xml:space="preserve">a </w:t>
      </w:r>
      <w:r w:rsidR="00C55AF0" w:rsidRPr="00C33172">
        <w:rPr>
          <w:rFonts w:ascii="Arial" w:hAnsi="Arial" w:cs="Arial"/>
          <w:sz w:val="22"/>
          <w:szCs w:val="22"/>
        </w:rPr>
        <w:t>II</w:t>
      </w:r>
      <w:r w:rsidR="00C422EF" w:rsidRPr="00C33172">
        <w:rPr>
          <w:rFonts w:ascii="Arial" w:hAnsi="Arial" w:cs="Arial"/>
          <w:sz w:val="22"/>
          <w:szCs w:val="22"/>
        </w:rPr>
        <w:t>. stupně</w:t>
      </w:r>
      <w:r w:rsidR="00C46B5C" w:rsidRPr="00C33172">
        <w:rPr>
          <w:rFonts w:ascii="Arial" w:hAnsi="Arial" w:cs="Arial"/>
          <w:sz w:val="22"/>
          <w:szCs w:val="22"/>
        </w:rPr>
        <w:t xml:space="preserve"> ZŠ</w:t>
      </w:r>
    </w:p>
    <w:p w14:paraId="0D43B5F2" w14:textId="77777777" w:rsidR="005A3AAA" w:rsidRPr="00C33172" w:rsidRDefault="005A3AAA" w:rsidP="00305238">
      <w:pPr>
        <w:spacing w:line="260" w:lineRule="exact"/>
        <w:jc w:val="both"/>
        <w:rPr>
          <w:rFonts w:ascii="Arial" w:hAnsi="Arial" w:cs="Arial"/>
          <w:sz w:val="22"/>
          <w:szCs w:val="22"/>
        </w:rPr>
      </w:pPr>
    </w:p>
    <w:p w14:paraId="79A7B803" w14:textId="77777777" w:rsidR="005A3AAA" w:rsidRPr="00C33172" w:rsidRDefault="005A3AAA" w:rsidP="00305238">
      <w:pPr>
        <w:pStyle w:val="Zkladntext3"/>
        <w:tabs>
          <w:tab w:val="left" w:pos="284"/>
          <w:tab w:val="left" w:pos="426"/>
          <w:tab w:val="left" w:pos="2127"/>
        </w:tabs>
        <w:spacing w:after="60"/>
        <w:ind w:left="2124" w:hanging="2124"/>
        <w:rPr>
          <w:szCs w:val="22"/>
        </w:rPr>
      </w:pPr>
      <w:r w:rsidRPr="00C33172">
        <w:rPr>
          <w:b/>
          <w:szCs w:val="22"/>
        </w:rPr>
        <w:t>5. Projekt „PŘÍBĚH VĚDY – mladý výzkumník s podtitulem Výzkumem ke kvalitě potravin“</w:t>
      </w:r>
    </w:p>
    <w:p w14:paraId="324B46A6" w14:textId="77777777" w:rsidR="005A3AAA" w:rsidRPr="00C33172" w:rsidRDefault="005A3AAA" w:rsidP="00305238">
      <w:pPr>
        <w:spacing w:line="260" w:lineRule="exact"/>
        <w:ind w:left="2127" w:hanging="1843"/>
        <w:jc w:val="both"/>
        <w:rPr>
          <w:rFonts w:ascii="Arial" w:hAnsi="Arial" w:cs="Arial"/>
          <w:sz w:val="22"/>
          <w:szCs w:val="22"/>
        </w:rPr>
      </w:pPr>
      <w:r w:rsidRPr="00C33172">
        <w:rPr>
          <w:rFonts w:ascii="Arial" w:hAnsi="Arial" w:cs="Arial"/>
          <w:i/>
          <w:sz w:val="22"/>
          <w:szCs w:val="22"/>
        </w:rPr>
        <w:t>Opodstatnění:</w:t>
      </w:r>
      <w:r w:rsidRPr="00C33172">
        <w:rPr>
          <w:rFonts w:ascii="Arial" w:hAnsi="Arial" w:cs="Arial"/>
          <w:i/>
          <w:sz w:val="22"/>
          <w:szCs w:val="22"/>
        </w:rPr>
        <w:tab/>
      </w:r>
      <w:r w:rsidRPr="00C33172">
        <w:rPr>
          <w:rFonts w:ascii="Arial" w:hAnsi="Arial" w:cs="Arial"/>
          <w:sz w:val="22"/>
          <w:szCs w:val="22"/>
        </w:rPr>
        <w:t>Seznámení studentů populární formou se základy laboratorní výzkumné práce, podpora zájmu studentů o vědecko-výzkumnou činnost a vyhledávání mladých vědeckých talentů.</w:t>
      </w:r>
    </w:p>
    <w:p w14:paraId="0CE21604" w14:textId="77777777" w:rsidR="005A3AAA" w:rsidRPr="00C33172" w:rsidRDefault="005A3AAA" w:rsidP="00305238">
      <w:pPr>
        <w:spacing w:line="260" w:lineRule="exact"/>
        <w:ind w:left="2127" w:hanging="1843"/>
        <w:jc w:val="both"/>
        <w:rPr>
          <w:rFonts w:ascii="Arial" w:hAnsi="Arial" w:cs="Arial"/>
          <w:i/>
          <w:sz w:val="22"/>
          <w:szCs w:val="22"/>
        </w:rPr>
      </w:pP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sz w:val="22"/>
          <w:szCs w:val="22"/>
        </w:rPr>
        <w:t>odbor 13130</w:t>
      </w:r>
    </w:p>
    <w:p w14:paraId="58734469" w14:textId="77777777" w:rsidR="005A3AAA" w:rsidRPr="00C33172" w:rsidRDefault="005A3AAA" w:rsidP="00305238">
      <w:pPr>
        <w:spacing w:line="260" w:lineRule="exact"/>
        <w:ind w:left="2127" w:hanging="1843"/>
        <w:jc w:val="both"/>
        <w:rPr>
          <w:rFonts w:ascii="Arial" w:hAnsi="Arial" w:cs="Arial"/>
          <w:sz w:val="22"/>
          <w:szCs w:val="22"/>
        </w:rPr>
      </w:pPr>
      <w:r w:rsidRPr="00C33172">
        <w:rPr>
          <w:rFonts w:ascii="Arial" w:hAnsi="Arial" w:cs="Arial"/>
          <w:i/>
          <w:sz w:val="22"/>
          <w:szCs w:val="22"/>
        </w:rPr>
        <w:t>Cílová skupina:</w:t>
      </w:r>
      <w:r w:rsidRPr="00B4170F">
        <w:rPr>
          <w:rFonts w:ascii="Arial" w:hAnsi="Arial" w:cs="Arial"/>
          <w:i/>
          <w:sz w:val="22"/>
          <w:szCs w:val="22"/>
        </w:rPr>
        <w:tab/>
      </w:r>
      <w:r w:rsidRPr="00C33172">
        <w:rPr>
          <w:rFonts w:ascii="Arial" w:hAnsi="Arial" w:cs="Arial"/>
          <w:sz w:val="22"/>
          <w:szCs w:val="22"/>
        </w:rPr>
        <w:t>studenti SOŠ a Gymnázií</w:t>
      </w:r>
    </w:p>
    <w:p w14:paraId="59144962" w14:textId="77777777" w:rsidR="005A3AAA" w:rsidRPr="00C33172" w:rsidRDefault="005A3AAA" w:rsidP="00305238">
      <w:pPr>
        <w:spacing w:line="260" w:lineRule="exact"/>
        <w:jc w:val="both"/>
        <w:rPr>
          <w:rFonts w:ascii="Arial" w:hAnsi="Arial" w:cs="Arial"/>
          <w:sz w:val="22"/>
          <w:szCs w:val="22"/>
        </w:rPr>
      </w:pPr>
    </w:p>
    <w:p w14:paraId="7A501B40" w14:textId="77777777" w:rsidR="00C46B5C" w:rsidRPr="00C33172" w:rsidRDefault="005A3AAA" w:rsidP="00305238">
      <w:pPr>
        <w:pStyle w:val="Zkladntext3"/>
        <w:tabs>
          <w:tab w:val="left" w:pos="284"/>
          <w:tab w:val="left" w:pos="426"/>
          <w:tab w:val="left" w:pos="2127"/>
        </w:tabs>
        <w:spacing w:after="60"/>
        <w:rPr>
          <w:b/>
          <w:szCs w:val="22"/>
        </w:rPr>
      </w:pPr>
      <w:r w:rsidRPr="00C33172">
        <w:rPr>
          <w:b/>
          <w:szCs w:val="22"/>
        </w:rPr>
        <w:t>6</w:t>
      </w:r>
      <w:r w:rsidR="000B49D0" w:rsidRPr="00C33172">
        <w:rPr>
          <w:b/>
          <w:szCs w:val="22"/>
        </w:rPr>
        <w:t xml:space="preserve">. </w:t>
      </w:r>
      <w:r w:rsidR="00C46B5C" w:rsidRPr="00C33172">
        <w:rPr>
          <w:b/>
          <w:szCs w:val="22"/>
        </w:rPr>
        <w:t xml:space="preserve">Projekt </w:t>
      </w:r>
      <w:r w:rsidR="001F02E5" w:rsidRPr="00C33172">
        <w:rPr>
          <w:b/>
          <w:szCs w:val="22"/>
        </w:rPr>
        <w:t>„</w:t>
      </w:r>
      <w:r w:rsidR="00C46B5C" w:rsidRPr="00C33172">
        <w:rPr>
          <w:b/>
          <w:szCs w:val="22"/>
        </w:rPr>
        <w:t>Věda na polích</w:t>
      </w:r>
      <w:r w:rsidR="00C422EF" w:rsidRPr="00C33172">
        <w:rPr>
          <w:b/>
          <w:szCs w:val="22"/>
        </w:rPr>
        <w:t xml:space="preserve"> a ve stájích s </w:t>
      </w:r>
      <w:r w:rsidR="00C46B5C" w:rsidRPr="00C33172">
        <w:rPr>
          <w:b/>
          <w:szCs w:val="22"/>
        </w:rPr>
        <w:t>podtitulem PŘÍBĚH POTRAVIN</w:t>
      </w:r>
      <w:r w:rsidR="001F02E5" w:rsidRPr="00C33172">
        <w:rPr>
          <w:b/>
          <w:szCs w:val="22"/>
        </w:rPr>
        <w:t>“</w:t>
      </w:r>
      <w:r w:rsidR="00C46B5C" w:rsidRPr="00C33172">
        <w:rPr>
          <w:b/>
          <w:szCs w:val="22"/>
        </w:rPr>
        <w:t xml:space="preserve"> </w:t>
      </w:r>
    </w:p>
    <w:p w14:paraId="6E32609B" w14:textId="527B1038" w:rsidR="000B49D0" w:rsidRPr="00C33172" w:rsidRDefault="000B49D0" w:rsidP="00305238">
      <w:pPr>
        <w:spacing w:line="260" w:lineRule="exact"/>
        <w:ind w:left="2127" w:hanging="1843"/>
        <w:jc w:val="both"/>
        <w:rPr>
          <w:rFonts w:ascii="Arial" w:hAnsi="Arial" w:cs="Arial"/>
          <w:sz w:val="22"/>
          <w:szCs w:val="22"/>
        </w:rPr>
      </w:pPr>
      <w:r w:rsidRPr="00C33172">
        <w:rPr>
          <w:rFonts w:ascii="Arial" w:hAnsi="Arial" w:cs="Arial"/>
          <w:i/>
          <w:sz w:val="22"/>
          <w:szCs w:val="22"/>
        </w:rPr>
        <w:t>Opodstatnění:</w:t>
      </w:r>
      <w:r w:rsidRPr="00C33172">
        <w:rPr>
          <w:rFonts w:ascii="Arial" w:hAnsi="Arial" w:cs="Arial"/>
          <w:i/>
          <w:sz w:val="22"/>
          <w:szCs w:val="22"/>
        </w:rPr>
        <w:tab/>
      </w:r>
      <w:r w:rsidR="006B29FF" w:rsidRPr="00C33172">
        <w:rPr>
          <w:rFonts w:ascii="Arial" w:hAnsi="Arial" w:cs="Arial"/>
          <w:iCs/>
          <w:sz w:val="22"/>
          <w:szCs w:val="22"/>
        </w:rPr>
        <w:t>1</w:t>
      </w:r>
      <w:r w:rsidR="00AD1951" w:rsidRPr="00C33172">
        <w:rPr>
          <w:rFonts w:ascii="Arial" w:hAnsi="Arial" w:cs="Arial"/>
          <w:iCs/>
          <w:sz w:val="22"/>
          <w:szCs w:val="22"/>
        </w:rPr>
        <w:t>4</w:t>
      </w:r>
      <w:r w:rsidR="006B29FF" w:rsidRPr="00C33172">
        <w:rPr>
          <w:rFonts w:ascii="Arial" w:hAnsi="Arial" w:cs="Arial"/>
          <w:iCs/>
          <w:sz w:val="22"/>
          <w:szCs w:val="22"/>
        </w:rPr>
        <w:t>. ročník n</w:t>
      </w:r>
      <w:r w:rsidR="00C46B5C" w:rsidRPr="00C33172">
        <w:rPr>
          <w:rFonts w:ascii="Arial" w:hAnsi="Arial" w:cs="Arial"/>
          <w:sz w:val="22"/>
          <w:szCs w:val="22"/>
        </w:rPr>
        <w:t>aučn</w:t>
      </w:r>
      <w:r w:rsidR="006B29FF" w:rsidRPr="00C33172">
        <w:rPr>
          <w:rFonts w:ascii="Arial" w:hAnsi="Arial" w:cs="Arial"/>
          <w:sz w:val="22"/>
          <w:szCs w:val="22"/>
        </w:rPr>
        <w:t>é</w:t>
      </w:r>
      <w:r w:rsidR="00C46B5C" w:rsidRPr="00C33172">
        <w:rPr>
          <w:rFonts w:ascii="Arial" w:hAnsi="Arial" w:cs="Arial"/>
          <w:sz w:val="22"/>
          <w:szCs w:val="22"/>
        </w:rPr>
        <w:t xml:space="preserve"> stezk</w:t>
      </w:r>
      <w:r w:rsidR="006B29FF" w:rsidRPr="00C33172">
        <w:rPr>
          <w:rFonts w:ascii="Arial" w:hAnsi="Arial" w:cs="Arial"/>
          <w:sz w:val="22"/>
          <w:szCs w:val="22"/>
        </w:rPr>
        <w:t>y</w:t>
      </w:r>
      <w:r w:rsidR="00C46B5C" w:rsidRPr="00C33172">
        <w:rPr>
          <w:rFonts w:ascii="Arial" w:hAnsi="Arial" w:cs="Arial"/>
          <w:sz w:val="22"/>
          <w:szCs w:val="22"/>
        </w:rPr>
        <w:t>, která má za</w:t>
      </w:r>
      <w:r w:rsidR="00C46B99" w:rsidRPr="00C33172">
        <w:rPr>
          <w:rFonts w:ascii="Arial" w:hAnsi="Arial" w:cs="Arial"/>
          <w:sz w:val="22"/>
          <w:szCs w:val="22"/>
        </w:rPr>
        <w:t xml:space="preserve"> </w:t>
      </w:r>
      <w:r w:rsidR="006841FB" w:rsidRPr="00C33172">
        <w:rPr>
          <w:rFonts w:ascii="Arial" w:hAnsi="Arial" w:cs="Arial"/>
          <w:sz w:val="22"/>
          <w:szCs w:val="22"/>
        </w:rPr>
        <w:t>cíl ukázat a objasnit žákům I. stupně základních škol z Prahy a okolí, jak vznikají potraviny, které jsou součástí jejich denní potřeby. Setkají se s domácími zvířaty,</w:t>
      </w:r>
      <w:r w:rsidR="00F23625" w:rsidRPr="00C33172">
        <w:rPr>
          <w:rFonts w:ascii="Arial" w:hAnsi="Arial" w:cs="Arial"/>
          <w:sz w:val="22"/>
          <w:szCs w:val="22"/>
        </w:rPr>
        <w:t xml:space="preserve"> </w:t>
      </w:r>
      <w:r w:rsidR="006841FB" w:rsidRPr="00C33172">
        <w:rPr>
          <w:rFonts w:ascii="Arial" w:hAnsi="Arial" w:cs="Arial"/>
          <w:sz w:val="22"/>
          <w:szCs w:val="22"/>
        </w:rPr>
        <w:t>poznávají realitu faremního provozu – chov skotu a prasat, v tematických celcích – příběh masa, mléka a vajec. Na políčkách uvidí, jak ve skutečnosti vypadají hlavní zemědělské plodiny, naučnou formou zjistí vše zajímavé o</w:t>
      </w:r>
      <w:r w:rsidR="00F23625" w:rsidRPr="00C33172">
        <w:rPr>
          <w:rFonts w:ascii="Arial" w:hAnsi="Arial" w:cs="Arial"/>
          <w:sz w:val="22"/>
          <w:szCs w:val="22"/>
        </w:rPr>
        <w:t xml:space="preserve"> </w:t>
      </w:r>
      <w:r w:rsidR="006841FB" w:rsidRPr="00C33172">
        <w:rPr>
          <w:rFonts w:ascii="Arial" w:hAnsi="Arial" w:cs="Arial"/>
          <w:sz w:val="22"/>
          <w:szCs w:val="22"/>
        </w:rPr>
        <w:t xml:space="preserve">pěstování obilovin a jejich dalším </w:t>
      </w:r>
      <w:r w:rsidR="006841FB" w:rsidRPr="00C33172">
        <w:rPr>
          <w:rFonts w:ascii="Arial" w:hAnsi="Arial" w:cs="Arial"/>
          <w:sz w:val="22"/>
          <w:szCs w:val="22"/>
        </w:rPr>
        <w:lastRenderedPageBreak/>
        <w:t>zpracování a mnoho dalšího. Akce je dvoudenní – páteční program je určen pro žáky základních škol, sobotní program je určen široké veřejnosti, především rodičům s dětmi a koná se na</w:t>
      </w:r>
      <w:r w:rsidR="00F23625" w:rsidRPr="00C33172">
        <w:rPr>
          <w:rFonts w:ascii="Arial" w:hAnsi="Arial" w:cs="Arial"/>
          <w:sz w:val="22"/>
          <w:szCs w:val="22"/>
        </w:rPr>
        <w:t xml:space="preserve"> </w:t>
      </w:r>
      <w:r w:rsidR="006841FB" w:rsidRPr="00C33172">
        <w:rPr>
          <w:rFonts w:ascii="Arial" w:hAnsi="Arial" w:cs="Arial"/>
          <w:sz w:val="22"/>
          <w:szCs w:val="22"/>
        </w:rPr>
        <w:t>účelovém hospodářství VÚŽV a na políčkách ČZU</w:t>
      </w:r>
    </w:p>
    <w:p w14:paraId="1DB10BFA" w14:textId="77777777" w:rsidR="000B49D0" w:rsidRPr="00C33172" w:rsidRDefault="000B49D0" w:rsidP="00305238">
      <w:pPr>
        <w:spacing w:line="260" w:lineRule="exact"/>
        <w:ind w:left="2127" w:hanging="1843"/>
        <w:jc w:val="both"/>
        <w:rPr>
          <w:rFonts w:ascii="Arial" w:hAnsi="Arial" w:cs="Arial"/>
          <w:i/>
          <w:sz w:val="22"/>
          <w:szCs w:val="22"/>
        </w:rPr>
      </w:pPr>
      <w:r w:rsidRPr="00C33172">
        <w:rPr>
          <w:rFonts w:ascii="Arial" w:hAnsi="Arial" w:cs="Arial"/>
          <w:i/>
          <w:sz w:val="22"/>
          <w:szCs w:val="22"/>
        </w:rPr>
        <w:t>Zadavatel:</w:t>
      </w:r>
      <w:r w:rsidR="005F219B" w:rsidRPr="00C33172">
        <w:rPr>
          <w:rFonts w:ascii="Arial" w:hAnsi="Arial" w:cs="Arial"/>
          <w:i/>
          <w:sz w:val="22"/>
          <w:szCs w:val="22"/>
        </w:rPr>
        <w:tab/>
      </w:r>
      <w:r w:rsidRPr="00C33172">
        <w:rPr>
          <w:rFonts w:ascii="Arial" w:hAnsi="Arial" w:cs="Arial"/>
          <w:b/>
          <w:sz w:val="22"/>
          <w:szCs w:val="22"/>
        </w:rPr>
        <w:t>odbor 1</w:t>
      </w:r>
      <w:r w:rsidR="00F22286" w:rsidRPr="00C33172">
        <w:rPr>
          <w:rFonts w:ascii="Arial" w:hAnsi="Arial" w:cs="Arial"/>
          <w:b/>
          <w:sz w:val="22"/>
          <w:szCs w:val="22"/>
        </w:rPr>
        <w:t>3130</w:t>
      </w:r>
    </w:p>
    <w:p w14:paraId="2C253E6D" w14:textId="79892B02" w:rsidR="00AF1500" w:rsidRPr="00C33172" w:rsidRDefault="000B49D0" w:rsidP="00305238">
      <w:pPr>
        <w:spacing w:line="260" w:lineRule="exact"/>
        <w:ind w:left="2127" w:hanging="1843"/>
        <w:jc w:val="both"/>
        <w:rPr>
          <w:rFonts w:ascii="Arial" w:hAnsi="Arial" w:cs="Arial"/>
          <w:i/>
          <w:sz w:val="22"/>
          <w:szCs w:val="22"/>
        </w:rPr>
      </w:pPr>
      <w:r w:rsidRPr="00C33172">
        <w:rPr>
          <w:rFonts w:ascii="Arial" w:hAnsi="Arial" w:cs="Arial"/>
          <w:i/>
          <w:sz w:val="22"/>
          <w:szCs w:val="22"/>
        </w:rPr>
        <w:t>Cílová skupina:</w:t>
      </w:r>
      <w:r w:rsidRPr="00C33172">
        <w:rPr>
          <w:rFonts w:ascii="Arial" w:hAnsi="Arial" w:cs="Arial"/>
          <w:i/>
          <w:sz w:val="22"/>
          <w:szCs w:val="22"/>
        </w:rPr>
        <w:tab/>
      </w:r>
      <w:r w:rsidR="00D3243C" w:rsidRPr="00C33172">
        <w:rPr>
          <w:rFonts w:ascii="Arial" w:hAnsi="Arial" w:cs="Arial"/>
          <w:iCs/>
          <w:sz w:val="22"/>
          <w:szCs w:val="22"/>
        </w:rPr>
        <w:t xml:space="preserve"> </w:t>
      </w:r>
      <w:r w:rsidR="00C46B5C" w:rsidRPr="00C33172">
        <w:rPr>
          <w:rFonts w:ascii="Arial" w:hAnsi="Arial" w:cs="Arial"/>
          <w:sz w:val="22"/>
          <w:szCs w:val="22"/>
        </w:rPr>
        <w:t xml:space="preserve">žáci </w:t>
      </w:r>
      <w:r w:rsidR="00C55AF0" w:rsidRPr="00C33172">
        <w:rPr>
          <w:rFonts w:ascii="Arial" w:hAnsi="Arial" w:cs="Arial"/>
          <w:sz w:val="22"/>
          <w:szCs w:val="22"/>
        </w:rPr>
        <w:t>I</w:t>
      </w:r>
      <w:r w:rsidR="00C46B5C" w:rsidRPr="00C33172">
        <w:rPr>
          <w:rFonts w:ascii="Arial" w:hAnsi="Arial" w:cs="Arial"/>
          <w:sz w:val="22"/>
          <w:szCs w:val="22"/>
        </w:rPr>
        <w:t>. stupně ZŠ, široká veřejnost – především rodiny s dětmi</w:t>
      </w:r>
      <w:r w:rsidR="00C46B5C" w:rsidRPr="00C33172">
        <w:rPr>
          <w:rFonts w:ascii="Arial" w:hAnsi="Arial" w:cs="Arial"/>
          <w:i/>
          <w:sz w:val="22"/>
          <w:szCs w:val="22"/>
        </w:rPr>
        <w:t xml:space="preserve"> </w:t>
      </w:r>
    </w:p>
    <w:p w14:paraId="2BD8B5D0" w14:textId="77777777" w:rsidR="00D3243C" w:rsidRPr="00C33172" w:rsidRDefault="00D3243C" w:rsidP="00305238">
      <w:pPr>
        <w:spacing w:line="260" w:lineRule="exact"/>
        <w:ind w:left="2127" w:hanging="1843"/>
        <w:jc w:val="both"/>
        <w:rPr>
          <w:rFonts w:ascii="Arial" w:hAnsi="Arial" w:cs="Arial"/>
          <w:iCs/>
          <w:sz w:val="22"/>
          <w:szCs w:val="22"/>
        </w:rPr>
      </w:pPr>
    </w:p>
    <w:p w14:paraId="5AF5D7CD" w14:textId="4F83F339" w:rsidR="00D3243C" w:rsidRPr="00C33172" w:rsidRDefault="00D3243C" w:rsidP="00305238">
      <w:pPr>
        <w:pStyle w:val="Zkladntext3"/>
        <w:tabs>
          <w:tab w:val="left" w:pos="284"/>
          <w:tab w:val="left" w:pos="426"/>
          <w:tab w:val="left" w:pos="2127"/>
        </w:tabs>
        <w:spacing w:after="60"/>
        <w:rPr>
          <w:b/>
          <w:szCs w:val="22"/>
        </w:rPr>
      </w:pPr>
      <w:r w:rsidRPr="00C33172">
        <w:rPr>
          <w:b/>
          <w:szCs w:val="22"/>
        </w:rPr>
        <w:t xml:space="preserve">7. </w:t>
      </w:r>
      <w:r w:rsidR="00250882" w:rsidRPr="00C33172">
        <w:rPr>
          <w:b/>
          <w:szCs w:val="22"/>
        </w:rPr>
        <w:t>Projekt Zážitková beseda na kozí farmě</w:t>
      </w:r>
      <w:r w:rsidR="00801CAB">
        <w:rPr>
          <w:b/>
          <w:szCs w:val="22"/>
        </w:rPr>
        <w:t xml:space="preserve"> (VÚŽV)</w:t>
      </w:r>
    </w:p>
    <w:p w14:paraId="7A78C329" w14:textId="128DC47B" w:rsidR="00B76B39" w:rsidRPr="00C33172" w:rsidRDefault="00B76B39" w:rsidP="00305238">
      <w:pPr>
        <w:pStyle w:val="Zkladntext3"/>
        <w:tabs>
          <w:tab w:val="left" w:pos="284"/>
          <w:tab w:val="left" w:pos="426"/>
          <w:tab w:val="left" w:pos="2127"/>
        </w:tabs>
        <w:spacing w:after="60"/>
        <w:ind w:left="2040" w:hanging="2040"/>
        <w:rPr>
          <w:bCs/>
          <w:szCs w:val="22"/>
        </w:rPr>
      </w:pPr>
      <w:r w:rsidRPr="00C33172">
        <w:rPr>
          <w:bCs/>
          <w:szCs w:val="22"/>
        </w:rPr>
        <w:tab/>
        <w:t>Opodstatnění:</w:t>
      </w:r>
      <w:r w:rsidRPr="00C33172">
        <w:rPr>
          <w:bCs/>
          <w:szCs w:val="22"/>
        </w:rPr>
        <w:tab/>
      </w:r>
      <w:r w:rsidR="008B6B79" w:rsidRPr="00C33172">
        <w:rPr>
          <w:bCs/>
          <w:szCs w:val="22"/>
        </w:rPr>
        <w:t>Cílem této vzdělávací aktivity je</w:t>
      </w:r>
      <w:r w:rsidR="008C399E" w:rsidRPr="00C33172">
        <w:rPr>
          <w:bCs/>
          <w:szCs w:val="22"/>
        </w:rPr>
        <w:t xml:space="preserve"> popularizace živočišné produkce formou zážitkové besedy na kozí farmě</w:t>
      </w:r>
      <w:r w:rsidR="0017387C" w:rsidRPr="00C33172">
        <w:rPr>
          <w:bCs/>
          <w:szCs w:val="22"/>
        </w:rPr>
        <w:t>, kde</w:t>
      </w:r>
      <w:r w:rsidR="00AE55DB" w:rsidRPr="00C33172">
        <w:rPr>
          <w:bCs/>
          <w:szCs w:val="22"/>
        </w:rPr>
        <w:t xml:space="preserve"> jsou </w:t>
      </w:r>
      <w:r w:rsidR="003D0DD3" w:rsidRPr="00C33172">
        <w:rPr>
          <w:bCs/>
          <w:szCs w:val="22"/>
        </w:rPr>
        <w:t xml:space="preserve">účastníci formou </w:t>
      </w:r>
      <w:r w:rsidR="004D27DE" w:rsidRPr="00C33172">
        <w:rPr>
          <w:bCs/>
          <w:szCs w:val="22"/>
        </w:rPr>
        <w:t>jednoduchého výkladu, praktických ukázek a krátkých videí</w:t>
      </w:r>
      <w:r w:rsidR="00AE55DB" w:rsidRPr="00C33172">
        <w:rPr>
          <w:bCs/>
          <w:szCs w:val="22"/>
        </w:rPr>
        <w:t xml:space="preserve"> </w:t>
      </w:r>
      <w:r w:rsidR="004D27DE" w:rsidRPr="00C33172">
        <w:rPr>
          <w:bCs/>
          <w:szCs w:val="22"/>
        </w:rPr>
        <w:t>seznámeni s významem chovu koz a jeho technikou, potřebami zvířat a jejich přirozenými projevy. Poznají specifika kozího mléka, pochopí princip výroby sýrů a dalších mléčných produktů.</w:t>
      </w:r>
      <w:r w:rsidR="00554486" w:rsidRPr="00C33172">
        <w:rPr>
          <w:bCs/>
          <w:szCs w:val="22"/>
        </w:rPr>
        <w:t xml:space="preserve"> </w:t>
      </w:r>
      <w:r w:rsidR="00427BDE" w:rsidRPr="00C33172">
        <w:rPr>
          <w:bCs/>
          <w:szCs w:val="22"/>
        </w:rPr>
        <w:t xml:space="preserve">Součástí programu je i závěrečný kvíz </w:t>
      </w:r>
      <w:r w:rsidR="00A36C27" w:rsidRPr="00C33172">
        <w:rPr>
          <w:bCs/>
          <w:szCs w:val="22"/>
        </w:rPr>
        <w:t>a předání odměn.</w:t>
      </w:r>
    </w:p>
    <w:p w14:paraId="05E3F07D" w14:textId="77777777" w:rsidR="00B76B39" w:rsidRPr="00C33172" w:rsidRDefault="00B76B39" w:rsidP="00305238">
      <w:pPr>
        <w:pStyle w:val="Zkladntext3"/>
        <w:tabs>
          <w:tab w:val="left" w:pos="284"/>
          <w:tab w:val="left" w:pos="426"/>
          <w:tab w:val="left" w:pos="2127"/>
        </w:tabs>
        <w:spacing w:after="60"/>
        <w:rPr>
          <w:bCs/>
          <w:szCs w:val="22"/>
        </w:rPr>
      </w:pPr>
      <w:r w:rsidRPr="00C33172">
        <w:rPr>
          <w:bCs/>
          <w:szCs w:val="22"/>
        </w:rPr>
        <w:tab/>
        <w:t>Zadavatel:</w:t>
      </w:r>
      <w:r w:rsidRPr="00C33172">
        <w:rPr>
          <w:bCs/>
          <w:szCs w:val="22"/>
        </w:rPr>
        <w:tab/>
        <w:t>odbor 13130</w:t>
      </w:r>
    </w:p>
    <w:p w14:paraId="52BE5F02" w14:textId="4388DBF8" w:rsidR="00B76B39" w:rsidRPr="00C33172" w:rsidRDefault="00B76B39" w:rsidP="00305238">
      <w:pPr>
        <w:pStyle w:val="Zkladntext3"/>
        <w:tabs>
          <w:tab w:val="left" w:pos="284"/>
          <w:tab w:val="left" w:pos="426"/>
          <w:tab w:val="left" w:pos="2127"/>
        </w:tabs>
        <w:spacing w:after="60"/>
        <w:ind w:left="2040" w:hanging="2040"/>
        <w:rPr>
          <w:b/>
          <w:szCs w:val="22"/>
        </w:rPr>
      </w:pPr>
      <w:r w:rsidRPr="00C33172">
        <w:rPr>
          <w:bCs/>
          <w:szCs w:val="22"/>
        </w:rPr>
        <w:tab/>
        <w:t>Cílová skupina:</w:t>
      </w:r>
      <w:r w:rsidRPr="00C33172">
        <w:rPr>
          <w:bCs/>
          <w:szCs w:val="22"/>
        </w:rPr>
        <w:tab/>
      </w:r>
      <w:r w:rsidR="001F4C68" w:rsidRPr="00C33172">
        <w:rPr>
          <w:bCs/>
          <w:szCs w:val="22"/>
        </w:rPr>
        <w:t>I. a II. stupeň základních škol</w:t>
      </w:r>
      <w:r w:rsidR="008D2ED5" w:rsidRPr="00C33172">
        <w:rPr>
          <w:bCs/>
          <w:szCs w:val="22"/>
        </w:rPr>
        <w:t>, Dětské domovy, příměstské tábory a zařízení ZDVO</w:t>
      </w:r>
    </w:p>
    <w:p w14:paraId="754F5069" w14:textId="77777777" w:rsidR="008E5001" w:rsidRPr="00C33172" w:rsidRDefault="008E5001" w:rsidP="00305238">
      <w:pPr>
        <w:pStyle w:val="Zkladntext3"/>
        <w:tabs>
          <w:tab w:val="left" w:pos="284"/>
          <w:tab w:val="left" w:pos="426"/>
          <w:tab w:val="left" w:pos="2127"/>
        </w:tabs>
        <w:spacing w:after="60"/>
        <w:rPr>
          <w:szCs w:val="22"/>
        </w:rPr>
      </w:pPr>
    </w:p>
    <w:p w14:paraId="7ECCB437" w14:textId="186EC0D0" w:rsidR="00347BDF" w:rsidRPr="00C33172" w:rsidRDefault="00347BDF" w:rsidP="00305238">
      <w:pPr>
        <w:pStyle w:val="Zkladntext3"/>
        <w:tabs>
          <w:tab w:val="left" w:pos="284"/>
          <w:tab w:val="left" w:pos="426"/>
          <w:tab w:val="left" w:pos="2127"/>
        </w:tabs>
        <w:spacing w:after="60"/>
        <w:ind w:left="2124" w:hanging="2124"/>
        <w:rPr>
          <w:b/>
          <w:szCs w:val="22"/>
        </w:rPr>
      </w:pPr>
      <w:r w:rsidRPr="00C33172">
        <w:rPr>
          <w:b/>
          <w:szCs w:val="22"/>
        </w:rPr>
        <w:t xml:space="preserve">8. </w:t>
      </w:r>
      <w:r w:rsidR="009A16F5" w:rsidRPr="00C33172">
        <w:rPr>
          <w:szCs w:val="22"/>
        </w:rPr>
        <w:t xml:space="preserve"> </w:t>
      </w:r>
      <w:r w:rsidR="009A16F5" w:rsidRPr="00C33172">
        <w:rPr>
          <w:b/>
          <w:szCs w:val="22"/>
        </w:rPr>
        <w:t>Projekt Pohoda není náhoda</w:t>
      </w:r>
      <w:r w:rsidR="0032208E">
        <w:rPr>
          <w:b/>
          <w:szCs w:val="22"/>
        </w:rPr>
        <w:t xml:space="preserve"> (VÚŽV)</w:t>
      </w:r>
    </w:p>
    <w:p w14:paraId="40F4A6BE" w14:textId="6D1765A9" w:rsidR="006F4F0D" w:rsidRPr="00CC3E65" w:rsidRDefault="009A16F5" w:rsidP="00305238">
      <w:pPr>
        <w:pStyle w:val="Zkladntext3"/>
        <w:tabs>
          <w:tab w:val="left" w:pos="284"/>
          <w:tab w:val="left" w:pos="426"/>
          <w:tab w:val="left" w:pos="2127"/>
        </w:tabs>
        <w:spacing w:after="60"/>
        <w:ind w:left="2124" w:hanging="2124"/>
        <w:rPr>
          <w:iCs/>
          <w:szCs w:val="22"/>
        </w:rPr>
      </w:pPr>
      <w:r w:rsidRPr="00C33172">
        <w:rPr>
          <w:i/>
          <w:szCs w:val="22"/>
        </w:rPr>
        <w:tab/>
      </w:r>
      <w:r w:rsidR="00347BDF" w:rsidRPr="00C33172">
        <w:rPr>
          <w:i/>
          <w:szCs w:val="22"/>
        </w:rPr>
        <w:t>Opodstatnění:</w:t>
      </w:r>
      <w:r w:rsidR="007061BA">
        <w:rPr>
          <w:i/>
          <w:szCs w:val="22"/>
        </w:rPr>
        <w:tab/>
      </w:r>
      <w:r w:rsidR="00CD7094" w:rsidRPr="00CC3E65">
        <w:rPr>
          <w:iCs/>
          <w:szCs w:val="22"/>
        </w:rPr>
        <w:t xml:space="preserve">Seznámení </w:t>
      </w:r>
      <w:r w:rsidR="00EE18E3" w:rsidRPr="00CC3E65">
        <w:rPr>
          <w:iCs/>
          <w:szCs w:val="22"/>
        </w:rPr>
        <w:t xml:space="preserve">studentů s etologií a podstatou </w:t>
      </w:r>
      <w:proofErr w:type="spellStart"/>
      <w:r w:rsidR="00EE18E3" w:rsidRPr="00CC3E65">
        <w:rPr>
          <w:iCs/>
          <w:szCs w:val="22"/>
        </w:rPr>
        <w:t>welfare</w:t>
      </w:r>
      <w:proofErr w:type="spellEnd"/>
      <w:r w:rsidR="00EE18E3" w:rsidRPr="00CC3E65">
        <w:rPr>
          <w:iCs/>
          <w:szCs w:val="22"/>
        </w:rPr>
        <w:t xml:space="preserve"> zvířat za využití </w:t>
      </w:r>
      <w:r w:rsidR="0084188D" w:rsidRPr="00CC3E65">
        <w:rPr>
          <w:iCs/>
          <w:szCs w:val="22"/>
        </w:rPr>
        <w:t xml:space="preserve">interaktivních ukázek chovů s různou úrovní </w:t>
      </w:r>
      <w:proofErr w:type="spellStart"/>
      <w:r w:rsidR="0084188D" w:rsidRPr="00CC3E65">
        <w:rPr>
          <w:iCs/>
          <w:szCs w:val="22"/>
        </w:rPr>
        <w:t>welfare</w:t>
      </w:r>
      <w:proofErr w:type="spellEnd"/>
      <w:r w:rsidR="00BB710C" w:rsidRPr="00CC3E65">
        <w:rPr>
          <w:iCs/>
          <w:szCs w:val="22"/>
        </w:rPr>
        <w:t xml:space="preserve">, obrazového materiálu </w:t>
      </w:r>
      <w:r w:rsidR="00A35047" w:rsidRPr="00CC3E65">
        <w:rPr>
          <w:iCs/>
          <w:szCs w:val="22"/>
        </w:rPr>
        <w:t>a demonstrace v rámci exkurze</w:t>
      </w:r>
      <w:r w:rsidR="00A35047" w:rsidRPr="00CC3E65">
        <w:rPr>
          <w:iCs/>
        </w:rPr>
        <w:t xml:space="preserve"> </w:t>
      </w:r>
      <w:r w:rsidR="00A35047" w:rsidRPr="00CC3E65">
        <w:rPr>
          <w:iCs/>
          <w:szCs w:val="22"/>
        </w:rPr>
        <w:t>na účelové zařízení pro chov jelenovitých v Podlesku.</w:t>
      </w:r>
    </w:p>
    <w:p w14:paraId="165762E8" w14:textId="41039194" w:rsidR="00347BDF" w:rsidRPr="00C33172" w:rsidRDefault="009A16F5" w:rsidP="00260F62">
      <w:pPr>
        <w:pStyle w:val="Zkladntext3"/>
        <w:tabs>
          <w:tab w:val="left" w:pos="284"/>
          <w:tab w:val="left" w:pos="426"/>
          <w:tab w:val="left" w:pos="2127"/>
        </w:tabs>
        <w:spacing w:after="60"/>
        <w:ind w:left="2124" w:hanging="2124"/>
        <w:rPr>
          <w:i/>
          <w:szCs w:val="22"/>
        </w:rPr>
      </w:pPr>
      <w:r w:rsidRPr="00C33172">
        <w:rPr>
          <w:i/>
          <w:szCs w:val="22"/>
        </w:rPr>
        <w:tab/>
      </w:r>
      <w:r w:rsidR="00347BDF" w:rsidRPr="00C33172">
        <w:rPr>
          <w:i/>
          <w:szCs w:val="22"/>
        </w:rPr>
        <w:t>Zadavatel:</w:t>
      </w:r>
      <w:r w:rsidR="00347BDF" w:rsidRPr="00C33172">
        <w:rPr>
          <w:i/>
          <w:szCs w:val="22"/>
        </w:rPr>
        <w:tab/>
      </w:r>
      <w:r w:rsidR="00347BDF" w:rsidRPr="00C33172">
        <w:rPr>
          <w:b/>
          <w:bCs/>
          <w:iCs/>
          <w:szCs w:val="22"/>
        </w:rPr>
        <w:t>odbor 13130</w:t>
      </w:r>
    </w:p>
    <w:p w14:paraId="317A29CF" w14:textId="5BD3CD27" w:rsidR="00347BDF" w:rsidRPr="00C33172" w:rsidRDefault="00347BDF" w:rsidP="00DC19CA">
      <w:pPr>
        <w:spacing w:line="260" w:lineRule="exact"/>
        <w:ind w:left="2039" w:hanging="1755"/>
        <w:jc w:val="both"/>
        <w:rPr>
          <w:rFonts w:ascii="Arial" w:hAnsi="Arial" w:cs="Arial"/>
          <w:i/>
          <w:sz w:val="22"/>
          <w:szCs w:val="22"/>
        </w:rPr>
      </w:pPr>
      <w:r w:rsidRPr="00C33172">
        <w:rPr>
          <w:rFonts w:ascii="Arial" w:hAnsi="Arial" w:cs="Arial"/>
          <w:i/>
          <w:sz w:val="22"/>
          <w:szCs w:val="22"/>
        </w:rPr>
        <w:t>Cílová skupina:</w:t>
      </w:r>
      <w:r w:rsidRPr="00C33172">
        <w:rPr>
          <w:rFonts w:ascii="Arial" w:hAnsi="Arial" w:cs="Arial"/>
          <w:i/>
          <w:sz w:val="22"/>
          <w:szCs w:val="22"/>
        </w:rPr>
        <w:tab/>
      </w:r>
      <w:r w:rsidR="008920D6">
        <w:rPr>
          <w:rFonts w:ascii="Arial" w:hAnsi="Arial" w:cs="Arial"/>
          <w:iCs/>
          <w:sz w:val="22"/>
          <w:szCs w:val="22"/>
        </w:rPr>
        <w:t>studenti SOŠ a gymnázií</w:t>
      </w:r>
      <w:r w:rsidR="00DC19CA">
        <w:rPr>
          <w:rFonts w:ascii="Arial" w:hAnsi="Arial" w:cs="Arial"/>
          <w:iCs/>
          <w:sz w:val="22"/>
          <w:szCs w:val="22"/>
        </w:rPr>
        <w:t xml:space="preserve"> </w:t>
      </w:r>
      <w:r w:rsidR="00DC19CA" w:rsidRPr="00DC19CA">
        <w:rPr>
          <w:rFonts w:ascii="Arial" w:hAnsi="Arial" w:cs="Arial"/>
          <w:iCs/>
          <w:sz w:val="22"/>
          <w:szCs w:val="22"/>
        </w:rPr>
        <w:t>v Praze a okolí,</w:t>
      </w:r>
    </w:p>
    <w:p w14:paraId="36A2C7A3" w14:textId="77777777" w:rsidR="00347BDF" w:rsidRPr="00C33172" w:rsidRDefault="00347BDF" w:rsidP="00305238">
      <w:pPr>
        <w:pStyle w:val="Zkladntext3"/>
        <w:tabs>
          <w:tab w:val="left" w:pos="284"/>
          <w:tab w:val="left" w:pos="426"/>
          <w:tab w:val="left" w:pos="2127"/>
        </w:tabs>
        <w:spacing w:after="60"/>
        <w:ind w:left="2124" w:hanging="2124"/>
        <w:rPr>
          <w:szCs w:val="22"/>
        </w:rPr>
      </w:pPr>
    </w:p>
    <w:p w14:paraId="1E90FAE2" w14:textId="2F0C4FD5" w:rsidR="003F4F9D" w:rsidRPr="00C33172" w:rsidRDefault="00B23D8F"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sz w:val="22"/>
          <w:szCs w:val="22"/>
        </w:rPr>
        <w:t>9.</w:t>
      </w:r>
      <w:r w:rsidRPr="00C33172">
        <w:rPr>
          <w:rFonts w:ascii="Arial" w:hAnsi="Arial" w:cs="Arial"/>
          <w:bCs/>
          <w:sz w:val="22"/>
          <w:szCs w:val="22"/>
        </w:rPr>
        <w:t xml:space="preserve"> </w:t>
      </w:r>
      <w:r w:rsidR="003F4F9D" w:rsidRPr="00C33172">
        <w:rPr>
          <w:rFonts w:ascii="Arial" w:hAnsi="Arial" w:cs="Arial"/>
          <w:b/>
          <w:bCs/>
          <w:sz w:val="22"/>
          <w:szCs w:val="22"/>
        </w:rPr>
        <w:t>Soutěž zemědělských škol a učilišť ve sportovní orbě</w:t>
      </w:r>
    </w:p>
    <w:p w14:paraId="3AF57FE7" w14:textId="77777777" w:rsidR="003F4F9D" w:rsidRPr="00C33172" w:rsidRDefault="003F4F9D" w:rsidP="00305238">
      <w:pPr>
        <w:tabs>
          <w:tab w:val="left" w:pos="284"/>
        </w:tabs>
        <w:spacing w:line="260" w:lineRule="exact"/>
        <w:ind w:left="2040" w:hanging="2182"/>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Pr="00C33172">
        <w:rPr>
          <w:rFonts w:ascii="Arial" w:hAnsi="Arial" w:cs="Arial"/>
          <w:sz w:val="22"/>
          <w:szCs w:val="22"/>
        </w:rPr>
        <w:t>Soutěž ve sportovní orbě – organizovanou výhradně pro účastníky středních zemědělských škol a učilišť. Seznámení s pravidly a významem orby a prohloubení znalostí o agrotechnické operaci. Výměna zkušeností mezi žáky, pedagogy a zástupci škol.</w:t>
      </w:r>
    </w:p>
    <w:p w14:paraId="7738858D" w14:textId="77777777" w:rsidR="003F4F9D" w:rsidRPr="00C33172" w:rsidRDefault="003F4F9D"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4E685ABF" w14:textId="77777777" w:rsidR="003F4F9D" w:rsidRPr="00C33172" w:rsidRDefault="003F4F9D" w:rsidP="00305238">
      <w:pPr>
        <w:tabs>
          <w:tab w:val="left" w:pos="284"/>
        </w:tabs>
        <w:spacing w:line="260" w:lineRule="exact"/>
        <w:ind w:left="2040" w:hanging="2040"/>
        <w:jc w:val="both"/>
        <w:rPr>
          <w:rFonts w:ascii="Arial" w:hAnsi="Arial" w:cs="Arial"/>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w:t>
      </w:r>
      <w:r w:rsidRPr="00C33172">
        <w:rPr>
          <w:rFonts w:ascii="Arial" w:hAnsi="Arial" w:cs="Arial"/>
          <w:b/>
          <w:bCs/>
          <w:sz w:val="22"/>
          <w:szCs w:val="22"/>
        </w:rPr>
        <w:tab/>
      </w:r>
      <w:r w:rsidRPr="00C33172">
        <w:rPr>
          <w:rFonts w:ascii="Arial" w:hAnsi="Arial" w:cs="Arial"/>
          <w:sz w:val="22"/>
          <w:szCs w:val="22"/>
        </w:rPr>
        <w:t xml:space="preserve">žáci středních zemědělských škol a učilišť </w:t>
      </w:r>
    </w:p>
    <w:p w14:paraId="1DD17F19" w14:textId="146E3A37" w:rsidR="00B23D8F" w:rsidRPr="00C33172" w:rsidRDefault="00B23D8F" w:rsidP="00305238">
      <w:pPr>
        <w:pStyle w:val="Zkladntext3"/>
        <w:tabs>
          <w:tab w:val="left" w:pos="284"/>
          <w:tab w:val="left" w:pos="426"/>
          <w:tab w:val="left" w:pos="2127"/>
        </w:tabs>
        <w:spacing w:after="60"/>
        <w:ind w:left="2040" w:hanging="2124"/>
        <w:rPr>
          <w:b/>
          <w:szCs w:val="22"/>
        </w:rPr>
      </w:pPr>
    </w:p>
    <w:p w14:paraId="261654CA" w14:textId="3A8D5B99" w:rsidR="00B23D8F" w:rsidRPr="00C33172" w:rsidRDefault="00B23D8F" w:rsidP="00305238">
      <w:pPr>
        <w:tabs>
          <w:tab w:val="left" w:pos="284"/>
        </w:tabs>
        <w:spacing w:line="260" w:lineRule="exact"/>
        <w:ind w:left="284" w:hanging="284"/>
        <w:jc w:val="both"/>
        <w:rPr>
          <w:rFonts w:ascii="Arial" w:hAnsi="Arial" w:cs="Arial"/>
          <w:b/>
          <w:sz w:val="22"/>
          <w:szCs w:val="22"/>
        </w:rPr>
      </w:pPr>
      <w:r w:rsidRPr="00C33172">
        <w:rPr>
          <w:rFonts w:ascii="Arial" w:hAnsi="Arial" w:cs="Arial"/>
          <w:b/>
          <w:sz w:val="22"/>
          <w:szCs w:val="22"/>
        </w:rPr>
        <w:t xml:space="preserve">10. </w:t>
      </w:r>
      <w:r w:rsidR="00321752" w:rsidRPr="00C33172">
        <w:rPr>
          <w:rFonts w:ascii="Arial" w:hAnsi="Arial" w:cs="Arial"/>
          <w:b/>
          <w:sz w:val="22"/>
          <w:szCs w:val="22"/>
        </w:rPr>
        <w:t xml:space="preserve">Dětský </w:t>
      </w:r>
      <w:r w:rsidR="00DE5500" w:rsidRPr="00C33172">
        <w:rPr>
          <w:rFonts w:ascii="Arial" w:hAnsi="Arial" w:cs="Arial"/>
          <w:b/>
          <w:sz w:val="22"/>
          <w:szCs w:val="22"/>
        </w:rPr>
        <w:t>příměstský tábor</w:t>
      </w:r>
      <w:r w:rsidRPr="00C33172">
        <w:rPr>
          <w:rFonts w:ascii="Arial" w:hAnsi="Arial" w:cs="Arial"/>
          <w:b/>
          <w:sz w:val="22"/>
          <w:szCs w:val="22"/>
        </w:rPr>
        <w:t xml:space="preserve"> </w:t>
      </w:r>
      <w:r w:rsidR="003D6448" w:rsidRPr="00C33172">
        <w:rPr>
          <w:rFonts w:ascii="Arial" w:hAnsi="Arial" w:cs="Arial"/>
          <w:b/>
          <w:sz w:val="22"/>
          <w:szCs w:val="22"/>
        </w:rPr>
        <w:t xml:space="preserve">Výzkumná mise 26 – podzimní speciál </w:t>
      </w:r>
      <w:r w:rsidRPr="00C33172">
        <w:rPr>
          <w:rFonts w:ascii="Arial" w:hAnsi="Arial" w:cs="Arial"/>
          <w:b/>
          <w:sz w:val="22"/>
          <w:szCs w:val="22"/>
        </w:rPr>
        <w:t>(</w:t>
      </w:r>
      <w:proofErr w:type="spellStart"/>
      <w:r w:rsidRPr="00C33172">
        <w:rPr>
          <w:rFonts w:ascii="Arial" w:hAnsi="Arial" w:cs="Arial"/>
          <w:b/>
          <w:sz w:val="22"/>
          <w:szCs w:val="22"/>
        </w:rPr>
        <w:t>VÚVeL</w:t>
      </w:r>
      <w:proofErr w:type="spellEnd"/>
      <w:r w:rsidRPr="00C33172">
        <w:rPr>
          <w:rFonts w:ascii="Arial" w:hAnsi="Arial" w:cs="Arial"/>
          <w:b/>
          <w:sz w:val="22"/>
          <w:szCs w:val="22"/>
        </w:rPr>
        <w:t>)</w:t>
      </w:r>
    </w:p>
    <w:p w14:paraId="41BF8447" w14:textId="0FF3CBF4" w:rsidR="00B23D8F" w:rsidRPr="00C33172" w:rsidRDefault="00B23D8F" w:rsidP="00305238">
      <w:pPr>
        <w:spacing w:line="260" w:lineRule="exact"/>
        <w:ind w:left="1985" w:hanging="1641"/>
        <w:jc w:val="both"/>
        <w:rPr>
          <w:rFonts w:ascii="Arial" w:hAnsi="Arial" w:cs="Arial"/>
          <w:bCs/>
          <w:sz w:val="22"/>
          <w:szCs w:val="22"/>
        </w:rPr>
      </w:pPr>
      <w:r w:rsidRPr="00C33172">
        <w:rPr>
          <w:rFonts w:ascii="Arial" w:hAnsi="Arial" w:cs="Arial"/>
          <w:i/>
          <w:sz w:val="22"/>
          <w:szCs w:val="22"/>
        </w:rPr>
        <w:t>Opodstatnění:</w:t>
      </w:r>
      <w:r w:rsidRPr="00C33172">
        <w:rPr>
          <w:rFonts w:ascii="Arial" w:hAnsi="Arial" w:cs="Arial"/>
          <w:i/>
          <w:sz w:val="22"/>
          <w:szCs w:val="22"/>
        </w:rPr>
        <w:tab/>
      </w:r>
      <w:r w:rsidR="00D569C9" w:rsidRPr="00C33172">
        <w:rPr>
          <w:rFonts w:ascii="Arial" w:hAnsi="Arial" w:cs="Arial"/>
          <w:bCs/>
          <w:sz w:val="22"/>
          <w:szCs w:val="22"/>
        </w:rPr>
        <w:t xml:space="preserve">Cílem této vzdělávací a osvětové aktivity je přiblížit dětem činnost realizovanou v rámci výzkumné praxe </w:t>
      </w:r>
      <w:proofErr w:type="spellStart"/>
      <w:r w:rsidR="00D569C9" w:rsidRPr="00C33172">
        <w:rPr>
          <w:rFonts w:ascii="Arial" w:hAnsi="Arial" w:cs="Arial"/>
          <w:bCs/>
          <w:sz w:val="22"/>
          <w:szCs w:val="22"/>
        </w:rPr>
        <w:t>VÚVeL</w:t>
      </w:r>
      <w:proofErr w:type="spellEnd"/>
      <w:r w:rsidR="00D569C9" w:rsidRPr="00C33172">
        <w:rPr>
          <w:rFonts w:ascii="Arial" w:hAnsi="Arial" w:cs="Arial"/>
          <w:bCs/>
          <w:sz w:val="22"/>
          <w:szCs w:val="22"/>
        </w:rPr>
        <w:t xml:space="preserve"> a současně je seznámit s aktuálními výzvami v oblasti veterinárního oboru. Aktivita je koncipována interaktivní formou, zejména prostřednictvím her, kvízů a jednoduchých experimentů, které podporují aktivní zapojení účastníků a usnadňují pochopení předávaných informací.</w:t>
      </w:r>
    </w:p>
    <w:p w14:paraId="6B4268CA" w14:textId="21D3FFD6" w:rsidR="00B23D8F" w:rsidRPr="00C33172" w:rsidRDefault="00B23D8F" w:rsidP="00305238">
      <w:pPr>
        <w:spacing w:line="260" w:lineRule="exact"/>
        <w:ind w:left="1985" w:hanging="1701"/>
        <w:jc w:val="both"/>
        <w:rPr>
          <w:rFonts w:ascii="Arial" w:hAnsi="Arial" w:cs="Arial"/>
          <w:i/>
          <w:sz w:val="22"/>
          <w:szCs w:val="22"/>
        </w:rPr>
      </w:pP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sz w:val="22"/>
          <w:szCs w:val="22"/>
        </w:rPr>
        <w:t>odbor 13130</w:t>
      </w:r>
    </w:p>
    <w:p w14:paraId="6DBAF4C8" w14:textId="2ABE6B9A" w:rsidR="00B23D8F" w:rsidRPr="00C33172" w:rsidRDefault="00B23D8F" w:rsidP="00305238">
      <w:pPr>
        <w:spacing w:line="260" w:lineRule="exact"/>
        <w:ind w:left="1985" w:hanging="1701"/>
        <w:jc w:val="both"/>
        <w:rPr>
          <w:rFonts w:ascii="Arial" w:hAnsi="Arial" w:cs="Arial"/>
          <w:iCs/>
          <w:sz w:val="22"/>
          <w:szCs w:val="22"/>
        </w:rPr>
      </w:pPr>
      <w:r w:rsidRPr="00C33172">
        <w:rPr>
          <w:rFonts w:ascii="Arial" w:hAnsi="Arial" w:cs="Arial"/>
          <w:i/>
          <w:sz w:val="22"/>
          <w:szCs w:val="22"/>
        </w:rPr>
        <w:t>Cílová skupina:</w:t>
      </w:r>
      <w:r w:rsidRPr="00C33172">
        <w:rPr>
          <w:rFonts w:ascii="Arial" w:hAnsi="Arial" w:cs="Arial"/>
          <w:i/>
          <w:sz w:val="22"/>
          <w:szCs w:val="22"/>
        </w:rPr>
        <w:tab/>
      </w:r>
      <w:r w:rsidR="0056578C" w:rsidRPr="00C33172">
        <w:rPr>
          <w:rFonts w:ascii="Arial" w:hAnsi="Arial" w:cs="Arial"/>
          <w:iCs/>
          <w:sz w:val="22"/>
          <w:szCs w:val="22"/>
        </w:rPr>
        <w:t>děti od 5 do 13 let</w:t>
      </w:r>
    </w:p>
    <w:p w14:paraId="384D8FF9" w14:textId="77777777" w:rsidR="00B23D8F" w:rsidRPr="00C33172" w:rsidRDefault="00B23D8F" w:rsidP="00305238">
      <w:pPr>
        <w:pStyle w:val="Zkladntext3"/>
        <w:tabs>
          <w:tab w:val="left" w:pos="284"/>
          <w:tab w:val="left" w:pos="426"/>
          <w:tab w:val="left" w:pos="2127"/>
        </w:tabs>
        <w:spacing w:after="60"/>
        <w:ind w:left="2124" w:hanging="2124"/>
        <w:rPr>
          <w:szCs w:val="22"/>
        </w:rPr>
      </w:pPr>
    </w:p>
    <w:p w14:paraId="567B1360" w14:textId="4D4CD38A" w:rsidR="00B44158" w:rsidRPr="00C33172" w:rsidRDefault="00280CFC"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bCs/>
          <w:sz w:val="22"/>
          <w:szCs w:val="22"/>
        </w:rPr>
        <w:t xml:space="preserve">11. </w:t>
      </w:r>
      <w:proofErr w:type="spellStart"/>
      <w:r w:rsidR="00B44158" w:rsidRPr="00C33172">
        <w:rPr>
          <w:rFonts w:ascii="Arial" w:hAnsi="Arial" w:cs="Arial"/>
          <w:b/>
          <w:bCs/>
          <w:sz w:val="22"/>
          <w:szCs w:val="22"/>
        </w:rPr>
        <w:t>VÚVeL</w:t>
      </w:r>
      <w:proofErr w:type="spellEnd"/>
      <w:r w:rsidR="00B44158" w:rsidRPr="00C33172">
        <w:rPr>
          <w:rFonts w:ascii="Arial" w:hAnsi="Arial" w:cs="Arial"/>
          <w:b/>
          <w:bCs/>
          <w:sz w:val="22"/>
          <w:szCs w:val="22"/>
        </w:rPr>
        <w:t xml:space="preserve"> na akci</w:t>
      </w:r>
      <w:r w:rsidR="0010177D">
        <w:rPr>
          <w:rFonts w:ascii="Arial" w:hAnsi="Arial" w:cs="Arial"/>
          <w:b/>
          <w:bCs/>
          <w:sz w:val="22"/>
          <w:szCs w:val="22"/>
        </w:rPr>
        <w:t xml:space="preserve"> </w:t>
      </w:r>
      <w:r w:rsidR="00B44158" w:rsidRPr="00C33172">
        <w:rPr>
          <w:rFonts w:ascii="Arial" w:hAnsi="Arial" w:cs="Arial"/>
          <w:b/>
          <w:bCs/>
          <w:sz w:val="22"/>
          <w:szCs w:val="22"/>
        </w:rPr>
        <w:t>– Věda hrou</w:t>
      </w:r>
    </w:p>
    <w:p w14:paraId="4AA331F3" w14:textId="77777777" w:rsidR="00B44158" w:rsidRPr="00C33172" w:rsidRDefault="00B44158" w:rsidP="00305238">
      <w:pPr>
        <w:tabs>
          <w:tab w:val="left" w:pos="284"/>
        </w:tabs>
        <w:spacing w:line="260" w:lineRule="exact"/>
        <w:ind w:left="2040" w:hanging="2040"/>
        <w:jc w:val="both"/>
        <w:rPr>
          <w:rFonts w:ascii="Arial" w:hAnsi="Arial" w:cs="Arial"/>
          <w:sz w:val="22"/>
          <w:szCs w:val="22"/>
        </w:rPr>
      </w:pPr>
      <w:r w:rsidRPr="00C33172">
        <w:rPr>
          <w:rFonts w:ascii="Arial" w:hAnsi="Arial" w:cs="Arial"/>
          <w:b/>
          <w:bCs/>
          <w:sz w:val="22"/>
          <w:szCs w:val="22"/>
        </w:rPr>
        <w:tab/>
        <w:t xml:space="preserve"> </w:t>
      </w:r>
      <w:r w:rsidRPr="00C33172">
        <w:rPr>
          <w:rFonts w:ascii="Arial" w:hAnsi="Arial" w:cs="Arial"/>
          <w:i/>
          <w:iCs/>
          <w:sz w:val="22"/>
          <w:szCs w:val="22"/>
        </w:rPr>
        <w:t>Opodstatnění</w:t>
      </w:r>
      <w:r w:rsidRPr="00C33172">
        <w:rPr>
          <w:rFonts w:ascii="Arial" w:hAnsi="Arial" w:cs="Arial"/>
          <w:sz w:val="22"/>
          <w:szCs w:val="22"/>
        </w:rPr>
        <w:t>:</w:t>
      </w:r>
      <w:r w:rsidRPr="00C33172">
        <w:rPr>
          <w:rFonts w:ascii="Arial" w:hAnsi="Arial" w:cs="Arial"/>
          <w:sz w:val="22"/>
          <w:szCs w:val="22"/>
        </w:rPr>
        <w:tab/>
        <w:t>Popularizace veterinární vědy a ekologických trendů ve společnosti. Při zábavných pokusech se děti seznámí s přístroji a principy, které se používají ve vědeckém světě.</w:t>
      </w:r>
    </w:p>
    <w:p w14:paraId="71C01C94" w14:textId="77777777" w:rsidR="00B44158" w:rsidRPr="00C33172" w:rsidRDefault="00B44158"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sz w:val="22"/>
          <w:szCs w:val="22"/>
        </w:rPr>
        <w:tab/>
        <w:t xml:space="preserve"> </w:t>
      </w:r>
      <w:r w:rsidRPr="00C33172">
        <w:rPr>
          <w:rFonts w:ascii="Arial" w:hAnsi="Arial" w:cs="Arial"/>
          <w:i/>
          <w:iCs/>
          <w:sz w:val="22"/>
          <w:szCs w:val="22"/>
        </w:rPr>
        <w:t>Zadavatel:</w:t>
      </w:r>
      <w:r w:rsidRPr="00C33172">
        <w:rPr>
          <w:rFonts w:ascii="Arial" w:hAnsi="Arial" w:cs="Arial"/>
          <w:sz w:val="22"/>
          <w:szCs w:val="22"/>
        </w:rPr>
        <w:tab/>
      </w:r>
      <w:r w:rsidRPr="00C33172">
        <w:rPr>
          <w:rFonts w:ascii="Arial" w:hAnsi="Arial" w:cs="Arial"/>
          <w:b/>
          <w:bCs/>
          <w:sz w:val="22"/>
          <w:szCs w:val="22"/>
        </w:rPr>
        <w:t>odbor 13130</w:t>
      </w:r>
    </w:p>
    <w:p w14:paraId="721549C8" w14:textId="77777777" w:rsidR="00B44158" w:rsidRPr="00C33172" w:rsidRDefault="00B44158" w:rsidP="00305238">
      <w:pPr>
        <w:tabs>
          <w:tab w:val="left" w:pos="284"/>
        </w:tabs>
        <w:spacing w:line="260" w:lineRule="exact"/>
        <w:ind w:left="284" w:hanging="284"/>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Cílová skupina</w:t>
      </w:r>
      <w:r w:rsidRPr="00C33172">
        <w:rPr>
          <w:rFonts w:ascii="Arial" w:hAnsi="Arial" w:cs="Arial"/>
          <w:sz w:val="22"/>
          <w:szCs w:val="22"/>
        </w:rPr>
        <w:t>:</w:t>
      </w:r>
      <w:r w:rsidRPr="00C33172">
        <w:rPr>
          <w:rFonts w:ascii="Arial" w:hAnsi="Arial" w:cs="Arial"/>
          <w:sz w:val="22"/>
          <w:szCs w:val="22"/>
        </w:rPr>
        <w:tab/>
        <w:t xml:space="preserve">děti a mládež </w:t>
      </w:r>
    </w:p>
    <w:p w14:paraId="529BD823" w14:textId="77777777" w:rsidR="006A11C9" w:rsidRPr="00C33172" w:rsidRDefault="006A11C9" w:rsidP="00305238">
      <w:pPr>
        <w:pStyle w:val="Zkladntext3"/>
        <w:tabs>
          <w:tab w:val="left" w:pos="284"/>
          <w:tab w:val="left" w:pos="426"/>
          <w:tab w:val="left" w:pos="2127"/>
        </w:tabs>
        <w:spacing w:after="60"/>
        <w:ind w:left="2124" w:hanging="2124"/>
        <w:rPr>
          <w:szCs w:val="22"/>
        </w:rPr>
      </w:pPr>
    </w:p>
    <w:p w14:paraId="5BC9C435" w14:textId="77777777" w:rsidR="003F66E9" w:rsidRDefault="003F66E9" w:rsidP="00305238">
      <w:pPr>
        <w:tabs>
          <w:tab w:val="left" w:pos="284"/>
        </w:tabs>
        <w:spacing w:line="260" w:lineRule="exact"/>
        <w:ind w:left="284" w:hanging="284"/>
        <w:jc w:val="both"/>
        <w:rPr>
          <w:rFonts w:ascii="Arial" w:hAnsi="Arial" w:cs="Arial"/>
          <w:b/>
          <w:iCs/>
          <w:sz w:val="22"/>
          <w:szCs w:val="22"/>
        </w:rPr>
      </w:pPr>
    </w:p>
    <w:p w14:paraId="1F9B4212" w14:textId="31FE4BA6" w:rsidR="00280CFC" w:rsidRPr="00C33172" w:rsidRDefault="00280CFC"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iCs/>
          <w:sz w:val="22"/>
          <w:szCs w:val="22"/>
        </w:rPr>
        <w:lastRenderedPageBreak/>
        <w:t xml:space="preserve">12. </w:t>
      </w:r>
      <w:proofErr w:type="spellStart"/>
      <w:r w:rsidRPr="00C33172">
        <w:rPr>
          <w:rFonts w:ascii="Arial" w:hAnsi="Arial" w:cs="Arial"/>
          <w:b/>
          <w:bCs/>
          <w:sz w:val="22"/>
          <w:szCs w:val="22"/>
        </w:rPr>
        <w:t>VÚVeL</w:t>
      </w:r>
      <w:proofErr w:type="spellEnd"/>
      <w:r w:rsidRPr="00C33172">
        <w:rPr>
          <w:rFonts w:ascii="Arial" w:hAnsi="Arial" w:cs="Arial"/>
          <w:b/>
          <w:bCs/>
          <w:sz w:val="22"/>
          <w:szCs w:val="22"/>
        </w:rPr>
        <w:t xml:space="preserve"> na Noci vědců 202</w:t>
      </w:r>
      <w:r w:rsidR="00391035" w:rsidRPr="00C33172">
        <w:rPr>
          <w:rFonts w:ascii="Arial" w:hAnsi="Arial" w:cs="Arial"/>
          <w:b/>
          <w:bCs/>
          <w:sz w:val="22"/>
          <w:szCs w:val="22"/>
        </w:rPr>
        <w:t>6</w:t>
      </w:r>
    </w:p>
    <w:p w14:paraId="224280D6" w14:textId="77777777" w:rsidR="00280CFC" w:rsidRPr="00C33172" w:rsidRDefault="00280CFC" w:rsidP="00305238">
      <w:pPr>
        <w:tabs>
          <w:tab w:val="left" w:pos="284"/>
        </w:tabs>
        <w:spacing w:line="260" w:lineRule="exact"/>
        <w:ind w:left="2040" w:hanging="2040"/>
        <w:jc w:val="both"/>
        <w:rPr>
          <w:rFonts w:ascii="Arial" w:hAnsi="Arial" w:cs="Arial"/>
          <w:sz w:val="22"/>
          <w:szCs w:val="22"/>
        </w:rPr>
      </w:pPr>
      <w:r w:rsidRPr="00C33172">
        <w:rPr>
          <w:rFonts w:ascii="Arial" w:hAnsi="Arial" w:cs="Arial"/>
          <w:b/>
          <w:bCs/>
          <w:sz w:val="22"/>
          <w:szCs w:val="22"/>
        </w:rPr>
        <w:tab/>
        <w:t xml:space="preserve"> </w:t>
      </w:r>
      <w:r w:rsidRPr="00C33172">
        <w:rPr>
          <w:rFonts w:ascii="Arial" w:hAnsi="Arial" w:cs="Arial"/>
          <w:i/>
          <w:iCs/>
          <w:sz w:val="22"/>
          <w:szCs w:val="22"/>
        </w:rPr>
        <w:t>Opodstatnění</w:t>
      </w:r>
      <w:r w:rsidRPr="00C33172">
        <w:rPr>
          <w:rFonts w:ascii="Arial" w:hAnsi="Arial" w:cs="Arial"/>
          <w:sz w:val="22"/>
          <w:szCs w:val="22"/>
        </w:rPr>
        <w:t>:</w:t>
      </w:r>
      <w:r w:rsidRPr="00C33172">
        <w:rPr>
          <w:rFonts w:ascii="Arial" w:hAnsi="Arial" w:cs="Arial"/>
          <w:sz w:val="22"/>
          <w:szCs w:val="22"/>
        </w:rPr>
        <w:tab/>
        <w:t>Večerní osvětová aktivita</w:t>
      </w:r>
      <w:r w:rsidR="007C326A" w:rsidRPr="00C33172">
        <w:rPr>
          <w:rFonts w:ascii="Arial" w:hAnsi="Arial" w:cs="Arial"/>
          <w:sz w:val="22"/>
          <w:szCs w:val="22"/>
        </w:rPr>
        <w:t xml:space="preserve"> na vzdělávacích institucích</w:t>
      </w:r>
      <w:r w:rsidRPr="00C33172">
        <w:rPr>
          <w:rFonts w:ascii="Arial" w:hAnsi="Arial" w:cs="Arial"/>
          <w:sz w:val="22"/>
          <w:szCs w:val="22"/>
        </w:rPr>
        <w:t xml:space="preserve">, kdy </w:t>
      </w:r>
      <w:proofErr w:type="spellStart"/>
      <w:r w:rsidRPr="00C33172">
        <w:rPr>
          <w:rFonts w:ascii="Arial" w:hAnsi="Arial" w:cs="Arial"/>
          <w:sz w:val="22"/>
          <w:szCs w:val="22"/>
        </w:rPr>
        <w:t>VÚVeL</w:t>
      </w:r>
      <w:proofErr w:type="spellEnd"/>
      <w:r w:rsidRPr="00C33172">
        <w:rPr>
          <w:rFonts w:ascii="Arial" w:hAnsi="Arial" w:cs="Arial"/>
          <w:sz w:val="22"/>
          <w:szCs w:val="22"/>
        </w:rPr>
        <w:t xml:space="preserve"> p</w:t>
      </w:r>
      <w:r w:rsidR="007C326A" w:rsidRPr="00C33172">
        <w:rPr>
          <w:rFonts w:ascii="Arial" w:hAnsi="Arial" w:cs="Arial"/>
          <w:sz w:val="22"/>
          <w:szCs w:val="22"/>
        </w:rPr>
        <w:t>omocí krátkých praktických ukázek prezentuje nejnovější poznatky ve veterinární vědě.</w:t>
      </w:r>
    </w:p>
    <w:p w14:paraId="6C55527A" w14:textId="77777777" w:rsidR="00280CFC" w:rsidRPr="00C33172" w:rsidRDefault="00280CFC"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sz w:val="22"/>
          <w:szCs w:val="22"/>
        </w:rPr>
        <w:tab/>
        <w:t xml:space="preserve"> </w:t>
      </w:r>
      <w:r w:rsidRPr="00C33172">
        <w:rPr>
          <w:rFonts w:ascii="Arial" w:hAnsi="Arial" w:cs="Arial"/>
          <w:i/>
          <w:iCs/>
          <w:sz w:val="22"/>
          <w:szCs w:val="22"/>
        </w:rPr>
        <w:t>Zadavatel:</w:t>
      </w:r>
      <w:r w:rsidRPr="00C33172">
        <w:rPr>
          <w:rFonts w:ascii="Arial" w:hAnsi="Arial" w:cs="Arial"/>
          <w:sz w:val="22"/>
          <w:szCs w:val="22"/>
        </w:rPr>
        <w:tab/>
      </w:r>
      <w:r w:rsidRPr="00C33172">
        <w:rPr>
          <w:rFonts w:ascii="Arial" w:hAnsi="Arial" w:cs="Arial"/>
          <w:b/>
          <w:bCs/>
          <w:sz w:val="22"/>
          <w:szCs w:val="22"/>
        </w:rPr>
        <w:t>odbor 13130</w:t>
      </w:r>
    </w:p>
    <w:p w14:paraId="204A1021" w14:textId="77777777" w:rsidR="00280CFC" w:rsidRPr="00C33172" w:rsidRDefault="00280CFC" w:rsidP="00305238">
      <w:pPr>
        <w:tabs>
          <w:tab w:val="left" w:pos="284"/>
        </w:tabs>
        <w:spacing w:line="260" w:lineRule="exact"/>
        <w:ind w:left="284" w:hanging="284"/>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Cílová skupina</w:t>
      </w:r>
      <w:r w:rsidRPr="00C33172">
        <w:rPr>
          <w:rFonts w:ascii="Arial" w:hAnsi="Arial" w:cs="Arial"/>
          <w:sz w:val="22"/>
          <w:szCs w:val="22"/>
        </w:rPr>
        <w:t>:</w:t>
      </w:r>
      <w:r w:rsidRPr="00C33172">
        <w:rPr>
          <w:rFonts w:ascii="Arial" w:hAnsi="Arial" w:cs="Arial"/>
          <w:sz w:val="22"/>
          <w:szCs w:val="22"/>
        </w:rPr>
        <w:tab/>
        <w:t xml:space="preserve">děti a mládež </w:t>
      </w:r>
    </w:p>
    <w:p w14:paraId="54597490" w14:textId="77777777" w:rsidR="00280CFC" w:rsidRPr="00C33172" w:rsidRDefault="00280CFC" w:rsidP="00305238">
      <w:pPr>
        <w:pStyle w:val="Zkladntext3"/>
        <w:tabs>
          <w:tab w:val="left" w:pos="284"/>
          <w:tab w:val="left" w:pos="426"/>
          <w:tab w:val="left" w:pos="2127"/>
        </w:tabs>
        <w:spacing w:after="60"/>
        <w:ind w:left="2124" w:hanging="2124"/>
        <w:rPr>
          <w:szCs w:val="22"/>
        </w:rPr>
      </w:pPr>
    </w:p>
    <w:p w14:paraId="53CA86E1" w14:textId="64043B3C" w:rsidR="006076DA" w:rsidRPr="00C33172" w:rsidRDefault="007C326A"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iCs/>
          <w:sz w:val="22"/>
          <w:szCs w:val="22"/>
        </w:rPr>
        <w:t xml:space="preserve">13. </w:t>
      </w:r>
      <w:proofErr w:type="spellStart"/>
      <w:r w:rsidR="006076DA" w:rsidRPr="00C33172">
        <w:rPr>
          <w:rFonts w:ascii="Arial" w:hAnsi="Arial" w:cs="Arial"/>
          <w:b/>
          <w:bCs/>
          <w:sz w:val="22"/>
          <w:szCs w:val="22"/>
        </w:rPr>
        <w:t>VÚVeL</w:t>
      </w:r>
      <w:proofErr w:type="spellEnd"/>
      <w:r w:rsidR="006076DA" w:rsidRPr="00C33172">
        <w:rPr>
          <w:rFonts w:ascii="Arial" w:hAnsi="Arial" w:cs="Arial"/>
          <w:b/>
          <w:bCs/>
          <w:sz w:val="22"/>
          <w:szCs w:val="22"/>
        </w:rPr>
        <w:t xml:space="preserve"> na Festivalu vědy 202</w:t>
      </w:r>
      <w:r w:rsidR="00FE692D" w:rsidRPr="00C33172">
        <w:rPr>
          <w:rFonts w:ascii="Arial" w:hAnsi="Arial" w:cs="Arial"/>
          <w:b/>
          <w:bCs/>
          <w:sz w:val="22"/>
          <w:szCs w:val="22"/>
        </w:rPr>
        <w:t>6</w:t>
      </w:r>
    </w:p>
    <w:p w14:paraId="1BA54533" w14:textId="77777777" w:rsidR="006076DA" w:rsidRPr="00C33172" w:rsidRDefault="006076DA" w:rsidP="00305238">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Pr="00C33172">
        <w:rPr>
          <w:rFonts w:ascii="Arial" w:hAnsi="Arial" w:cs="Arial"/>
          <w:sz w:val="22"/>
          <w:szCs w:val="22"/>
        </w:rPr>
        <w:t>Třídenní aktivita zaměřena na transfer nejnovějších poznatků výzkumu do praxe, a to vhodnou formou zábavně-naučných kvízů a her. Popularizace veterinární vědy a ekologických trendů ve společnosti.</w:t>
      </w:r>
    </w:p>
    <w:p w14:paraId="2E5C78BD" w14:textId="77777777" w:rsidR="006076DA" w:rsidRPr="00C33172" w:rsidRDefault="006076DA"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2C90C1E1" w14:textId="77777777" w:rsidR="006076DA" w:rsidRPr="00C33172" w:rsidRDefault="006076DA" w:rsidP="00305238">
      <w:pPr>
        <w:tabs>
          <w:tab w:val="left" w:pos="284"/>
        </w:tabs>
        <w:spacing w:line="260" w:lineRule="exact"/>
        <w:ind w:left="2040" w:hanging="2040"/>
        <w:jc w:val="both"/>
        <w:rPr>
          <w:rFonts w:ascii="Arial" w:hAnsi="Arial" w:cs="Arial"/>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ab/>
      </w:r>
      <w:r w:rsidRPr="00C33172">
        <w:rPr>
          <w:rFonts w:ascii="Arial" w:hAnsi="Arial" w:cs="Arial"/>
          <w:sz w:val="22"/>
          <w:szCs w:val="22"/>
        </w:rPr>
        <w:t>MŠ, ZŠ, SŠ</w:t>
      </w:r>
    </w:p>
    <w:p w14:paraId="3E75FD6C" w14:textId="7AC218E9" w:rsidR="007C326A" w:rsidRPr="00C33172" w:rsidRDefault="007C326A" w:rsidP="00305238">
      <w:pPr>
        <w:tabs>
          <w:tab w:val="left" w:pos="284"/>
        </w:tabs>
        <w:spacing w:line="260" w:lineRule="exact"/>
        <w:ind w:left="284" w:hanging="284"/>
        <w:jc w:val="both"/>
        <w:rPr>
          <w:rFonts w:ascii="Arial" w:hAnsi="Arial" w:cs="Arial"/>
          <w:sz w:val="22"/>
          <w:szCs w:val="22"/>
        </w:rPr>
      </w:pPr>
    </w:p>
    <w:p w14:paraId="2DDA2F04" w14:textId="62C528FE" w:rsidR="007440E7" w:rsidRPr="00C33172" w:rsidRDefault="007440E7" w:rsidP="00305238">
      <w:pPr>
        <w:pStyle w:val="Zkladntext3"/>
        <w:tabs>
          <w:tab w:val="left" w:pos="284"/>
          <w:tab w:val="left" w:pos="426"/>
          <w:tab w:val="left" w:pos="2127"/>
        </w:tabs>
        <w:spacing w:after="60"/>
        <w:ind w:left="2124" w:hanging="2124"/>
        <w:rPr>
          <w:b/>
          <w:szCs w:val="22"/>
        </w:rPr>
      </w:pPr>
      <w:r w:rsidRPr="00C33172">
        <w:rPr>
          <w:b/>
          <w:szCs w:val="22"/>
        </w:rPr>
        <w:t xml:space="preserve">14. </w:t>
      </w:r>
      <w:r w:rsidR="0039322C" w:rsidRPr="00C33172">
        <w:rPr>
          <w:b/>
          <w:szCs w:val="22"/>
        </w:rPr>
        <w:t>Den fascinace rostlinami v CARC</w:t>
      </w:r>
    </w:p>
    <w:p w14:paraId="264A6E18" w14:textId="26A48ACD" w:rsidR="007440E7" w:rsidRPr="00C33172" w:rsidRDefault="007440E7" w:rsidP="00305238">
      <w:pPr>
        <w:tabs>
          <w:tab w:val="left" w:pos="284"/>
          <w:tab w:val="left" w:pos="426"/>
        </w:tabs>
        <w:spacing w:line="260" w:lineRule="exact"/>
        <w:ind w:left="2039" w:hanging="1755"/>
        <w:jc w:val="both"/>
        <w:rPr>
          <w:rFonts w:ascii="Arial" w:hAnsi="Arial" w:cs="Arial"/>
          <w:bCs/>
          <w:sz w:val="22"/>
          <w:szCs w:val="22"/>
        </w:rPr>
      </w:pPr>
      <w:r w:rsidRPr="00C33172">
        <w:rPr>
          <w:rFonts w:ascii="Arial" w:hAnsi="Arial" w:cs="Arial"/>
          <w:i/>
          <w:sz w:val="22"/>
          <w:szCs w:val="22"/>
        </w:rPr>
        <w:t xml:space="preserve"> Opodstatnění:</w:t>
      </w:r>
      <w:r w:rsidRPr="00C33172">
        <w:rPr>
          <w:rFonts w:ascii="Arial" w:hAnsi="Arial" w:cs="Arial"/>
          <w:b/>
          <w:sz w:val="22"/>
          <w:szCs w:val="22"/>
        </w:rPr>
        <w:tab/>
      </w:r>
      <w:r w:rsidR="00B107B4" w:rsidRPr="00C33172">
        <w:rPr>
          <w:rFonts w:ascii="Arial" w:hAnsi="Arial" w:cs="Arial"/>
          <w:bCs/>
          <w:sz w:val="22"/>
          <w:szCs w:val="22"/>
        </w:rPr>
        <w:t>Akce konaná v areálu CARC je strukturována do několika tematických stanovišť, která reflektují odborné zaměření jednotlivých výzkumných týmů této instituce. Tato stanoviště pokrývají klíčové oblasti zemědělských věd, zejména rostlinolékařství, šlechtění plodin, hospodaření na půdě, rostlinnou fyziologii a principy uchovávání zemědělské genetické biodiverzity.</w:t>
      </w:r>
      <w:r w:rsidR="00E8762A" w:rsidRPr="00C33172">
        <w:rPr>
          <w:rFonts w:ascii="Arial" w:hAnsi="Arial" w:cs="Arial"/>
          <w:bCs/>
          <w:sz w:val="22"/>
          <w:szCs w:val="22"/>
        </w:rPr>
        <w:t xml:space="preserve"> </w:t>
      </w:r>
      <w:r w:rsidR="00B107B4" w:rsidRPr="00C33172">
        <w:rPr>
          <w:rFonts w:ascii="Arial" w:hAnsi="Arial" w:cs="Arial"/>
          <w:bCs/>
          <w:sz w:val="22"/>
          <w:szCs w:val="22"/>
        </w:rPr>
        <w:t>V rámci jednotlivých stanovišť jsou prezentována vybraná témata interaktivní formou, a to prostřednictvím</w:t>
      </w:r>
      <w:r w:rsidR="00E8762A" w:rsidRPr="00C33172">
        <w:rPr>
          <w:rFonts w:ascii="Arial" w:hAnsi="Arial" w:cs="Arial"/>
          <w:bCs/>
          <w:sz w:val="22"/>
          <w:szCs w:val="22"/>
        </w:rPr>
        <w:t xml:space="preserve"> </w:t>
      </w:r>
      <w:r w:rsidR="00B107B4" w:rsidRPr="00C33172">
        <w:rPr>
          <w:rFonts w:ascii="Arial" w:hAnsi="Arial" w:cs="Arial"/>
          <w:bCs/>
          <w:sz w:val="22"/>
          <w:szCs w:val="22"/>
        </w:rPr>
        <w:t>aktivit, kvízů a experimentů, které podporují aktivní zapojení účastníků a napomáhají lepšímu porozumění předávaným poznatkům.</w:t>
      </w:r>
    </w:p>
    <w:p w14:paraId="106E46B2" w14:textId="77777777" w:rsidR="007440E7" w:rsidRPr="00C33172" w:rsidRDefault="007440E7" w:rsidP="00305238">
      <w:pPr>
        <w:spacing w:line="260" w:lineRule="exact"/>
        <w:ind w:firstLine="284"/>
        <w:jc w:val="both"/>
        <w:rPr>
          <w:rFonts w:ascii="Arial" w:hAnsi="Arial" w:cs="Arial"/>
          <w:bCs/>
          <w:sz w:val="22"/>
          <w:szCs w:val="22"/>
        </w:rPr>
      </w:pPr>
      <w:r w:rsidRPr="00C33172">
        <w:rPr>
          <w:rFonts w:ascii="Arial" w:hAnsi="Arial" w:cs="Arial"/>
          <w:i/>
          <w:sz w:val="22"/>
          <w:szCs w:val="22"/>
        </w:rPr>
        <w:t xml:space="preserve"> Zadavatel</w:t>
      </w:r>
      <w:r w:rsidRPr="00C33172">
        <w:rPr>
          <w:rFonts w:ascii="Arial" w:hAnsi="Arial" w:cs="Arial"/>
          <w:sz w:val="22"/>
          <w:szCs w:val="22"/>
        </w:rPr>
        <w:t>:</w:t>
      </w:r>
      <w:r w:rsidRPr="00C33172">
        <w:rPr>
          <w:rFonts w:ascii="Arial" w:hAnsi="Arial" w:cs="Arial"/>
          <w:sz w:val="22"/>
          <w:szCs w:val="22"/>
        </w:rPr>
        <w:tab/>
      </w:r>
      <w:r w:rsidRPr="00C33172">
        <w:rPr>
          <w:rFonts w:ascii="Arial" w:hAnsi="Arial" w:cs="Arial"/>
          <w:b/>
          <w:sz w:val="22"/>
          <w:szCs w:val="22"/>
        </w:rPr>
        <w:t>odbor 13130</w:t>
      </w:r>
    </w:p>
    <w:p w14:paraId="719AC213" w14:textId="0604AC90" w:rsidR="007440E7" w:rsidRPr="00C33172" w:rsidRDefault="007440E7" w:rsidP="00305238">
      <w:pPr>
        <w:tabs>
          <w:tab w:val="left" w:pos="284"/>
        </w:tabs>
        <w:spacing w:line="260" w:lineRule="exact"/>
        <w:ind w:left="284" w:hanging="284"/>
        <w:jc w:val="both"/>
        <w:rPr>
          <w:rFonts w:ascii="Arial" w:hAnsi="Arial" w:cs="Arial"/>
          <w:bCs/>
          <w:sz w:val="22"/>
          <w:szCs w:val="22"/>
        </w:rPr>
      </w:pPr>
      <w:r w:rsidRPr="00C33172">
        <w:rPr>
          <w:rFonts w:ascii="Arial" w:hAnsi="Arial" w:cs="Arial"/>
          <w:i/>
          <w:sz w:val="22"/>
          <w:szCs w:val="22"/>
        </w:rPr>
        <w:tab/>
        <w:t xml:space="preserve"> Cílová skupina:</w:t>
      </w:r>
      <w:r w:rsidRPr="00C33172">
        <w:rPr>
          <w:rFonts w:ascii="Arial" w:hAnsi="Arial" w:cs="Arial"/>
          <w:b/>
          <w:sz w:val="22"/>
          <w:szCs w:val="22"/>
        </w:rPr>
        <w:tab/>
      </w:r>
      <w:r w:rsidR="000D0B1B" w:rsidRPr="00C33172">
        <w:rPr>
          <w:rFonts w:ascii="Arial" w:hAnsi="Arial" w:cs="Arial"/>
          <w:bCs/>
          <w:sz w:val="22"/>
          <w:szCs w:val="22"/>
        </w:rPr>
        <w:t>ZŠ, SŠ, NO a široká veřejnost</w:t>
      </w:r>
    </w:p>
    <w:p w14:paraId="59144192" w14:textId="77777777" w:rsidR="007440E7" w:rsidRPr="00C33172" w:rsidRDefault="007440E7" w:rsidP="00305238">
      <w:pPr>
        <w:pStyle w:val="Zkladntext3"/>
        <w:tabs>
          <w:tab w:val="left" w:pos="284"/>
          <w:tab w:val="left" w:pos="426"/>
          <w:tab w:val="left" w:pos="2127"/>
        </w:tabs>
        <w:spacing w:after="60"/>
        <w:ind w:left="2124" w:hanging="2124"/>
        <w:rPr>
          <w:szCs w:val="22"/>
        </w:rPr>
      </w:pPr>
    </w:p>
    <w:p w14:paraId="3B5A1F8E" w14:textId="6B6614CA" w:rsidR="00BE5983" w:rsidRPr="00C33172" w:rsidRDefault="001D163C"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sz w:val="22"/>
          <w:szCs w:val="22"/>
        </w:rPr>
        <w:t xml:space="preserve">15. </w:t>
      </w:r>
      <w:r w:rsidR="00BE5983" w:rsidRPr="00C33172">
        <w:rPr>
          <w:rFonts w:ascii="Arial" w:hAnsi="Arial" w:cs="Arial"/>
          <w:b/>
          <w:bCs/>
          <w:sz w:val="22"/>
          <w:szCs w:val="22"/>
        </w:rPr>
        <w:t>Noc vědců CARC</w:t>
      </w:r>
    </w:p>
    <w:p w14:paraId="0B79610F" w14:textId="5309C3DD" w:rsidR="00BE5983" w:rsidRPr="00C33172" w:rsidRDefault="00BE5983" w:rsidP="00305238">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Pr="00C33172">
        <w:rPr>
          <w:rFonts w:ascii="Arial" w:hAnsi="Arial" w:cs="Arial"/>
          <w:sz w:val="22"/>
          <w:szCs w:val="22"/>
        </w:rPr>
        <w:t>Subjekt s největší a nejbohatší expozicí v NZM. Na 5–8 stanovištích prezentace výsledků a priorit výzkumu, používaných metod a technologií.</w:t>
      </w:r>
      <w:r w:rsidR="00163667">
        <w:rPr>
          <w:rFonts w:ascii="Arial" w:hAnsi="Arial" w:cs="Arial"/>
          <w:sz w:val="22"/>
          <w:szCs w:val="22"/>
        </w:rPr>
        <w:t xml:space="preserve"> Mezi hlavní témata bude patřit </w:t>
      </w:r>
      <w:r w:rsidR="00983608">
        <w:rPr>
          <w:rFonts w:ascii="Arial" w:hAnsi="Arial" w:cs="Arial"/>
          <w:sz w:val="22"/>
          <w:szCs w:val="22"/>
        </w:rPr>
        <w:t>precizní zemědělství,</w:t>
      </w:r>
      <w:r w:rsidR="003F1D7D">
        <w:rPr>
          <w:rFonts w:ascii="Arial" w:hAnsi="Arial" w:cs="Arial"/>
          <w:sz w:val="22"/>
          <w:szCs w:val="22"/>
        </w:rPr>
        <w:t xml:space="preserve"> uchovávání zemědělské biodiverzity, alternativní plodiny</w:t>
      </w:r>
      <w:r w:rsidR="001D1C06">
        <w:rPr>
          <w:rFonts w:ascii="Arial" w:hAnsi="Arial" w:cs="Arial"/>
          <w:sz w:val="22"/>
          <w:szCs w:val="22"/>
        </w:rPr>
        <w:t xml:space="preserve"> a jejich využití. V rámci </w:t>
      </w:r>
      <w:r w:rsidR="007F0CC7">
        <w:rPr>
          <w:rFonts w:ascii="Arial" w:hAnsi="Arial" w:cs="Arial"/>
          <w:sz w:val="22"/>
          <w:szCs w:val="22"/>
        </w:rPr>
        <w:t xml:space="preserve">expozice molekulární genetiky budou účastníci </w:t>
      </w:r>
      <w:r w:rsidR="005C0B87">
        <w:rPr>
          <w:rFonts w:ascii="Arial" w:hAnsi="Arial" w:cs="Arial"/>
          <w:sz w:val="22"/>
          <w:szCs w:val="22"/>
        </w:rPr>
        <w:t>akce mít možnost si vyzkoušet izolaci DNA</w:t>
      </w:r>
      <w:r w:rsidR="001D1C06">
        <w:rPr>
          <w:rFonts w:ascii="Arial" w:hAnsi="Arial" w:cs="Arial"/>
          <w:sz w:val="22"/>
          <w:szCs w:val="22"/>
        </w:rPr>
        <w:t>.</w:t>
      </w:r>
    </w:p>
    <w:p w14:paraId="4A8D2117" w14:textId="77777777" w:rsidR="00BE5983" w:rsidRPr="00C33172" w:rsidRDefault="00BE5983"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233B4261" w14:textId="3593D86E" w:rsidR="00BE5983" w:rsidRPr="00C33172" w:rsidRDefault="00BE5983"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w:t>
      </w:r>
      <w:r w:rsidRPr="00C33172">
        <w:rPr>
          <w:rFonts w:ascii="Arial" w:hAnsi="Arial" w:cs="Arial"/>
          <w:b/>
          <w:bCs/>
          <w:sz w:val="22"/>
          <w:szCs w:val="22"/>
        </w:rPr>
        <w:tab/>
      </w:r>
      <w:r w:rsidRPr="00C33172">
        <w:rPr>
          <w:rFonts w:ascii="Arial" w:hAnsi="Arial" w:cs="Arial"/>
          <w:sz w:val="22"/>
          <w:szCs w:val="22"/>
        </w:rPr>
        <w:t>děti</w:t>
      </w:r>
      <w:r w:rsidR="004A492A">
        <w:rPr>
          <w:rFonts w:ascii="Arial" w:hAnsi="Arial" w:cs="Arial"/>
          <w:sz w:val="22"/>
          <w:szCs w:val="22"/>
        </w:rPr>
        <w:t xml:space="preserve"> a </w:t>
      </w:r>
      <w:r w:rsidRPr="00C33172">
        <w:rPr>
          <w:rFonts w:ascii="Arial" w:hAnsi="Arial" w:cs="Arial"/>
          <w:sz w:val="22"/>
          <w:szCs w:val="22"/>
        </w:rPr>
        <w:t>mládež</w:t>
      </w:r>
      <w:r w:rsidR="004A492A">
        <w:rPr>
          <w:rFonts w:ascii="Arial" w:hAnsi="Arial" w:cs="Arial"/>
          <w:sz w:val="22"/>
          <w:szCs w:val="22"/>
        </w:rPr>
        <w:t xml:space="preserve"> do </w:t>
      </w:r>
      <w:proofErr w:type="gramStart"/>
      <w:r w:rsidR="004A492A">
        <w:rPr>
          <w:rFonts w:ascii="Arial" w:hAnsi="Arial" w:cs="Arial"/>
          <w:sz w:val="22"/>
          <w:szCs w:val="22"/>
        </w:rPr>
        <w:t>18</w:t>
      </w:r>
      <w:r w:rsidR="00313B0F">
        <w:rPr>
          <w:rFonts w:ascii="Arial" w:hAnsi="Arial" w:cs="Arial"/>
          <w:sz w:val="22"/>
          <w:szCs w:val="22"/>
        </w:rPr>
        <w:t>-ti</w:t>
      </w:r>
      <w:proofErr w:type="gramEnd"/>
      <w:r w:rsidR="004A492A">
        <w:rPr>
          <w:rFonts w:ascii="Arial" w:hAnsi="Arial" w:cs="Arial"/>
          <w:sz w:val="22"/>
          <w:szCs w:val="22"/>
        </w:rPr>
        <w:t xml:space="preserve"> let</w:t>
      </w:r>
    </w:p>
    <w:p w14:paraId="72B66843" w14:textId="77777777" w:rsidR="001D163C" w:rsidRPr="00C33172" w:rsidRDefault="001D163C" w:rsidP="00305238">
      <w:pPr>
        <w:pStyle w:val="Zkladntext3"/>
        <w:tabs>
          <w:tab w:val="left" w:pos="284"/>
          <w:tab w:val="left" w:pos="426"/>
          <w:tab w:val="left" w:pos="2127"/>
        </w:tabs>
        <w:spacing w:after="60"/>
        <w:ind w:left="2124" w:hanging="2124"/>
        <w:rPr>
          <w:szCs w:val="22"/>
        </w:rPr>
      </w:pPr>
    </w:p>
    <w:p w14:paraId="6AD2A981" w14:textId="0BA45BC6" w:rsidR="005B01BF" w:rsidRPr="00C33172" w:rsidRDefault="005B01BF"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bCs/>
          <w:sz w:val="22"/>
          <w:szCs w:val="22"/>
        </w:rPr>
        <w:t>16</w:t>
      </w:r>
      <w:r w:rsidRPr="00C33172">
        <w:rPr>
          <w:rFonts w:ascii="Arial" w:hAnsi="Arial" w:cs="Arial"/>
          <w:sz w:val="22"/>
          <w:szCs w:val="22"/>
        </w:rPr>
        <w:t xml:space="preserve">. </w:t>
      </w:r>
      <w:r w:rsidR="000A0537" w:rsidRPr="00C33172">
        <w:rPr>
          <w:rFonts w:ascii="Arial" w:hAnsi="Arial" w:cs="Arial"/>
          <w:b/>
          <w:bCs/>
          <w:sz w:val="22"/>
          <w:szCs w:val="22"/>
        </w:rPr>
        <w:t>Bezobratlí: Škůdci nebo ochránci? (CARC)</w:t>
      </w:r>
    </w:p>
    <w:p w14:paraId="2EBD9A86" w14:textId="2FD51184" w:rsidR="005B01BF" w:rsidRPr="00144BDE" w:rsidRDefault="00CF73C8" w:rsidP="00305238">
      <w:pPr>
        <w:pStyle w:val="Zkladntext3"/>
        <w:tabs>
          <w:tab w:val="left" w:pos="284"/>
          <w:tab w:val="left" w:pos="426"/>
          <w:tab w:val="left" w:pos="2127"/>
        </w:tabs>
        <w:spacing w:after="60"/>
        <w:ind w:left="2124" w:hanging="2124"/>
        <w:rPr>
          <w:szCs w:val="22"/>
        </w:rPr>
      </w:pPr>
      <w:r w:rsidRPr="00C33172">
        <w:rPr>
          <w:i/>
          <w:iCs/>
          <w:szCs w:val="22"/>
        </w:rPr>
        <w:tab/>
        <w:t>Opodstatnění:</w:t>
      </w:r>
      <w:r w:rsidR="00C021FB">
        <w:rPr>
          <w:i/>
          <w:iCs/>
          <w:szCs w:val="22"/>
        </w:rPr>
        <w:tab/>
      </w:r>
      <w:r w:rsidR="00A76F20" w:rsidRPr="00144BDE">
        <w:rPr>
          <w:szCs w:val="22"/>
        </w:rPr>
        <w:t>Program zaměřený na význam biodiverzity</w:t>
      </w:r>
      <w:r w:rsidR="008426D7" w:rsidRPr="00144BDE">
        <w:rPr>
          <w:szCs w:val="22"/>
        </w:rPr>
        <w:t xml:space="preserve"> a roli bezobratlých </w:t>
      </w:r>
      <w:r w:rsidR="00624FEE" w:rsidRPr="00144BDE">
        <w:rPr>
          <w:szCs w:val="22"/>
        </w:rPr>
        <w:t>v </w:t>
      </w:r>
      <w:proofErr w:type="spellStart"/>
      <w:r w:rsidR="00624FEE" w:rsidRPr="00144BDE">
        <w:rPr>
          <w:szCs w:val="22"/>
        </w:rPr>
        <w:t>agroekosystémech</w:t>
      </w:r>
      <w:proofErr w:type="spellEnd"/>
      <w:r w:rsidR="00624FEE" w:rsidRPr="00144BDE">
        <w:rPr>
          <w:szCs w:val="22"/>
        </w:rPr>
        <w:t xml:space="preserve"> v podobě </w:t>
      </w:r>
      <w:r w:rsidR="00D60501" w:rsidRPr="00144BDE">
        <w:rPr>
          <w:szCs w:val="22"/>
        </w:rPr>
        <w:t>tematických stanovišť, exkurzí do laboratoří</w:t>
      </w:r>
      <w:r w:rsidR="007B6301" w:rsidRPr="00144BDE">
        <w:rPr>
          <w:szCs w:val="22"/>
        </w:rPr>
        <w:t xml:space="preserve"> a výzkumných pracovišť</w:t>
      </w:r>
      <w:r w:rsidR="00CE2F54" w:rsidRPr="00144BDE">
        <w:rPr>
          <w:szCs w:val="22"/>
        </w:rPr>
        <w:t xml:space="preserve">. </w:t>
      </w:r>
      <w:r w:rsidR="00136957" w:rsidRPr="00144BDE">
        <w:rPr>
          <w:szCs w:val="22"/>
        </w:rPr>
        <w:t>V rámci akce prezentována tématika skladištní škůdci</w:t>
      </w:r>
      <w:r w:rsidR="0085636C" w:rsidRPr="00144BDE">
        <w:rPr>
          <w:szCs w:val="22"/>
        </w:rPr>
        <w:t>, škůdci rostlin, hmyz jako agens biologické ochrany a opylovači.</w:t>
      </w:r>
      <w:r w:rsidR="00577EB9" w:rsidRPr="00144BDE">
        <w:rPr>
          <w:szCs w:val="22"/>
        </w:rPr>
        <w:t xml:space="preserve"> Jedná se o kombinaci </w:t>
      </w:r>
      <w:r w:rsidR="004B75D1" w:rsidRPr="00144BDE">
        <w:rPr>
          <w:szCs w:val="22"/>
        </w:rPr>
        <w:t xml:space="preserve">předávání informací </w:t>
      </w:r>
      <w:r w:rsidR="00AC5DEA" w:rsidRPr="00144BDE">
        <w:rPr>
          <w:szCs w:val="22"/>
        </w:rPr>
        <w:t>s</w:t>
      </w:r>
      <w:r w:rsidR="00F8340D" w:rsidRPr="00144BDE">
        <w:rPr>
          <w:szCs w:val="22"/>
        </w:rPr>
        <w:t> </w:t>
      </w:r>
      <w:r w:rsidR="00AC5DEA" w:rsidRPr="00144BDE">
        <w:rPr>
          <w:szCs w:val="22"/>
        </w:rPr>
        <w:t>p</w:t>
      </w:r>
      <w:r w:rsidR="00F8340D" w:rsidRPr="00144BDE">
        <w:rPr>
          <w:szCs w:val="22"/>
        </w:rPr>
        <w:t>raktickými ukázkami.</w:t>
      </w:r>
    </w:p>
    <w:p w14:paraId="78A5A058" w14:textId="4EF754FC" w:rsidR="00CF73C8" w:rsidRPr="00C33172" w:rsidRDefault="00CF73C8" w:rsidP="00C021FB">
      <w:pPr>
        <w:pStyle w:val="Zkladntext3"/>
        <w:tabs>
          <w:tab w:val="left" w:pos="284"/>
          <w:tab w:val="left" w:pos="426"/>
        </w:tabs>
        <w:spacing w:after="60"/>
        <w:ind w:left="2124" w:hanging="2124"/>
        <w:rPr>
          <w:i/>
          <w:iCs/>
          <w:szCs w:val="22"/>
        </w:rPr>
      </w:pPr>
      <w:r w:rsidRPr="00C33172">
        <w:rPr>
          <w:i/>
          <w:iCs/>
          <w:szCs w:val="22"/>
        </w:rPr>
        <w:tab/>
        <w:t>Zadavatel:</w:t>
      </w:r>
      <w:r w:rsidR="00C8274D" w:rsidRPr="00C33172">
        <w:rPr>
          <w:b/>
          <w:bCs/>
          <w:szCs w:val="22"/>
        </w:rPr>
        <w:t xml:space="preserve"> </w:t>
      </w:r>
      <w:r w:rsidR="00C021FB">
        <w:rPr>
          <w:b/>
          <w:bCs/>
          <w:szCs w:val="22"/>
        </w:rPr>
        <w:tab/>
      </w:r>
      <w:r w:rsidR="00C8274D" w:rsidRPr="00C33172">
        <w:rPr>
          <w:b/>
          <w:bCs/>
          <w:szCs w:val="22"/>
        </w:rPr>
        <w:t>odbor 13130</w:t>
      </w:r>
    </w:p>
    <w:p w14:paraId="0138F181" w14:textId="173CB899" w:rsidR="00CF73C8" w:rsidRPr="00C33172" w:rsidRDefault="00CF73C8" w:rsidP="00305238">
      <w:pPr>
        <w:pStyle w:val="Zkladntext3"/>
        <w:tabs>
          <w:tab w:val="left" w:pos="284"/>
          <w:tab w:val="left" w:pos="426"/>
          <w:tab w:val="left" w:pos="2127"/>
        </w:tabs>
        <w:spacing w:after="60"/>
        <w:ind w:left="2124" w:hanging="2124"/>
        <w:rPr>
          <w:b/>
          <w:bCs/>
          <w:szCs w:val="22"/>
        </w:rPr>
      </w:pPr>
      <w:r w:rsidRPr="00C33172">
        <w:rPr>
          <w:i/>
          <w:iCs/>
          <w:szCs w:val="22"/>
        </w:rPr>
        <w:tab/>
        <w:t>Cílová skupina</w:t>
      </w:r>
      <w:r w:rsidRPr="00C33172">
        <w:rPr>
          <w:b/>
          <w:bCs/>
          <w:szCs w:val="22"/>
        </w:rPr>
        <w:t>:</w:t>
      </w:r>
      <w:r w:rsidR="00B151C8">
        <w:rPr>
          <w:b/>
          <w:bCs/>
          <w:szCs w:val="22"/>
        </w:rPr>
        <w:tab/>
      </w:r>
      <w:r w:rsidR="00B151C8" w:rsidRPr="00B151C8">
        <w:rPr>
          <w:szCs w:val="22"/>
        </w:rPr>
        <w:t>SŠ studenti se zemědělským a biologickým zaměřením</w:t>
      </w:r>
    </w:p>
    <w:p w14:paraId="60B64FD3" w14:textId="77777777" w:rsidR="00A83652" w:rsidRPr="00C33172" w:rsidRDefault="00A83652" w:rsidP="00305238">
      <w:pPr>
        <w:pStyle w:val="Zkladntext3"/>
        <w:tabs>
          <w:tab w:val="left" w:pos="284"/>
          <w:tab w:val="left" w:pos="426"/>
          <w:tab w:val="left" w:pos="2127"/>
        </w:tabs>
        <w:spacing w:after="60"/>
        <w:ind w:left="2124" w:hanging="2124"/>
        <w:rPr>
          <w:szCs w:val="22"/>
        </w:rPr>
      </w:pPr>
    </w:p>
    <w:p w14:paraId="3ADDC672" w14:textId="5A733BF1" w:rsidR="00007DB6" w:rsidRPr="00C33172" w:rsidRDefault="00007DB6"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bCs/>
          <w:sz w:val="22"/>
          <w:szCs w:val="22"/>
        </w:rPr>
        <w:t>17</w:t>
      </w:r>
      <w:r w:rsidRPr="00C33172">
        <w:rPr>
          <w:rFonts w:ascii="Arial" w:hAnsi="Arial" w:cs="Arial"/>
          <w:sz w:val="22"/>
          <w:szCs w:val="22"/>
        </w:rPr>
        <w:t xml:space="preserve">. </w:t>
      </w:r>
      <w:r w:rsidR="001315B3" w:rsidRPr="00C33172">
        <w:rPr>
          <w:rFonts w:ascii="Arial" w:hAnsi="Arial" w:cs="Arial"/>
          <w:b/>
          <w:bCs/>
          <w:sz w:val="22"/>
          <w:szCs w:val="22"/>
        </w:rPr>
        <w:t>Učíme se pěstovat udržitelně (CARC)</w:t>
      </w:r>
    </w:p>
    <w:p w14:paraId="6912CCFE" w14:textId="512B641D" w:rsidR="00007DB6" w:rsidRPr="00144BDE" w:rsidRDefault="00007DB6" w:rsidP="00305238">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00A2034C" w:rsidRPr="00144BDE">
        <w:rPr>
          <w:rFonts w:ascii="Arial" w:hAnsi="Arial" w:cs="Arial"/>
          <w:sz w:val="22"/>
          <w:szCs w:val="22"/>
        </w:rPr>
        <w:t>Vzdělávací projekt Učíme se pěstovat udržitelně přibližuje žákům svět biodiverzity a ukazuje, že každá zahrada může být domovem stovek druhů rostlin, živočichů i mikroorganismů.</w:t>
      </w:r>
      <w:r w:rsidR="00E63667" w:rsidRPr="00144BDE">
        <w:rPr>
          <w:rFonts w:ascii="Arial" w:hAnsi="Arial" w:cs="Arial"/>
          <w:sz w:val="22"/>
          <w:szCs w:val="22"/>
        </w:rPr>
        <w:t xml:space="preserve"> Program realizován formou přednášky</w:t>
      </w:r>
      <w:r w:rsidR="00737CE6" w:rsidRPr="00144BDE">
        <w:rPr>
          <w:rFonts w:ascii="Arial" w:hAnsi="Arial" w:cs="Arial"/>
          <w:sz w:val="22"/>
          <w:szCs w:val="22"/>
        </w:rPr>
        <w:t xml:space="preserve"> spojené s praktickými ukázkami na pozemcích</w:t>
      </w:r>
      <w:r w:rsidR="004140EC" w:rsidRPr="00144BDE">
        <w:rPr>
          <w:rFonts w:ascii="Arial" w:hAnsi="Arial" w:cs="Arial"/>
          <w:sz w:val="22"/>
          <w:szCs w:val="22"/>
        </w:rPr>
        <w:t>, kdy si děti mohou vyzkoušet jednoduché pěstitelské i badatelské aktivity.</w:t>
      </w:r>
    </w:p>
    <w:p w14:paraId="114F145A" w14:textId="77777777" w:rsidR="00007DB6" w:rsidRPr="00C33172" w:rsidRDefault="00007DB6"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21CC7FA3" w14:textId="181A76AD" w:rsidR="00007DB6" w:rsidRPr="00C33172" w:rsidRDefault="00007DB6"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w:t>
      </w:r>
      <w:r w:rsidRPr="00C33172">
        <w:rPr>
          <w:rFonts w:ascii="Arial" w:hAnsi="Arial" w:cs="Arial"/>
          <w:b/>
          <w:bCs/>
          <w:sz w:val="22"/>
          <w:szCs w:val="22"/>
        </w:rPr>
        <w:tab/>
      </w:r>
      <w:r w:rsidR="0046584F">
        <w:rPr>
          <w:rFonts w:ascii="Arial" w:hAnsi="Arial" w:cs="Arial"/>
          <w:sz w:val="22"/>
          <w:szCs w:val="22"/>
        </w:rPr>
        <w:t>žáci ZŠ</w:t>
      </w:r>
    </w:p>
    <w:p w14:paraId="3D4959DF" w14:textId="77777777" w:rsidR="00007DB6" w:rsidRPr="00C33172" w:rsidRDefault="00007DB6" w:rsidP="00305238">
      <w:pPr>
        <w:pStyle w:val="Zkladntext3"/>
        <w:tabs>
          <w:tab w:val="left" w:pos="284"/>
          <w:tab w:val="left" w:pos="426"/>
          <w:tab w:val="left" w:pos="2127"/>
        </w:tabs>
        <w:spacing w:after="60"/>
        <w:ind w:left="2124" w:hanging="2124"/>
        <w:rPr>
          <w:szCs w:val="22"/>
        </w:rPr>
      </w:pPr>
    </w:p>
    <w:p w14:paraId="420988B1" w14:textId="60A6013B" w:rsidR="00562480" w:rsidRPr="00C33172" w:rsidRDefault="00562480"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bCs/>
          <w:sz w:val="22"/>
          <w:szCs w:val="22"/>
        </w:rPr>
        <w:lastRenderedPageBreak/>
        <w:t>18</w:t>
      </w:r>
      <w:r w:rsidRPr="00C33172">
        <w:rPr>
          <w:rFonts w:ascii="Arial" w:hAnsi="Arial" w:cs="Arial"/>
          <w:sz w:val="22"/>
          <w:szCs w:val="22"/>
        </w:rPr>
        <w:t xml:space="preserve">. </w:t>
      </w:r>
      <w:r w:rsidR="00352700" w:rsidRPr="00C33172">
        <w:rPr>
          <w:rFonts w:ascii="Arial" w:hAnsi="Arial" w:cs="Arial"/>
          <w:b/>
          <w:bCs/>
          <w:sz w:val="22"/>
          <w:szCs w:val="22"/>
        </w:rPr>
        <w:t>CARC: Jak rostou potraviny? Exkurze do VÚRV</w:t>
      </w:r>
    </w:p>
    <w:p w14:paraId="02CDCF7D" w14:textId="1F8E06B8" w:rsidR="00562480" w:rsidRPr="00C33172" w:rsidRDefault="00562480" w:rsidP="00814F44">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00637A67" w:rsidRPr="00CC3E65">
        <w:rPr>
          <w:rFonts w:ascii="Arial" w:hAnsi="Arial" w:cs="Arial"/>
          <w:sz w:val="22"/>
          <w:szCs w:val="22"/>
        </w:rPr>
        <w:t>Tematické exkurze kombinované se vzdělávacím programem v</w:t>
      </w:r>
      <w:r w:rsidR="00BA758A" w:rsidRPr="00CC3E65">
        <w:rPr>
          <w:rFonts w:ascii="Arial" w:hAnsi="Arial" w:cs="Arial"/>
          <w:sz w:val="22"/>
          <w:szCs w:val="22"/>
        </w:rPr>
        <w:t> CARC, které poskytnou žákům informace o udržitelných a ekologicky šetrných</w:t>
      </w:r>
      <w:r w:rsidR="00B92F14" w:rsidRPr="00CC3E65">
        <w:rPr>
          <w:rFonts w:ascii="Arial" w:hAnsi="Arial" w:cs="Arial"/>
          <w:sz w:val="22"/>
          <w:szCs w:val="22"/>
        </w:rPr>
        <w:t xml:space="preserve"> zemědělských postupech podporujících ekologickou rovnováhu</w:t>
      </w:r>
      <w:r w:rsidR="006B378B" w:rsidRPr="00CC3E65">
        <w:rPr>
          <w:rFonts w:ascii="Arial" w:hAnsi="Arial" w:cs="Arial"/>
          <w:sz w:val="22"/>
          <w:szCs w:val="22"/>
        </w:rPr>
        <w:t xml:space="preserve"> vč. biologické diverzity v agrární krajině</w:t>
      </w:r>
      <w:r w:rsidR="00915FB3" w:rsidRPr="00CC3E65">
        <w:rPr>
          <w:rFonts w:ascii="Arial" w:hAnsi="Arial" w:cs="Arial"/>
          <w:sz w:val="22"/>
          <w:szCs w:val="22"/>
        </w:rPr>
        <w:t>. Mladší účastníci budou zapojeni i do manuální aktivity</w:t>
      </w:r>
      <w:r w:rsidR="00541F21" w:rsidRPr="00CC3E65">
        <w:rPr>
          <w:rFonts w:ascii="Arial" w:hAnsi="Arial" w:cs="Arial"/>
          <w:sz w:val="22"/>
          <w:szCs w:val="22"/>
        </w:rPr>
        <w:t xml:space="preserve"> jako např. okopávání, pletí </w:t>
      </w:r>
      <w:r w:rsidR="009C19E1" w:rsidRPr="00CC3E65">
        <w:rPr>
          <w:rFonts w:ascii="Arial" w:hAnsi="Arial" w:cs="Arial"/>
          <w:sz w:val="22"/>
          <w:szCs w:val="22"/>
        </w:rPr>
        <w:t xml:space="preserve">a sklizeň, ale i odběr vzorků pro </w:t>
      </w:r>
      <w:r w:rsidR="00F832C5" w:rsidRPr="00CC3E65">
        <w:rPr>
          <w:rFonts w:ascii="Arial" w:hAnsi="Arial" w:cs="Arial"/>
          <w:sz w:val="22"/>
          <w:szCs w:val="22"/>
        </w:rPr>
        <w:t>následné analýzy. Starší žáci v rámci programu budou izolovat lepek z</w:t>
      </w:r>
      <w:r w:rsidR="00D12364" w:rsidRPr="00CC3E65">
        <w:rPr>
          <w:rFonts w:ascii="Arial" w:hAnsi="Arial" w:cs="Arial"/>
          <w:sz w:val="22"/>
          <w:szCs w:val="22"/>
        </w:rPr>
        <w:t> </w:t>
      </w:r>
      <w:r w:rsidR="00F832C5" w:rsidRPr="00CC3E65">
        <w:rPr>
          <w:rFonts w:ascii="Arial" w:hAnsi="Arial" w:cs="Arial"/>
          <w:sz w:val="22"/>
          <w:szCs w:val="22"/>
        </w:rPr>
        <w:t>obilovin</w:t>
      </w:r>
      <w:r w:rsidR="00D12364" w:rsidRPr="00CC3E65">
        <w:rPr>
          <w:rFonts w:ascii="Arial" w:hAnsi="Arial" w:cs="Arial"/>
          <w:sz w:val="22"/>
          <w:szCs w:val="22"/>
        </w:rPr>
        <w:t>, provádět jednoduché biochemické analýzy a techniky</w:t>
      </w:r>
      <w:r w:rsidR="00076C6C" w:rsidRPr="00CC3E65">
        <w:rPr>
          <w:rFonts w:ascii="Arial" w:hAnsi="Arial" w:cs="Arial"/>
          <w:sz w:val="22"/>
          <w:szCs w:val="22"/>
        </w:rPr>
        <w:t>.</w:t>
      </w:r>
    </w:p>
    <w:p w14:paraId="2C9D9214" w14:textId="2B20AFD3" w:rsidR="00562480" w:rsidRPr="00C33172" w:rsidRDefault="00562480"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11710F2E" w14:textId="4EA8AA35" w:rsidR="00562480" w:rsidRDefault="00562480" w:rsidP="00305238">
      <w:pPr>
        <w:tabs>
          <w:tab w:val="left" w:pos="284"/>
        </w:tabs>
        <w:spacing w:line="260" w:lineRule="exact"/>
        <w:ind w:left="284" w:hanging="284"/>
        <w:jc w:val="both"/>
        <w:rPr>
          <w:rFonts w:ascii="Arial" w:hAnsi="Arial" w:cs="Arial"/>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w:t>
      </w:r>
      <w:r w:rsidRPr="00C33172">
        <w:rPr>
          <w:rFonts w:ascii="Arial" w:hAnsi="Arial" w:cs="Arial"/>
          <w:b/>
          <w:bCs/>
          <w:sz w:val="22"/>
          <w:szCs w:val="22"/>
        </w:rPr>
        <w:tab/>
      </w:r>
      <w:r w:rsidRPr="00C33172">
        <w:rPr>
          <w:rFonts w:ascii="Arial" w:hAnsi="Arial" w:cs="Arial"/>
          <w:sz w:val="22"/>
          <w:szCs w:val="22"/>
        </w:rPr>
        <w:t xml:space="preserve"> </w:t>
      </w:r>
      <w:r w:rsidR="00431386">
        <w:rPr>
          <w:rFonts w:ascii="Arial" w:hAnsi="Arial" w:cs="Arial"/>
          <w:sz w:val="22"/>
          <w:szCs w:val="22"/>
        </w:rPr>
        <w:t>žáci</w:t>
      </w:r>
      <w:r w:rsidR="00056017">
        <w:rPr>
          <w:rFonts w:ascii="Arial" w:hAnsi="Arial" w:cs="Arial"/>
          <w:sz w:val="22"/>
          <w:szCs w:val="22"/>
        </w:rPr>
        <w:t xml:space="preserve"> ZŠ</w:t>
      </w:r>
      <w:r w:rsidR="00431386">
        <w:rPr>
          <w:rFonts w:ascii="Arial" w:hAnsi="Arial" w:cs="Arial"/>
          <w:sz w:val="22"/>
          <w:szCs w:val="22"/>
        </w:rPr>
        <w:t xml:space="preserve"> </w:t>
      </w:r>
      <w:r w:rsidR="00527046">
        <w:rPr>
          <w:rFonts w:ascii="Arial" w:hAnsi="Arial" w:cs="Arial"/>
          <w:sz w:val="22"/>
          <w:szCs w:val="22"/>
        </w:rPr>
        <w:t>a studenti</w:t>
      </w:r>
      <w:r w:rsidR="00056017">
        <w:rPr>
          <w:rFonts w:ascii="Arial" w:hAnsi="Arial" w:cs="Arial"/>
          <w:sz w:val="22"/>
          <w:szCs w:val="22"/>
        </w:rPr>
        <w:t xml:space="preserve"> SŠ</w:t>
      </w:r>
    </w:p>
    <w:p w14:paraId="42640CC4" w14:textId="77777777" w:rsidR="00010937" w:rsidRPr="00C33172" w:rsidRDefault="00010937" w:rsidP="00305238">
      <w:pPr>
        <w:tabs>
          <w:tab w:val="left" w:pos="284"/>
        </w:tabs>
        <w:spacing w:line="260" w:lineRule="exact"/>
        <w:ind w:left="284" w:hanging="284"/>
        <w:jc w:val="both"/>
        <w:rPr>
          <w:rFonts w:ascii="Arial" w:hAnsi="Arial" w:cs="Arial"/>
          <w:sz w:val="22"/>
          <w:szCs w:val="22"/>
        </w:rPr>
      </w:pPr>
    </w:p>
    <w:p w14:paraId="39601A8C" w14:textId="7B98CAC6" w:rsidR="00713701" w:rsidRPr="00C33172" w:rsidRDefault="00713701"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bCs/>
          <w:sz w:val="22"/>
          <w:szCs w:val="22"/>
        </w:rPr>
        <w:t>19</w:t>
      </w:r>
      <w:r w:rsidRPr="00C33172">
        <w:rPr>
          <w:rFonts w:ascii="Arial" w:hAnsi="Arial" w:cs="Arial"/>
          <w:sz w:val="22"/>
          <w:szCs w:val="22"/>
        </w:rPr>
        <w:t xml:space="preserve">. </w:t>
      </w:r>
      <w:r w:rsidR="00F66ECF" w:rsidRPr="00C33172">
        <w:rPr>
          <w:rFonts w:ascii="Arial" w:hAnsi="Arial" w:cs="Arial"/>
          <w:b/>
          <w:bCs/>
          <w:sz w:val="22"/>
          <w:szCs w:val="22"/>
        </w:rPr>
        <w:t xml:space="preserve">Digitální </w:t>
      </w:r>
      <w:r w:rsidR="00584A8F" w:rsidRPr="00C33172">
        <w:rPr>
          <w:rFonts w:ascii="Arial" w:hAnsi="Arial" w:cs="Arial"/>
          <w:b/>
          <w:bCs/>
          <w:sz w:val="22"/>
          <w:szCs w:val="22"/>
        </w:rPr>
        <w:t>farma – exkurze</w:t>
      </w:r>
      <w:r w:rsidR="00F66ECF" w:rsidRPr="00C33172">
        <w:rPr>
          <w:rFonts w:ascii="Arial" w:hAnsi="Arial" w:cs="Arial"/>
          <w:b/>
          <w:bCs/>
          <w:sz w:val="22"/>
          <w:szCs w:val="22"/>
        </w:rPr>
        <w:t xml:space="preserve"> do moderně hospodařících zem. podniků</w:t>
      </w:r>
    </w:p>
    <w:p w14:paraId="50BEDD44" w14:textId="77777777" w:rsidR="00C91296" w:rsidRPr="00C33172" w:rsidRDefault="00C91296" w:rsidP="00305238">
      <w:pPr>
        <w:spacing w:line="260" w:lineRule="exact"/>
        <w:ind w:left="2127" w:hanging="1843"/>
        <w:jc w:val="both"/>
        <w:rPr>
          <w:rFonts w:ascii="Arial" w:hAnsi="Arial" w:cs="Arial"/>
          <w:iCs/>
          <w:sz w:val="22"/>
          <w:szCs w:val="22"/>
        </w:rPr>
      </w:pPr>
      <w:r w:rsidRPr="00C33172">
        <w:rPr>
          <w:rFonts w:ascii="Arial" w:hAnsi="Arial" w:cs="Arial"/>
          <w:i/>
          <w:sz w:val="22"/>
          <w:szCs w:val="22"/>
        </w:rPr>
        <w:t>Opodstatnění:</w:t>
      </w:r>
      <w:r w:rsidRPr="00C33172">
        <w:rPr>
          <w:rFonts w:ascii="Arial" w:hAnsi="Arial" w:cs="Arial"/>
          <w:i/>
          <w:sz w:val="22"/>
          <w:szCs w:val="22"/>
        </w:rPr>
        <w:tab/>
      </w:r>
      <w:r w:rsidRPr="00C33172">
        <w:rPr>
          <w:rFonts w:ascii="Arial" w:hAnsi="Arial" w:cs="Arial"/>
          <w:iCs/>
          <w:sz w:val="22"/>
          <w:szCs w:val="22"/>
        </w:rPr>
        <w:t>Exkurze do moderně hospodařících zemědělských podniků využívajících prvky precizního zemědělství. Potřeba zvýšit prestiž zemědělství jako perspektivního oboru, který plně využívá možností moderních technologií.</w:t>
      </w:r>
    </w:p>
    <w:p w14:paraId="453B53C4" w14:textId="77777777" w:rsidR="00C91296" w:rsidRPr="00C33172" w:rsidRDefault="00C91296" w:rsidP="00305238">
      <w:pPr>
        <w:spacing w:line="260" w:lineRule="exact"/>
        <w:ind w:left="2127" w:hanging="1843"/>
        <w:jc w:val="both"/>
        <w:rPr>
          <w:rFonts w:ascii="Arial" w:hAnsi="Arial" w:cs="Arial"/>
          <w:b/>
          <w:bCs/>
          <w:iCs/>
          <w:sz w:val="22"/>
          <w:szCs w:val="22"/>
        </w:rPr>
      </w:pP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bCs/>
          <w:iCs/>
          <w:sz w:val="22"/>
          <w:szCs w:val="22"/>
        </w:rPr>
        <w:t>odbor 13130</w:t>
      </w:r>
    </w:p>
    <w:p w14:paraId="10096CC9" w14:textId="77777777" w:rsidR="00C91296" w:rsidRPr="00C33172" w:rsidRDefault="00C91296" w:rsidP="00305238">
      <w:pPr>
        <w:spacing w:line="260" w:lineRule="exact"/>
        <w:ind w:left="2127" w:hanging="1843"/>
        <w:jc w:val="both"/>
        <w:rPr>
          <w:rFonts w:ascii="Arial" w:hAnsi="Arial" w:cs="Arial"/>
          <w:i/>
          <w:sz w:val="22"/>
          <w:szCs w:val="22"/>
        </w:rPr>
      </w:pPr>
      <w:r w:rsidRPr="00C33172">
        <w:rPr>
          <w:rFonts w:ascii="Arial" w:hAnsi="Arial" w:cs="Arial"/>
          <w:i/>
          <w:sz w:val="22"/>
          <w:szCs w:val="22"/>
        </w:rPr>
        <w:t>Cílová skupina:</w:t>
      </w:r>
      <w:r w:rsidRPr="00C33172">
        <w:rPr>
          <w:rFonts w:ascii="Arial" w:hAnsi="Arial" w:cs="Arial"/>
          <w:i/>
          <w:sz w:val="22"/>
          <w:szCs w:val="22"/>
        </w:rPr>
        <w:tab/>
      </w:r>
      <w:r w:rsidRPr="00C33172">
        <w:rPr>
          <w:rFonts w:ascii="Arial" w:hAnsi="Arial" w:cs="Arial"/>
          <w:iCs/>
          <w:sz w:val="22"/>
          <w:szCs w:val="22"/>
        </w:rPr>
        <w:t>žáci SŠ zemědělských a technických oborů</w:t>
      </w:r>
    </w:p>
    <w:p w14:paraId="1A772D1B" w14:textId="573C2509" w:rsidR="00713701" w:rsidRPr="00C33172" w:rsidRDefault="00713701" w:rsidP="00305238">
      <w:pPr>
        <w:tabs>
          <w:tab w:val="left" w:pos="284"/>
        </w:tabs>
        <w:spacing w:line="260" w:lineRule="exact"/>
        <w:jc w:val="both"/>
        <w:rPr>
          <w:rFonts w:ascii="Arial" w:hAnsi="Arial" w:cs="Arial"/>
          <w:b/>
          <w:bCs/>
          <w:sz w:val="22"/>
          <w:szCs w:val="22"/>
        </w:rPr>
      </w:pPr>
    </w:p>
    <w:p w14:paraId="48012443" w14:textId="16EA7B3A" w:rsidR="00D43F0A" w:rsidRPr="00C33172" w:rsidRDefault="00D43F0A" w:rsidP="00305238">
      <w:pPr>
        <w:pStyle w:val="Zkladntext3"/>
        <w:tabs>
          <w:tab w:val="left" w:pos="284"/>
          <w:tab w:val="left" w:pos="426"/>
          <w:tab w:val="left" w:pos="2127"/>
        </w:tabs>
        <w:spacing w:after="60"/>
        <w:ind w:left="2124" w:hanging="2124"/>
        <w:rPr>
          <w:b/>
          <w:szCs w:val="22"/>
        </w:rPr>
      </w:pPr>
      <w:r w:rsidRPr="00C33172">
        <w:rPr>
          <w:b/>
          <w:szCs w:val="22"/>
        </w:rPr>
        <w:t xml:space="preserve">20. </w:t>
      </w:r>
      <w:r w:rsidR="007631D1" w:rsidRPr="00C33172">
        <w:rPr>
          <w:b/>
          <w:szCs w:val="22"/>
        </w:rPr>
        <w:t>Workshop „Úvod do chytrého zemědělství“</w:t>
      </w:r>
    </w:p>
    <w:p w14:paraId="6ED8FF98" w14:textId="2A3CBBE2" w:rsidR="00D43F0A" w:rsidRPr="00C33172" w:rsidRDefault="00D43F0A" w:rsidP="00305238">
      <w:pPr>
        <w:tabs>
          <w:tab w:val="left" w:pos="284"/>
          <w:tab w:val="left" w:pos="426"/>
        </w:tabs>
        <w:spacing w:line="260" w:lineRule="exact"/>
        <w:ind w:left="2039" w:hanging="1755"/>
        <w:jc w:val="both"/>
        <w:rPr>
          <w:rFonts w:ascii="Arial" w:hAnsi="Arial" w:cs="Arial"/>
          <w:sz w:val="22"/>
          <w:szCs w:val="22"/>
        </w:rPr>
      </w:pPr>
      <w:r w:rsidRPr="00C33172">
        <w:rPr>
          <w:rFonts w:ascii="Arial" w:hAnsi="Arial" w:cs="Arial"/>
          <w:i/>
          <w:sz w:val="22"/>
          <w:szCs w:val="22"/>
        </w:rPr>
        <w:t xml:space="preserve"> Opodstatnění:</w:t>
      </w:r>
      <w:r w:rsidRPr="00C33172">
        <w:rPr>
          <w:rFonts w:ascii="Arial" w:hAnsi="Arial" w:cs="Arial"/>
          <w:b/>
          <w:sz w:val="22"/>
          <w:szCs w:val="22"/>
        </w:rPr>
        <w:tab/>
      </w:r>
      <w:r w:rsidR="007631D1" w:rsidRPr="00C33172">
        <w:rPr>
          <w:rFonts w:ascii="Arial" w:hAnsi="Arial" w:cs="Arial"/>
          <w:iCs/>
          <w:sz w:val="22"/>
          <w:szCs w:val="22"/>
        </w:rPr>
        <w:t>Seznámení s moderními zemědělskými technologiemi, kdy studenti získají zkušenosti v praktickém používání technologií zemědělství 4.0. Doplnění znalostí studentů o využívání nejmodernějších zemědělských systémů. Motivace budoucích absolventů ke studiu zemědělských oborů na VŠ.</w:t>
      </w:r>
    </w:p>
    <w:p w14:paraId="15D26195" w14:textId="58AA1C1F" w:rsidR="00D43F0A" w:rsidRPr="00C33172" w:rsidRDefault="00D43F0A" w:rsidP="00305238">
      <w:pPr>
        <w:spacing w:line="260" w:lineRule="exact"/>
        <w:ind w:firstLine="284"/>
        <w:jc w:val="both"/>
        <w:rPr>
          <w:rFonts w:ascii="Arial" w:hAnsi="Arial" w:cs="Arial"/>
          <w:sz w:val="22"/>
          <w:szCs w:val="22"/>
        </w:rPr>
      </w:pPr>
      <w:r w:rsidRPr="00C33172">
        <w:rPr>
          <w:rFonts w:ascii="Arial" w:hAnsi="Arial" w:cs="Arial"/>
          <w:i/>
          <w:sz w:val="22"/>
          <w:szCs w:val="22"/>
        </w:rPr>
        <w:t xml:space="preserve"> Zadavatel</w:t>
      </w:r>
      <w:r w:rsidRPr="00C33172">
        <w:rPr>
          <w:rFonts w:ascii="Arial" w:hAnsi="Arial" w:cs="Arial"/>
          <w:sz w:val="22"/>
          <w:szCs w:val="22"/>
        </w:rPr>
        <w:t>:</w:t>
      </w:r>
      <w:r w:rsidRPr="00C33172">
        <w:rPr>
          <w:rFonts w:ascii="Arial" w:hAnsi="Arial" w:cs="Arial"/>
          <w:sz w:val="22"/>
          <w:szCs w:val="22"/>
        </w:rPr>
        <w:tab/>
      </w:r>
      <w:r w:rsidRPr="00C33172">
        <w:rPr>
          <w:rFonts w:ascii="Arial" w:hAnsi="Arial" w:cs="Arial"/>
          <w:b/>
          <w:sz w:val="22"/>
          <w:szCs w:val="22"/>
        </w:rPr>
        <w:t>odbor 13130</w:t>
      </w:r>
    </w:p>
    <w:p w14:paraId="7EBDE871" w14:textId="518765BC" w:rsidR="00D43F0A" w:rsidRPr="00C33172" w:rsidRDefault="00D43F0A" w:rsidP="00305238">
      <w:pPr>
        <w:tabs>
          <w:tab w:val="left" w:pos="284"/>
        </w:tabs>
        <w:spacing w:line="260" w:lineRule="exact"/>
        <w:ind w:left="284" w:hanging="284"/>
        <w:jc w:val="both"/>
        <w:rPr>
          <w:rFonts w:ascii="Arial" w:hAnsi="Arial" w:cs="Arial"/>
          <w:iCs/>
          <w:sz w:val="22"/>
          <w:szCs w:val="22"/>
        </w:rPr>
      </w:pPr>
      <w:r w:rsidRPr="00C33172">
        <w:rPr>
          <w:rFonts w:ascii="Arial" w:hAnsi="Arial" w:cs="Arial"/>
          <w:i/>
          <w:sz w:val="22"/>
          <w:szCs w:val="22"/>
        </w:rPr>
        <w:tab/>
        <w:t xml:space="preserve"> Cílová skupina:</w:t>
      </w:r>
      <w:r w:rsidRPr="00C33172">
        <w:rPr>
          <w:rFonts w:ascii="Arial" w:hAnsi="Arial" w:cs="Arial"/>
          <w:b/>
          <w:sz w:val="22"/>
          <w:szCs w:val="22"/>
        </w:rPr>
        <w:tab/>
      </w:r>
      <w:r w:rsidR="002C6024" w:rsidRPr="00C33172">
        <w:rPr>
          <w:rFonts w:ascii="Arial" w:hAnsi="Arial" w:cs="Arial"/>
          <w:iCs/>
          <w:sz w:val="22"/>
          <w:szCs w:val="22"/>
        </w:rPr>
        <w:t xml:space="preserve"> studenti SŠ</w:t>
      </w:r>
    </w:p>
    <w:p w14:paraId="4BB86C4C" w14:textId="77777777" w:rsidR="009E2015" w:rsidRPr="00C33172" w:rsidRDefault="009E2015" w:rsidP="00305238">
      <w:pPr>
        <w:tabs>
          <w:tab w:val="left" w:pos="284"/>
        </w:tabs>
        <w:spacing w:line="260" w:lineRule="exact"/>
        <w:ind w:left="284" w:hanging="284"/>
        <w:jc w:val="both"/>
        <w:rPr>
          <w:rFonts w:ascii="Arial" w:hAnsi="Arial" w:cs="Arial"/>
          <w:sz w:val="22"/>
          <w:szCs w:val="22"/>
        </w:rPr>
      </w:pPr>
    </w:p>
    <w:p w14:paraId="568B21AC" w14:textId="67999722" w:rsidR="00B423A1" w:rsidRPr="00C33172" w:rsidRDefault="00B423A1" w:rsidP="00305238">
      <w:pPr>
        <w:pStyle w:val="Zkladntext3"/>
        <w:tabs>
          <w:tab w:val="left" w:pos="284"/>
          <w:tab w:val="left" w:pos="426"/>
          <w:tab w:val="left" w:pos="2127"/>
        </w:tabs>
        <w:spacing w:after="60"/>
        <w:ind w:left="2124" w:hanging="2124"/>
        <w:rPr>
          <w:b/>
          <w:szCs w:val="22"/>
        </w:rPr>
      </w:pPr>
      <w:r w:rsidRPr="00C33172">
        <w:rPr>
          <w:b/>
          <w:szCs w:val="22"/>
        </w:rPr>
        <w:t xml:space="preserve">21. </w:t>
      </w:r>
      <w:r w:rsidR="0038487D" w:rsidRPr="00C33172">
        <w:rPr>
          <w:b/>
          <w:szCs w:val="22"/>
        </w:rPr>
        <w:t>Interaktivní workshopy s exkurzí "</w:t>
      </w:r>
      <w:proofErr w:type="spellStart"/>
      <w:r w:rsidR="0038487D" w:rsidRPr="00C33172">
        <w:rPr>
          <w:b/>
          <w:szCs w:val="22"/>
        </w:rPr>
        <w:t>Bioekonomika</w:t>
      </w:r>
      <w:proofErr w:type="spellEnd"/>
      <w:r w:rsidR="0038487D" w:rsidRPr="00C33172">
        <w:rPr>
          <w:b/>
          <w:szCs w:val="22"/>
        </w:rPr>
        <w:t>: budoucnost udržitelné Evropy"</w:t>
      </w:r>
    </w:p>
    <w:p w14:paraId="3297AF9B" w14:textId="1C25BA17" w:rsidR="00B423A1" w:rsidRPr="00C33172" w:rsidRDefault="00B423A1" w:rsidP="00305238">
      <w:pPr>
        <w:tabs>
          <w:tab w:val="left" w:pos="284"/>
        </w:tabs>
        <w:spacing w:line="260" w:lineRule="exact"/>
        <w:ind w:left="2040" w:hanging="2040"/>
        <w:jc w:val="both"/>
        <w:rPr>
          <w:rFonts w:ascii="Arial" w:hAnsi="Arial" w:cs="Arial"/>
          <w:sz w:val="22"/>
          <w:szCs w:val="22"/>
        </w:rPr>
      </w:pPr>
      <w:r w:rsidRPr="00C33172">
        <w:rPr>
          <w:rFonts w:ascii="Arial" w:hAnsi="Arial" w:cs="Arial"/>
          <w:b/>
          <w:sz w:val="22"/>
          <w:szCs w:val="22"/>
        </w:rPr>
        <w:tab/>
        <w:t xml:space="preserve"> </w:t>
      </w:r>
      <w:r w:rsidRPr="00C33172">
        <w:rPr>
          <w:rFonts w:ascii="Arial" w:hAnsi="Arial" w:cs="Arial"/>
          <w:i/>
          <w:iCs/>
          <w:sz w:val="22"/>
          <w:szCs w:val="22"/>
        </w:rPr>
        <w:t>Opodstatnění</w:t>
      </w:r>
      <w:r w:rsidRPr="00C33172">
        <w:rPr>
          <w:rFonts w:ascii="Arial" w:hAnsi="Arial" w:cs="Arial"/>
          <w:sz w:val="22"/>
          <w:szCs w:val="22"/>
        </w:rPr>
        <w:t>:</w:t>
      </w:r>
      <w:r w:rsidRPr="00C33172">
        <w:rPr>
          <w:rFonts w:ascii="Arial" w:hAnsi="Arial" w:cs="Arial"/>
          <w:sz w:val="22"/>
          <w:szCs w:val="22"/>
        </w:rPr>
        <w:tab/>
      </w:r>
      <w:r w:rsidR="00F5719C" w:rsidRPr="00F5719C">
        <w:rPr>
          <w:rFonts w:ascii="Arial" w:hAnsi="Arial" w:cs="Arial"/>
          <w:sz w:val="22"/>
          <w:szCs w:val="22"/>
        </w:rPr>
        <w:t xml:space="preserve">Evropská komise spustila nový rámec pro udržitelnou </w:t>
      </w:r>
      <w:proofErr w:type="spellStart"/>
      <w:r w:rsidR="00F5719C" w:rsidRPr="00F5719C">
        <w:rPr>
          <w:rFonts w:ascii="Arial" w:hAnsi="Arial" w:cs="Arial"/>
          <w:sz w:val="22"/>
          <w:szCs w:val="22"/>
        </w:rPr>
        <w:t>bioekonomiku</w:t>
      </w:r>
      <w:proofErr w:type="spellEnd"/>
      <w:r w:rsidR="00F5719C" w:rsidRPr="00F5719C">
        <w:rPr>
          <w:rFonts w:ascii="Arial" w:hAnsi="Arial" w:cs="Arial"/>
          <w:sz w:val="22"/>
          <w:szCs w:val="22"/>
        </w:rPr>
        <w:t xml:space="preserve">, která má snížit závislost na fosilních surovinách a podpořit inovace. </w:t>
      </w:r>
      <w:proofErr w:type="spellStart"/>
      <w:r w:rsidR="00F5719C" w:rsidRPr="00F5719C">
        <w:rPr>
          <w:rFonts w:ascii="Arial" w:hAnsi="Arial" w:cs="Arial"/>
          <w:sz w:val="22"/>
          <w:szCs w:val="22"/>
        </w:rPr>
        <w:t>Bioekonomika</w:t>
      </w:r>
      <w:proofErr w:type="spellEnd"/>
      <w:r w:rsidR="00F5719C" w:rsidRPr="00F5719C">
        <w:rPr>
          <w:rFonts w:ascii="Arial" w:hAnsi="Arial" w:cs="Arial"/>
          <w:sz w:val="22"/>
          <w:szCs w:val="22"/>
        </w:rPr>
        <w:t xml:space="preserve"> už dnes zaměstnává miliony lidí a otevírá nové trhy v oblasti biomasy, od plastů přes textil až po stavebnictví. V rámci iniciativy proběhne 5 interaktivních workshopů s exkurzí, které mladé generaci přiblíží principy cirkulárního využívání biomasy a motivují ji k udržitelným řešením.</w:t>
      </w:r>
    </w:p>
    <w:p w14:paraId="0038AB46" w14:textId="77777777" w:rsidR="00B423A1" w:rsidRPr="00C33172" w:rsidRDefault="00B423A1" w:rsidP="00305238">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Zadavatel:</w:t>
      </w:r>
      <w:r w:rsidRPr="00C33172">
        <w:rPr>
          <w:rFonts w:ascii="Arial" w:hAnsi="Arial" w:cs="Arial"/>
          <w:sz w:val="22"/>
          <w:szCs w:val="22"/>
        </w:rPr>
        <w:tab/>
      </w:r>
      <w:r w:rsidRPr="00C33172">
        <w:rPr>
          <w:rFonts w:ascii="Arial" w:hAnsi="Arial" w:cs="Arial"/>
          <w:b/>
          <w:bCs/>
          <w:sz w:val="22"/>
          <w:szCs w:val="22"/>
        </w:rPr>
        <w:t>odbor 13130</w:t>
      </w:r>
    </w:p>
    <w:p w14:paraId="190F475E" w14:textId="77777777" w:rsidR="00B423A1" w:rsidRPr="00C33172" w:rsidRDefault="00B423A1" w:rsidP="00305238">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Cílová skupina</w:t>
      </w:r>
      <w:r w:rsidRPr="00C33172">
        <w:rPr>
          <w:rFonts w:ascii="Arial" w:hAnsi="Arial" w:cs="Arial"/>
          <w:sz w:val="22"/>
          <w:szCs w:val="22"/>
        </w:rPr>
        <w:t>:</w:t>
      </w:r>
      <w:r w:rsidRPr="00C33172">
        <w:rPr>
          <w:rFonts w:ascii="Arial" w:hAnsi="Arial" w:cs="Arial"/>
          <w:sz w:val="22"/>
          <w:szCs w:val="22"/>
        </w:rPr>
        <w:tab/>
        <w:t>děti a mládež</w:t>
      </w:r>
    </w:p>
    <w:p w14:paraId="7A3197B2" w14:textId="77777777" w:rsidR="00DF0F06" w:rsidRPr="00C33172" w:rsidRDefault="00DF0F06" w:rsidP="00305238">
      <w:pPr>
        <w:pStyle w:val="Zkladntext3"/>
        <w:tabs>
          <w:tab w:val="left" w:pos="284"/>
          <w:tab w:val="left" w:pos="426"/>
          <w:tab w:val="left" w:pos="2127"/>
        </w:tabs>
        <w:spacing w:after="60"/>
        <w:ind w:left="2124" w:hanging="2124"/>
        <w:rPr>
          <w:szCs w:val="22"/>
        </w:rPr>
      </w:pPr>
    </w:p>
    <w:p w14:paraId="5B9578DC" w14:textId="6A46A3E3" w:rsidR="00A65365" w:rsidRPr="00C33172" w:rsidRDefault="00A65365" w:rsidP="00E41D6C">
      <w:pPr>
        <w:tabs>
          <w:tab w:val="left" w:pos="1134"/>
        </w:tabs>
        <w:spacing w:line="260" w:lineRule="exact"/>
        <w:ind w:left="142" w:hanging="284"/>
        <w:jc w:val="both"/>
        <w:rPr>
          <w:rFonts w:ascii="Arial" w:hAnsi="Arial" w:cs="Arial"/>
          <w:b/>
          <w:bCs/>
          <w:sz w:val="22"/>
          <w:szCs w:val="22"/>
        </w:rPr>
      </w:pPr>
      <w:r w:rsidRPr="00C33172">
        <w:rPr>
          <w:rFonts w:ascii="Arial" w:hAnsi="Arial" w:cs="Arial"/>
          <w:b/>
          <w:bCs/>
          <w:sz w:val="22"/>
          <w:szCs w:val="22"/>
        </w:rPr>
        <w:t>22</w:t>
      </w:r>
      <w:r w:rsidRPr="00797E52">
        <w:rPr>
          <w:rFonts w:ascii="Arial" w:hAnsi="Arial" w:cs="Arial"/>
          <w:b/>
          <w:bCs/>
          <w:sz w:val="22"/>
          <w:szCs w:val="22"/>
        </w:rPr>
        <w:t>.</w:t>
      </w:r>
      <w:r w:rsidR="00A40DF3">
        <w:rPr>
          <w:rFonts w:ascii="Arial" w:hAnsi="Arial" w:cs="Arial"/>
          <w:b/>
          <w:bCs/>
          <w:sz w:val="22"/>
          <w:szCs w:val="22"/>
        </w:rPr>
        <w:t xml:space="preserve"> </w:t>
      </w:r>
      <w:r w:rsidR="002E3E18" w:rsidRPr="00C33172">
        <w:rPr>
          <w:rFonts w:ascii="Arial" w:hAnsi="Arial" w:cs="Arial"/>
          <w:b/>
          <w:bCs/>
          <w:sz w:val="22"/>
          <w:szCs w:val="22"/>
        </w:rPr>
        <w:t>Putovní výstava</w:t>
      </w:r>
      <w:r w:rsidR="000B149A">
        <w:rPr>
          <w:rFonts w:ascii="Arial" w:hAnsi="Arial" w:cs="Arial"/>
          <w:b/>
          <w:bCs/>
          <w:sz w:val="22"/>
          <w:szCs w:val="22"/>
        </w:rPr>
        <w:t xml:space="preserve"> </w:t>
      </w:r>
      <w:r w:rsidR="000B3125">
        <w:rPr>
          <w:rFonts w:ascii="Arial" w:hAnsi="Arial" w:cs="Arial"/>
          <w:b/>
          <w:bCs/>
          <w:sz w:val="22"/>
          <w:szCs w:val="22"/>
        </w:rPr>
        <w:t>„</w:t>
      </w:r>
      <w:r w:rsidR="00BF0ABB">
        <w:rPr>
          <w:rFonts w:ascii="Arial" w:hAnsi="Arial" w:cs="Arial"/>
          <w:b/>
          <w:bCs/>
          <w:sz w:val="22"/>
          <w:szCs w:val="22"/>
        </w:rPr>
        <w:t>Udržitelná země</w:t>
      </w:r>
      <w:r w:rsidR="000B3125">
        <w:rPr>
          <w:rFonts w:ascii="Arial" w:hAnsi="Arial" w:cs="Arial"/>
          <w:b/>
          <w:bCs/>
          <w:sz w:val="22"/>
          <w:szCs w:val="22"/>
        </w:rPr>
        <w:t xml:space="preserve"> chytré technologie pro budoucnost“ </w:t>
      </w:r>
      <w:r w:rsidR="002E3E18" w:rsidRPr="00C33172">
        <w:rPr>
          <w:rFonts w:ascii="Arial" w:hAnsi="Arial" w:cs="Arial"/>
          <w:b/>
          <w:bCs/>
          <w:sz w:val="22"/>
          <w:szCs w:val="22"/>
        </w:rPr>
        <w:t xml:space="preserve">s doprovodnými </w:t>
      </w:r>
      <w:r w:rsidR="00412314">
        <w:rPr>
          <w:rFonts w:ascii="Arial" w:hAnsi="Arial" w:cs="Arial"/>
          <w:b/>
          <w:bCs/>
          <w:sz w:val="22"/>
          <w:szCs w:val="22"/>
        </w:rPr>
        <w:t>přednáškami</w:t>
      </w:r>
      <w:r w:rsidR="00CD4B45">
        <w:rPr>
          <w:rFonts w:ascii="Arial" w:hAnsi="Arial" w:cs="Arial"/>
          <w:b/>
          <w:bCs/>
          <w:sz w:val="22"/>
          <w:szCs w:val="22"/>
        </w:rPr>
        <w:t>, workshopy</w:t>
      </w:r>
      <w:r w:rsidR="00B751C9">
        <w:rPr>
          <w:rFonts w:ascii="Arial" w:hAnsi="Arial" w:cs="Arial"/>
          <w:b/>
          <w:bCs/>
          <w:sz w:val="22"/>
          <w:szCs w:val="22"/>
        </w:rPr>
        <w:t xml:space="preserve"> a projektovými dny</w:t>
      </w:r>
    </w:p>
    <w:p w14:paraId="104A833D" w14:textId="15175A7E" w:rsidR="00A65365" w:rsidRPr="00144BDE" w:rsidRDefault="00A65365" w:rsidP="00305238">
      <w:pPr>
        <w:tabs>
          <w:tab w:val="left" w:pos="284"/>
        </w:tabs>
        <w:spacing w:line="260" w:lineRule="exact"/>
        <w:ind w:left="2040" w:hanging="2040"/>
        <w:jc w:val="both"/>
        <w:rPr>
          <w:rFonts w:ascii="Arial" w:hAnsi="Arial" w:cs="Arial"/>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004116EB" w:rsidRPr="00144BDE">
        <w:rPr>
          <w:rFonts w:ascii="Arial" w:hAnsi="Arial" w:cs="Arial"/>
          <w:sz w:val="22"/>
          <w:szCs w:val="22"/>
        </w:rPr>
        <w:t>Cílem výstavy</w:t>
      </w:r>
      <w:r w:rsidR="00826057" w:rsidRPr="00144BDE">
        <w:rPr>
          <w:rFonts w:ascii="Arial" w:hAnsi="Arial" w:cs="Arial"/>
          <w:sz w:val="22"/>
          <w:szCs w:val="22"/>
        </w:rPr>
        <w:t xml:space="preserve"> je prezentovat zemědělství jako moderní, technologicky vys</w:t>
      </w:r>
      <w:r w:rsidR="00272F2F" w:rsidRPr="00144BDE">
        <w:rPr>
          <w:rFonts w:ascii="Arial" w:hAnsi="Arial" w:cs="Arial"/>
          <w:sz w:val="22"/>
          <w:szCs w:val="22"/>
        </w:rPr>
        <w:t xml:space="preserve">pělý a společensky významný obor, propojující </w:t>
      </w:r>
      <w:r w:rsidR="00762B7E" w:rsidRPr="00144BDE">
        <w:rPr>
          <w:rFonts w:ascii="Arial" w:hAnsi="Arial" w:cs="Arial"/>
          <w:sz w:val="22"/>
          <w:szCs w:val="22"/>
        </w:rPr>
        <w:t>biologii a ekologii s daty, senzorikou, robotikou, družicovými informacemi a IT.</w:t>
      </w:r>
      <w:r w:rsidR="00E115EE" w:rsidRPr="00144BDE">
        <w:rPr>
          <w:rFonts w:ascii="Arial" w:hAnsi="Arial" w:cs="Arial"/>
          <w:sz w:val="22"/>
          <w:szCs w:val="22"/>
        </w:rPr>
        <w:t xml:space="preserve"> V rámci workshop</w:t>
      </w:r>
      <w:r w:rsidR="007A4F7D" w:rsidRPr="00144BDE">
        <w:rPr>
          <w:rFonts w:ascii="Arial" w:hAnsi="Arial" w:cs="Arial"/>
          <w:sz w:val="22"/>
          <w:szCs w:val="22"/>
        </w:rPr>
        <w:t>ů a projektových dnů</w:t>
      </w:r>
      <w:r w:rsidR="00E115EE" w:rsidRPr="00144BDE">
        <w:rPr>
          <w:rFonts w:ascii="Arial" w:hAnsi="Arial" w:cs="Arial"/>
          <w:sz w:val="22"/>
          <w:szCs w:val="22"/>
        </w:rPr>
        <w:t xml:space="preserve"> </w:t>
      </w:r>
      <w:r w:rsidR="00FC10B4" w:rsidRPr="00144BDE">
        <w:rPr>
          <w:rFonts w:ascii="Arial" w:hAnsi="Arial" w:cs="Arial"/>
          <w:sz w:val="22"/>
          <w:szCs w:val="22"/>
        </w:rPr>
        <w:t>si žáci vyzkouší práci s</w:t>
      </w:r>
      <w:r w:rsidR="004B24CD" w:rsidRPr="00144BDE">
        <w:rPr>
          <w:rFonts w:ascii="Arial" w:hAnsi="Arial" w:cs="Arial"/>
          <w:sz w:val="22"/>
          <w:szCs w:val="22"/>
        </w:rPr>
        <w:t> </w:t>
      </w:r>
      <w:r w:rsidR="00FC10B4" w:rsidRPr="00144BDE">
        <w:rPr>
          <w:rFonts w:ascii="Arial" w:hAnsi="Arial" w:cs="Arial"/>
          <w:sz w:val="22"/>
          <w:szCs w:val="22"/>
        </w:rPr>
        <w:t>technologiemi</w:t>
      </w:r>
      <w:r w:rsidR="004B24CD" w:rsidRPr="00144BDE">
        <w:rPr>
          <w:rFonts w:ascii="Arial" w:hAnsi="Arial" w:cs="Arial"/>
          <w:sz w:val="22"/>
          <w:szCs w:val="22"/>
        </w:rPr>
        <w:t xml:space="preserve"> a systémy</w:t>
      </w:r>
      <w:r w:rsidR="00D929B2" w:rsidRPr="00144BDE">
        <w:rPr>
          <w:rFonts w:ascii="Arial" w:hAnsi="Arial" w:cs="Arial"/>
          <w:sz w:val="22"/>
          <w:szCs w:val="22"/>
        </w:rPr>
        <w:t xml:space="preserve"> aplikovatelnými v</w:t>
      </w:r>
      <w:r w:rsidR="006263B4" w:rsidRPr="00144BDE">
        <w:rPr>
          <w:rFonts w:ascii="Arial" w:hAnsi="Arial" w:cs="Arial"/>
          <w:sz w:val="22"/>
          <w:szCs w:val="22"/>
        </w:rPr>
        <w:t> </w:t>
      </w:r>
      <w:r w:rsidR="00D929B2" w:rsidRPr="00144BDE">
        <w:rPr>
          <w:rFonts w:ascii="Arial" w:hAnsi="Arial" w:cs="Arial"/>
          <w:sz w:val="22"/>
          <w:szCs w:val="22"/>
        </w:rPr>
        <w:t>zemědělství</w:t>
      </w:r>
      <w:r w:rsidR="006263B4" w:rsidRPr="00144BDE">
        <w:rPr>
          <w:rFonts w:ascii="Arial" w:hAnsi="Arial" w:cs="Arial"/>
          <w:sz w:val="22"/>
          <w:szCs w:val="22"/>
        </w:rPr>
        <w:t xml:space="preserve"> jako např.</w:t>
      </w:r>
      <w:r w:rsidR="004B24CD" w:rsidRPr="00144BDE">
        <w:rPr>
          <w:rFonts w:ascii="Arial" w:hAnsi="Arial" w:cs="Arial"/>
          <w:sz w:val="22"/>
          <w:szCs w:val="22"/>
        </w:rPr>
        <w:t xml:space="preserve"> </w:t>
      </w:r>
      <w:proofErr w:type="spellStart"/>
      <w:r w:rsidR="004B24CD" w:rsidRPr="00144BDE">
        <w:rPr>
          <w:rFonts w:ascii="Arial" w:hAnsi="Arial" w:cs="Arial"/>
          <w:sz w:val="22"/>
          <w:szCs w:val="22"/>
        </w:rPr>
        <w:t>IoT</w:t>
      </w:r>
      <w:proofErr w:type="spellEnd"/>
      <w:r w:rsidR="004B24CD" w:rsidRPr="00144BDE">
        <w:rPr>
          <w:rFonts w:ascii="Arial" w:hAnsi="Arial" w:cs="Arial"/>
          <w:sz w:val="22"/>
          <w:szCs w:val="22"/>
        </w:rPr>
        <w:t xml:space="preserve"> technologie, robotika</w:t>
      </w:r>
      <w:r w:rsidR="00CC0B6F" w:rsidRPr="00144BDE">
        <w:rPr>
          <w:rFonts w:ascii="Arial" w:hAnsi="Arial" w:cs="Arial"/>
          <w:sz w:val="22"/>
          <w:szCs w:val="22"/>
        </w:rPr>
        <w:t>, DPZ technologie a zpracování satelitních snímků</w:t>
      </w:r>
      <w:r w:rsidR="000C01EE" w:rsidRPr="00144BDE">
        <w:rPr>
          <w:rFonts w:ascii="Arial" w:hAnsi="Arial" w:cs="Arial"/>
          <w:sz w:val="22"/>
          <w:szCs w:val="22"/>
        </w:rPr>
        <w:t xml:space="preserve">, nebo </w:t>
      </w:r>
      <w:r w:rsidR="00CE0EBB" w:rsidRPr="00144BDE">
        <w:rPr>
          <w:rFonts w:ascii="Arial" w:hAnsi="Arial" w:cs="Arial"/>
          <w:sz w:val="22"/>
          <w:szCs w:val="22"/>
        </w:rPr>
        <w:t>AI.</w:t>
      </w:r>
      <w:r w:rsidR="006263B4" w:rsidRPr="00144BDE">
        <w:rPr>
          <w:rFonts w:ascii="Arial" w:hAnsi="Arial" w:cs="Arial"/>
          <w:sz w:val="22"/>
          <w:szCs w:val="22"/>
        </w:rPr>
        <w:t xml:space="preserve"> </w:t>
      </w:r>
      <w:r w:rsidR="00714BB7" w:rsidRPr="00144BDE">
        <w:rPr>
          <w:rFonts w:ascii="Arial" w:hAnsi="Arial" w:cs="Arial"/>
          <w:sz w:val="22"/>
          <w:szCs w:val="22"/>
        </w:rPr>
        <w:t xml:space="preserve">V rámci doprovodného programu je pro </w:t>
      </w:r>
      <w:r w:rsidR="006B4BD1" w:rsidRPr="00144BDE">
        <w:rPr>
          <w:rFonts w:ascii="Arial" w:hAnsi="Arial" w:cs="Arial"/>
          <w:sz w:val="22"/>
          <w:szCs w:val="22"/>
        </w:rPr>
        <w:t>talentované studenty SŠ</w:t>
      </w:r>
      <w:r w:rsidR="00335B9A" w:rsidRPr="00144BDE">
        <w:rPr>
          <w:rFonts w:ascii="Arial" w:hAnsi="Arial" w:cs="Arial"/>
          <w:sz w:val="22"/>
          <w:szCs w:val="22"/>
        </w:rPr>
        <w:t xml:space="preserve"> se zájmem o technologie 4.0.</w:t>
      </w:r>
      <w:r w:rsidR="002C3367" w:rsidRPr="00144BDE">
        <w:rPr>
          <w:rFonts w:ascii="Arial" w:hAnsi="Arial" w:cs="Arial"/>
          <w:sz w:val="22"/>
          <w:szCs w:val="22"/>
        </w:rPr>
        <w:t xml:space="preserve"> zajištěn</w:t>
      </w:r>
      <w:r w:rsidR="00043C17" w:rsidRPr="00144BDE">
        <w:rPr>
          <w:rFonts w:ascii="Arial" w:hAnsi="Arial" w:cs="Arial"/>
          <w:sz w:val="22"/>
          <w:szCs w:val="22"/>
        </w:rPr>
        <w:t>a</w:t>
      </w:r>
      <w:r w:rsidR="002C3367" w:rsidRPr="00144BDE">
        <w:rPr>
          <w:rFonts w:ascii="Arial" w:hAnsi="Arial" w:cs="Arial"/>
          <w:sz w:val="22"/>
          <w:szCs w:val="22"/>
        </w:rPr>
        <w:t xml:space="preserve"> </w:t>
      </w:r>
      <w:r w:rsidR="004023D5" w:rsidRPr="00144BDE">
        <w:rPr>
          <w:rFonts w:ascii="Arial" w:hAnsi="Arial" w:cs="Arial"/>
          <w:sz w:val="22"/>
          <w:szCs w:val="22"/>
        </w:rPr>
        <w:t>prostřednictvím</w:t>
      </w:r>
      <w:r w:rsidR="00043C17" w:rsidRPr="00144BDE">
        <w:rPr>
          <w:rFonts w:ascii="Arial" w:hAnsi="Arial" w:cs="Arial"/>
          <w:sz w:val="22"/>
          <w:szCs w:val="22"/>
        </w:rPr>
        <w:t xml:space="preserve"> SOČ</w:t>
      </w:r>
      <w:r w:rsidR="00D94AF3" w:rsidRPr="00144BDE">
        <w:rPr>
          <w:rFonts w:ascii="Arial" w:hAnsi="Arial" w:cs="Arial"/>
          <w:sz w:val="22"/>
          <w:szCs w:val="22"/>
        </w:rPr>
        <w:t xml:space="preserve"> možnost práce na vlastních badatelských či aplikačních projektech pod </w:t>
      </w:r>
      <w:r w:rsidR="00D308E4" w:rsidRPr="00144BDE">
        <w:rPr>
          <w:rFonts w:ascii="Arial" w:hAnsi="Arial" w:cs="Arial"/>
          <w:sz w:val="22"/>
          <w:szCs w:val="22"/>
        </w:rPr>
        <w:t>vedením zkušených mentorů</w:t>
      </w:r>
      <w:r w:rsidR="005B37C1" w:rsidRPr="00144BDE">
        <w:rPr>
          <w:rFonts w:ascii="Arial" w:hAnsi="Arial" w:cs="Arial"/>
          <w:sz w:val="22"/>
          <w:szCs w:val="22"/>
        </w:rPr>
        <w:t xml:space="preserve">, jejichž výsledky budou prezentovány v soutěži </w:t>
      </w:r>
      <w:r w:rsidR="00C90AD1" w:rsidRPr="00144BDE">
        <w:rPr>
          <w:rFonts w:ascii="Arial" w:hAnsi="Arial" w:cs="Arial"/>
          <w:sz w:val="22"/>
          <w:szCs w:val="22"/>
        </w:rPr>
        <w:t>SOŠ, či odborných setkáních.</w:t>
      </w:r>
    </w:p>
    <w:p w14:paraId="1599838B" w14:textId="77777777" w:rsidR="00A65365" w:rsidRPr="00C33172" w:rsidRDefault="00A65365"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3D5830CE" w14:textId="02D5DB87" w:rsidR="00A65365" w:rsidRPr="00C33172" w:rsidRDefault="00A65365"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w:t>
      </w:r>
      <w:r w:rsidRPr="00C33172">
        <w:rPr>
          <w:rFonts w:ascii="Arial" w:hAnsi="Arial" w:cs="Arial"/>
          <w:b/>
          <w:bCs/>
          <w:sz w:val="22"/>
          <w:szCs w:val="22"/>
        </w:rPr>
        <w:tab/>
      </w:r>
      <w:r w:rsidR="00A677B0">
        <w:rPr>
          <w:rFonts w:ascii="Arial" w:hAnsi="Arial" w:cs="Arial"/>
          <w:sz w:val="22"/>
          <w:szCs w:val="22"/>
        </w:rPr>
        <w:t xml:space="preserve"> 2. stupeň </w:t>
      </w:r>
      <w:r w:rsidR="00DB5184">
        <w:rPr>
          <w:rFonts w:ascii="Arial" w:hAnsi="Arial" w:cs="Arial"/>
          <w:sz w:val="22"/>
          <w:szCs w:val="22"/>
        </w:rPr>
        <w:t>ZŠ</w:t>
      </w:r>
      <w:r w:rsidR="002154F8">
        <w:rPr>
          <w:rFonts w:ascii="Arial" w:hAnsi="Arial" w:cs="Arial"/>
          <w:sz w:val="22"/>
          <w:szCs w:val="22"/>
        </w:rPr>
        <w:t>, SŠ</w:t>
      </w:r>
    </w:p>
    <w:p w14:paraId="7B552959" w14:textId="77777777" w:rsidR="00A65365" w:rsidRDefault="00A65365" w:rsidP="00305238">
      <w:pPr>
        <w:pStyle w:val="Zkladntext3"/>
        <w:tabs>
          <w:tab w:val="left" w:pos="284"/>
          <w:tab w:val="left" w:pos="426"/>
          <w:tab w:val="left" w:pos="2127"/>
        </w:tabs>
        <w:spacing w:after="60"/>
        <w:ind w:left="2124" w:hanging="2124"/>
        <w:rPr>
          <w:szCs w:val="22"/>
        </w:rPr>
      </w:pPr>
    </w:p>
    <w:p w14:paraId="3812F64B" w14:textId="77777777" w:rsidR="00144BDE" w:rsidRPr="00C33172" w:rsidRDefault="00144BDE" w:rsidP="00305238">
      <w:pPr>
        <w:pStyle w:val="Zkladntext3"/>
        <w:tabs>
          <w:tab w:val="left" w:pos="284"/>
          <w:tab w:val="left" w:pos="426"/>
          <w:tab w:val="left" w:pos="2127"/>
        </w:tabs>
        <w:spacing w:after="60"/>
        <w:ind w:left="2124" w:hanging="2124"/>
        <w:rPr>
          <w:szCs w:val="22"/>
        </w:rPr>
      </w:pPr>
    </w:p>
    <w:p w14:paraId="0D20255C" w14:textId="163DCD79" w:rsidR="00C63739" w:rsidRPr="00C33172" w:rsidRDefault="00C63739"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bCs/>
          <w:sz w:val="22"/>
          <w:szCs w:val="22"/>
        </w:rPr>
        <w:lastRenderedPageBreak/>
        <w:t>23</w:t>
      </w:r>
      <w:r w:rsidRPr="00C33172">
        <w:rPr>
          <w:rFonts w:ascii="Arial" w:hAnsi="Arial" w:cs="Arial"/>
          <w:sz w:val="22"/>
          <w:szCs w:val="22"/>
        </w:rPr>
        <w:t xml:space="preserve">. </w:t>
      </w:r>
      <w:r w:rsidR="00AA4D67" w:rsidRPr="00C33172">
        <w:rPr>
          <w:rFonts w:ascii="Arial" w:hAnsi="Arial" w:cs="Arial"/>
          <w:b/>
          <w:bCs/>
          <w:sz w:val="22"/>
          <w:szCs w:val="22"/>
        </w:rPr>
        <w:t>Exkurze na ekologicky hospodařící farmy "Život na ekofarmě</w:t>
      </w:r>
    </w:p>
    <w:p w14:paraId="2545EECC" w14:textId="7D632659" w:rsidR="00C63739" w:rsidRPr="00C33172" w:rsidRDefault="00C63739" w:rsidP="00305238">
      <w:pPr>
        <w:tabs>
          <w:tab w:val="left" w:pos="284"/>
        </w:tabs>
        <w:spacing w:line="260" w:lineRule="exact"/>
        <w:ind w:left="2040" w:hanging="2040"/>
        <w:jc w:val="both"/>
        <w:rPr>
          <w:rFonts w:ascii="Arial" w:hAnsi="Arial" w:cs="Arial"/>
          <w:iCs/>
          <w:sz w:val="22"/>
          <w:szCs w:val="22"/>
        </w:rPr>
      </w:pPr>
      <w:r w:rsidRPr="00C33172">
        <w:rPr>
          <w:rFonts w:ascii="Arial" w:hAnsi="Arial" w:cs="Arial"/>
          <w:sz w:val="22"/>
          <w:szCs w:val="22"/>
        </w:rPr>
        <w:tab/>
        <w:t xml:space="preserve"> </w:t>
      </w:r>
      <w:r w:rsidRPr="00C33172">
        <w:rPr>
          <w:rFonts w:ascii="Arial" w:hAnsi="Arial" w:cs="Arial"/>
          <w:i/>
          <w:iCs/>
          <w:sz w:val="22"/>
          <w:szCs w:val="22"/>
        </w:rPr>
        <w:t>Opodstatnění:</w:t>
      </w:r>
      <w:r w:rsidRPr="00C33172">
        <w:rPr>
          <w:rFonts w:ascii="Arial" w:hAnsi="Arial" w:cs="Arial"/>
          <w:i/>
          <w:iCs/>
          <w:sz w:val="22"/>
          <w:szCs w:val="22"/>
        </w:rPr>
        <w:tab/>
      </w:r>
      <w:r w:rsidR="00F376BB" w:rsidRPr="00C33172">
        <w:rPr>
          <w:rFonts w:ascii="Arial" w:hAnsi="Arial" w:cs="Arial"/>
          <w:iCs/>
          <w:sz w:val="22"/>
          <w:szCs w:val="22"/>
        </w:rPr>
        <w:t>Exkurze budou zaměřeny na poznání života na ekofarmě, postupy zemědělské praxe v ekologickém zemědělství či zpracování biopotravin. Součástí návštěvy bude ochutnávka biopotravin. Cílem je také zlepšení vztahu dětí a mládeže k zemědělství, hospodářským zvířatům, přírodě a krajině, zvýšení povědomí dětí a mládeže o principech a přínosech ekologického hospodaření; motivace dětí a mládeže věnovat se v rámci budoucího povolání zemědělským oborům.</w:t>
      </w:r>
    </w:p>
    <w:p w14:paraId="06E6E0AE" w14:textId="77777777" w:rsidR="00C63739" w:rsidRPr="00C33172" w:rsidRDefault="00C63739" w:rsidP="00305238">
      <w:pPr>
        <w:tabs>
          <w:tab w:val="left" w:pos="284"/>
        </w:tabs>
        <w:spacing w:line="260" w:lineRule="exact"/>
        <w:ind w:left="2040" w:hanging="2040"/>
        <w:jc w:val="both"/>
        <w:rPr>
          <w:rFonts w:ascii="Arial" w:hAnsi="Arial" w:cs="Arial"/>
          <w:b/>
          <w:bCs/>
          <w:sz w:val="22"/>
          <w:szCs w:val="22"/>
        </w:rPr>
      </w:pPr>
      <w:r w:rsidRPr="00C33172">
        <w:rPr>
          <w:rFonts w:ascii="Arial" w:hAnsi="Arial" w:cs="Arial"/>
          <w:i/>
          <w:iCs/>
          <w:sz w:val="22"/>
          <w:szCs w:val="22"/>
        </w:rPr>
        <w:tab/>
        <w:t xml:space="preserve"> Zadavatel:</w:t>
      </w:r>
      <w:r w:rsidRPr="00C33172">
        <w:rPr>
          <w:rFonts w:ascii="Arial" w:hAnsi="Arial" w:cs="Arial"/>
          <w:sz w:val="22"/>
          <w:szCs w:val="22"/>
        </w:rPr>
        <w:tab/>
      </w:r>
      <w:r w:rsidRPr="00C33172">
        <w:rPr>
          <w:rFonts w:ascii="Arial" w:hAnsi="Arial" w:cs="Arial"/>
          <w:b/>
          <w:bCs/>
          <w:sz w:val="22"/>
          <w:szCs w:val="22"/>
        </w:rPr>
        <w:t>odbor 13130</w:t>
      </w:r>
    </w:p>
    <w:p w14:paraId="6B43390C" w14:textId="32E79F92" w:rsidR="00AA4D67" w:rsidRDefault="00C63739" w:rsidP="00305238">
      <w:pPr>
        <w:tabs>
          <w:tab w:val="left" w:pos="284"/>
        </w:tabs>
        <w:spacing w:line="260" w:lineRule="exact"/>
        <w:jc w:val="both"/>
        <w:rPr>
          <w:rFonts w:ascii="Arial" w:hAnsi="Arial" w:cs="Arial"/>
          <w:sz w:val="22"/>
          <w:szCs w:val="22"/>
        </w:rPr>
      </w:pPr>
      <w:r w:rsidRPr="00C33172">
        <w:rPr>
          <w:rFonts w:ascii="Arial" w:hAnsi="Arial" w:cs="Arial"/>
          <w:i/>
          <w:iCs/>
          <w:sz w:val="22"/>
          <w:szCs w:val="22"/>
        </w:rPr>
        <w:tab/>
        <w:t xml:space="preserve"> Cílová skupina</w:t>
      </w:r>
      <w:r w:rsidRPr="00C33172">
        <w:rPr>
          <w:rFonts w:ascii="Arial" w:hAnsi="Arial" w:cs="Arial"/>
          <w:b/>
          <w:bCs/>
          <w:sz w:val="22"/>
          <w:szCs w:val="22"/>
        </w:rPr>
        <w:t>:</w:t>
      </w:r>
      <w:r w:rsidRPr="00C33172">
        <w:rPr>
          <w:rFonts w:ascii="Arial" w:hAnsi="Arial" w:cs="Arial"/>
          <w:b/>
          <w:bCs/>
          <w:sz w:val="22"/>
          <w:szCs w:val="22"/>
        </w:rPr>
        <w:tab/>
      </w:r>
      <w:r w:rsidR="00AA4D67" w:rsidRPr="00C33172">
        <w:rPr>
          <w:rFonts w:ascii="Arial" w:hAnsi="Arial" w:cs="Arial"/>
          <w:sz w:val="22"/>
          <w:szCs w:val="22"/>
        </w:rPr>
        <w:t xml:space="preserve"> </w:t>
      </w:r>
      <w:r w:rsidR="00C1727B" w:rsidRPr="00C33172">
        <w:rPr>
          <w:rFonts w:ascii="Arial" w:hAnsi="Arial" w:cs="Arial"/>
          <w:sz w:val="22"/>
          <w:szCs w:val="22"/>
        </w:rPr>
        <w:t>děti a mládež (předškoláci, ZŠ a SŠ)</w:t>
      </w:r>
    </w:p>
    <w:p w14:paraId="40EEF2DC" w14:textId="77777777" w:rsidR="00AB486A" w:rsidRDefault="00AB486A" w:rsidP="00305238">
      <w:pPr>
        <w:tabs>
          <w:tab w:val="left" w:pos="284"/>
        </w:tabs>
        <w:spacing w:line="260" w:lineRule="exact"/>
        <w:jc w:val="both"/>
        <w:rPr>
          <w:rFonts w:ascii="Arial" w:hAnsi="Arial" w:cs="Arial"/>
          <w:sz w:val="22"/>
          <w:szCs w:val="22"/>
        </w:rPr>
      </w:pPr>
    </w:p>
    <w:p w14:paraId="25F9731C" w14:textId="3B2E0347" w:rsidR="000D3B26" w:rsidRPr="00863400" w:rsidRDefault="000D3B26" w:rsidP="000D3B26">
      <w:pPr>
        <w:tabs>
          <w:tab w:val="left" w:pos="284"/>
        </w:tabs>
        <w:ind w:left="426" w:hanging="426"/>
        <w:jc w:val="both"/>
        <w:rPr>
          <w:rFonts w:ascii="Arial" w:hAnsi="Arial" w:cs="Arial"/>
          <w:b/>
          <w:sz w:val="22"/>
          <w:szCs w:val="22"/>
        </w:rPr>
      </w:pPr>
      <w:r>
        <w:rPr>
          <w:rFonts w:ascii="Arial" w:hAnsi="Arial" w:cs="Arial"/>
          <w:b/>
          <w:bCs/>
          <w:sz w:val="22"/>
          <w:szCs w:val="22"/>
        </w:rPr>
        <w:t xml:space="preserve">24. </w:t>
      </w:r>
      <w:r w:rsidRPr="00863400">
        <w:rPr>
          <w:rFonts w:ascii="Arial" w:hAnsi="Arial" w:cs="Arial"/>
          <w:b/>
          <w:bCs/>
          <w:sz w:val="22"/>
          <w:szCs w:val="22"/>
        </w:rPr>
        <w:t>Environmentální</w:t>
      </w:r>
      <w:r w:rsidRPr="00863400">
        <w:rPr>
          <w:rFonts w:ascii="Arial" w:hAnsi="Arial" w:cs="Arial"/>
          <w:b/>
          <w:sz w:val="22"/>
          <w:szCs w:val="22"/>
        </w:rPr>
        <w:t xml:space="preserve"> vzdělávání dětí a mládeže v oblasti lesního hospodářství – didaktické a výukové pomůcky (Národní lesnický institut)</w:t>
      </w:r>
    </w:p>
    <w:p w14:paraId="6DC1C9DE" w14:textId="07CA4F33" w:rsidR="000D3B26" w:rsidRPr="00863400" w:rsidRDefault="000D3B26" w:rsidP="000D3B26">
      <w:pPr>
        <w:tabs>
          <w:tab w:val="left" w:pos="284"/>
        </w:tabs>
        <w:spacing w:line="260" w:lineRule="exact"/>
        <w:ind w:left="2040" w:hanging="2040"/>
        <w:jc w:val="both"/>
        <w:rPr>
          <w:rFonts w:ascii="Arial" w:hAnsi="Arial" w:cs="Arial"/>
          <w:iCs/>
          <w:sz w:val="22"/>
          <w:szCs w:val="22"/>
        </w:rPr>
      </w:pPr>
      <w:r w:rsidRPr="00863400">
        <w:rPr>
          <w:rFonts w:ascii="Arial" w:hAnsi="Arial" w:cs="Arial"/>
          <w:i/>
          <w:iCs/>
          <w:sz w:val="22"/>
          <w:szCs w:val="22"/>
        </w:rPr>
        <w:tab/>
        <w:t xml:space="preserve">  Opodstatnění:</w:t>
      </w:r>
      <w:r w:rsidRPr="00863400">
        <w:rPr>
          <w:rFonts w:ascii="Arial" w:hAnsi="Arial" w:cs="Arial"/>
          <w:i/>
          <w:iCs/>
          <w:sz w:val="22"/>
          <w:szCs w:val="22"/>
        </w:rPr>
        <w:tab/>
      </w:r>
      <w:r w:rsidR="00866CA3" w:rsidRPr="00866CA3">
        <w:rPr>
          <w:rFonts w:ascii="Arial" w:hAnsi="Arial" w:cs="Arial"/>
          <w:iCs/>
          <w:sz w:val="22"/>
          <w:szCs w:val="22"/>
        </w:rPr>
        <w:t>Didaktické a výukové pomůcky pro děti a mládež o trvale udržitelném obhospodařování lesů a souvisejících tématech. Aktualizace webových stránek www.lesnipedagogika.cz. Využití 19. ročníku Týdne lesů s tématem "Les není zadarmo" ke zvyšování povědomí o lesnických tématech a k distribuci materiálů.</w:t>
      </w:r>
    </w:p>
    <w:p w14:paraId="3E6A49ED" w14:textId="77777777" w:rsidR="000D3B26" w:rsidRPr="00863400" w:rsidRDefault="000D3B26" w:rsidP="000D3B26">
      <w:pPr>
        <w:tabs>
          <w:tab w:val="left" w:pos="284"/>
        </w:tabs>
        <w:spacing w:line="260" w:lineRule="exact"/>
        <w:ind w:left="2040" w:hanging="2040"/>
        <w:jc w:val="both"/>
        <w:rPr>
          <w:rFonts w:ascii="Arial" w:hAnsi="Arial" w:cs="Arial"/>
          <w:b/>
          <w:bCs/>
          <w:iCs/>
          <w:sz w:val="22"/>
          <w:szCs w:val="22"/>
        </w:rPr>
      </w:pPr>
      <w:r w:rsidRPr="00863400">
        <w:rPr>
          <w:rFonts w:ascii="Arial" w:hAnsi="Arial" w:cs="Arial"/>
          <w:i/>
          <w:iCs/>
          <w:sz w:val="22"/>
          <w:szCs w:val="22"/>
        </w:rPr>
        <w:tab/>
        <w:t xml:space="preserve">  Zadavatel:</w:t>
      </w:r>
      <w:r w:rsidRPr="00863400">
        <w:rPr>
          <w:rFonts w:ascii="Arial" w:hAnsi="Arial" w:cs="Arial"/>
          <w:iCs/>
          <w:sz w:val="22"/>
          <w:szCs w:val="22"/>
        </w:rPr>
        <w:tab/>
      </w:r>
      <w:r w:rsidRPr="00863400">
        <w:rPr>
          <w:rFonts w:ascii="Arial" w:hAnsi="Arial" w:cs="Arial"/>
          <w:b/>
          <w:bCs/>
          <w:iCs/>
          <w:sz w:val="22"/>
          <w:szCs w:val="22"/>
        </w:rPr>
        <w:t>odbor 16220</w:t>
      </w:r>
    </w:p>
    <w:p w14:paraId="0EA2E1BE" w14:textId="77777777" w:rsidR="000D3B26" w:rsidRPr="00863400" w:rsidRDefault="000D3B26" w:rsidP="000D3B26">
      <w:pPr>
        <w:tabs>
          <w:tab w:val="left" w:pos="284"/>
        </w:tabs>
        <w:spacing w:line="260" w:lineRule="exact"/>
        <w:ind w:left="2040" w:hanging="2040"/>
        <w:jc w:val="both"/>
        <w:rPr>
          <w:rFonts w:ascii="Arial" w:hAnsi="Arial" w:cs="Arial"/>
          <w:iCs/>
          <w:sz w:val="22"/>
          <w:szCs w:val="22"/>
        </w:rPr>
      </w:pPr>
      <w:r w:rsidRPr="00863400">
        <w:rPr>
          <w:rFonts w:ascii="Arial" w:hAnsi="Arial" w:cs="Arial"/>
          <w:i/>
          <w:iCs/>
          <w:sz w:val="22"/>
          <w:szCs w:val="22"/>
        </w:rPr>
        <w:tab/>
        <w:t xml:space="preserve">  Cílová skupina:</w:t>
      </w:r>
      <w:r w:rsidRPr="00863400">
        <w:rPr>
          <w:rFonts w:ascii="Arial" w:hAnsi="Arial" w:cs="Arial"/>
          <w:b/>
          <w:bCs/>
          <w:iCs/>
          <w:sz w:val="22"/>
          <w:szCs w:val="22"/>
        </w:rPr>
        <w:tab/>
      </w:r>
      <w:r w:rsidRPr="00863400">
        <w:rPr>
          <w:rFonts w:ascii="Arial" w:hAnsi="Arial" w:cs="Arial"/>
          <w:iCs/>
          <w:sz w:val="22"/>
          <w:szCs w:val="22"/>
        </w:rPr>
        <w:t>děti MŠ, žáci ZŠ</w:t>
      </w:r>
    </w:p>
    <w:p w14:paraId="19BAE4EE" w14:textId="77777777" w:rsidR="000D3B26" w:rsidRPr="00863400" w:rsidRDefault="000D3B26" w:rsidP="000D3B26">
      <w:pPr>
        <w:tabs>
          <w:tab w:val="left" w:pos="284"/>
        </w:tabs>
        <w:spacing w:line="260" w:lineRule="exact"/>
        <w:ind w:left="2040" w:hanging="2040"/>
        <w:jc w:val="both"/>
        <w:rPr>
          <w:rFonts w:ascii="Arial" w:hAnsi="Arial" w:cs="Arial"/>
          <w:b/>
          <w:sz w:val="22"/>
          <w:szCs w:val="22"/>
        </w:rPr>
      </w:pPr>
    </w:p>
    <w:p w14:paraId="31ED4D10" w14:textId="3B849299" w:rsidR="000D3B26" w:rsidRPr="00863400" w:rsidRDefault="000D3B26" w:rsidP="000D3B26">
      <w:pPr>
        <w:tabs>
          <w:tab w:val="left" w:pos="284"/>
        </w:tabs>
        <w:ind w:left="426" w:hanging="426"/>
        <w:jc w:val="both"/>
        <w:rPr>
          <w:rFonts w:ascii="Arial" w:hAnsi="Arial" w:cs="Arial"/>
          <w:b/>
          <w:sz w:val="22"/>
          <w:szCs w:val="22"/>
        </w:rPr>
      </w:pPr>
      <w:r w:rsidRPr="00863400">
        <w:rPr>
          <w:rFonts w:ascii="Arial" w:hAnsi="Arial" w:cs="Arial"/>
          <w:b/>
          <w:sz w:val="22"/>
          <w:szCs w:val="22"/>
        </w:rPr>
        <w:t>2</w:t>
      </w:r>
      <w:r>
        <w:rPr>
          <w:rFonts w:ascii="Arial" w:hAnsi="Arial" w:cs="Arial"/>
          <w:b/>
          <w:sz w:val="22"/>
          <w:szCs w:val="22"/>
        </w:rPr>
        <w:t>5</w:t>
      </w:r>
      <w:r w:rsidRPr="00863400">
        <w:rPr>
          <w:rFonts w:ascii="Arial" w:hAnsi="Arial" w:cs="Arial"/>
          <w:b/>
          <w:sz w:val="22"/>
          <w:szCs w:val="22"/>
        </w:rPr>
        <w:t>. Environmentální vzdělávání dětí a mládeže v oblasti lesního hospodářství – Lesní pedagogika (Národní lesnický institut)</w:t>
      </w:r>
    </w:p>
    <w:p w14:paraId="77B2270A" w14:textId="64401D55" w:rsidR="000D3B26" w:rsidRPr="00863400" w:rsidRDefault="000D3B26" w:rsidP="000D3B26">
      <w:pPr>
        <w:tabs>
          <w:tab w:val="left" w:pos="284"/>
        </w:tabs>
        <w:spacing w:line="260" w:lineRule="exact"/>
        <w:ind w:left="2040" w:hanging="2040"/>
        <w:jc w:val="both"/>
        <w:rPr>
          <w:rFonts w:ascii="Arial" w:hAnsi="Arial" w:cs="Arial"/>
          <w:sz w:val="22"/>
          <w:szCs w:val="22"/>
        </w:rPr>
      </w:pPr>
      <w:r w:rsidRPr="00863400">
        <w:rPr>
          <w:rFonts w:ascii="Arial" w:hAnsi="Arial" w:cs="Arial"/>
          <w:b/>
          <w:sz w:val="22"/>
          <w:szCs w:val="22"/>
        </w:rPr>
        <w:tab/>
        <w:t xml:space="preserve">  </w:t>
      </w:r>
      <w:r w:rsidRPr="00863400">
        <w:rPr>
          <w:rFonts w:ascii="Arial" w:hAnsi="Arial" w:cs="Arial"/>
          <w:i/>
          <w:sz w:val="22"/>
          <w:szCs w:val="22"/>
        </w:rPr>
        <w:t>Opodstatnění:</w:t>
      </w:r>
      <w:r w:rsidRPr="00863400">
        <w:rPr>
          <w:rFonts w:ascii="Arial" w:hAnsi="Arial" w:cs="Arial"/>
          <w:i/>
          <w:sz w:val="22"/>
          <w:szCs w:val="22"/>
        </w:rPr>
        <w:tab/>
      </w:r>
      <w:r w:rsidR="009C7FE2" w:rsidRPr="009C7FE2">
        <w:rPr>
          <w:rFonts w:ascii="Arial" w:hAnsi="Arial" w:cs="Arial"/>
          <w:iCs/>
          <w:sz w:val="22"/>
          <w:szCs w:val="22"/>
        </w:rPr>
        <w:t>Státní program environmentálního vzdělávání, výchovy a osvěty a environmentálního poradenství na léta 2026-2035; Strategie resortu Ministerstva zemědělství České republiky s výhledem do roku 2030; Koncepce státní lesnické politiky do roku 2035; Jednotný postup pro realizaci lesní pedagogiky u lesnických subjektů v ČR.</w:t>
      </w:r>
    </w:p>
    <w:p w14:paraId="0890AEBC" w14:textId="77777777" w:rsidR="000D3B26" w:rsidRPr="00863400" w:rsidRDefault="000D3B26" w:rsidP="000D3B26">
      <w:pPr>
        <w:tabs>
          <w:tab w:val="left" w:pos="284"/>
        </w:tabs>
        <w:spacing w:line="260" w:lineRule="exact"/>
        <w:ind w:left="2040" w:hanging="2040"/>
        <w:jc w:val="both"/>
        <w:rPr>
          <w:rFonts w:ascii="Arial" w:hAnsi="Arial" w:cs="Arial"/>
          <w:i/>
          <w:sz w:val="22"/>
          <w:szCs w:val="22"/>
        </w:rPr>
      </w:pPr>
      <w:r w:rsidRPr="00863400">
        <w:rPr>
          <w:rFonts w:ascii="Arial" w:hAnsi="Arial" w:cs="Arial"/>
          <w:i/>
          <w:sz w:val="22"/>
          <w:szCs w:val="22"/>
        </w:rPr>
        <w:tab/>
        <w:t xml:space="preserve">  Zadavatel:</w:t>
      </w:r>
      <w:r w:rsidRPr="00863400">
        <w:rPr>
          <w:rFonts w:ascii="Arial" w:hAnsi="Arial" w:cs="Arial"/>
          <w:i/>
          <w:sz w:val="22"/>
          <w:szCs w:val="22"/>
        </w:rPr>
        <w:tab/>
      </w:r>
      <w:r w:rsidRPr="00863400">
        <w:rPr>
          <w:rFonts w:ascii="Arial" w:hAnsi="Arial" w:cs="Arial"/>
          <w:b/>
          <w:sz w:val="22"/>
          <w:szCs w:val="22"/>
        </w:rPr>
        <w:t>odbor 16220</w:t>
      </w:r>
    </w:p>
    <w:p w14:paraId="704F1918" w14:textId="2BF8CDB1" w:rsidR="000D3B26" w:rsidRPr="00C33172" w:rsidRDefault="000D3B26" w:rsidP="000D3B26">
      <w:pPr>
        <w:tabs>
          <w:tab w:val="left" w:pos="284"/>
        </w:tabs>
        <w:spacing w:line="260" w:lineRule="exact"/>
        <w:jc w:val="both"/>
        <w:rPr>
          <w:rFonts w:ascii="Arial" w:hAnsi="Arial" w:cs="Arial"/>
          <w:sz w:val="22"/>
          <w:szCs w:val="22"/>
        </w:rPr>
      </w:pPr>
      <w:r w:rsidRPr="00863400">
        <w:rPr>
          <w:rFonts w:ascii="Arial" w:hAnsi="Arial" w:cs="Arial"/>
          <w:i/>
          <w:sz w:val="22"/>
          <w:szCs w:val="22"/>
        </w:rPr>
        <w:tab/>
        <w:t xml:space="preserve">  Cílová skupina:</w:t>
      </w:r>
      <w:r w:rsidRPr="00863400">
        <w:rPr>
          <w:rFonts w:ascii="Arial" w:hAnsi="Arial" w:cs="Arial"/>
          <w:i/>
          <w:sz w:val="22"/>
          <w:szCs w:val="22"/>
        </w:rPr>
        <w:tab/>
      </w:r>
      <w:r w:rsidRPr="00863400">
        <w:rPr>
          <w:rFonts w:ascii="Arial" w:hAnsi="Arial" w:cs="Arial"/>
          <w:sz w:val="22"/>
          <w:szCs w:val="22"/>
        </w:rPr>
        <w:t>děti MŠ, žáci ZŠ</w:t>
      </w:r>
    </w:p>
    <w:p w14:paraId="0CF0689D" w14:textId="77777777" w:rsidR="00AA4D67" w:rsidRPr="00C33172" w:rsidRDefault="00AA4D67" w:rsidP="00305238">
      <w:pPr>
        <w:tabs>
          <w:tab w:val="left" w:pos="284"/>
        </w:tabs>
        <w:spacing w:line="260" w:lineRule="exact"/>
        <w:ind w:left="2040" w:hanging="2040"/>
        <w:jc w:val="both"/>
        <w:rPr>
          <w:rFonts w:ascii="Arial" w:hAnsi="Arial" w:cs="Arial"/>
          <w:b/>
          <w:bCs/>
          <w:sz w:val="22"/>
          <w:szCs w:val="22"/>
        </w:rPr>
      </w:pPr>
    </w:p>
    <w:p w14:paraId="784C9138" w14:textId="10808B9C" w:rsidR="003751B4" w:rsidRPr="00C33172" w:rsidRDefault="00DE768F" w:rsidP="00305238">
      <w:pPr>
        <w:tabs>
          <w:tab w:val="left" w:pos="284"/>
        </w:tabs>
        <w:spacing w:line="260" w:lineRule="exact"/>
        <w:ind w:left="2040" w:hanging="2040"/>
        <w:jc w:val="both"/>
        <w:rPr>
          <w:rFonts w:ascii="Arial" w:hAnsi="Arial" w:cs="Arial"/>
          <w:b/>
          <w:sz w:val="22"/>
          <w:szCs w:val="22"/>
        </w:rPr>
      </w:pPr>
      <w:r w:rsidRPr="00C33172">
        <w:rPr>
          <w:rFonts w:ascii="Arial" w:hAnsi="Arial" w:cs="Arial"/>
          <w:b/>
          <w:bCs/>
          <w:sz w:val="22"/>
          <w:szCs w:val="22"/>
        </w:rPr>
        <w:t>2</w:t>
      </w:r>
      <w:r w:rsidR="000D3B26">
        <w:rPr>
          <w:rFonts w:ascii="Arial" w:hAnsi="Arial" w:cs="Arial"/>
          <w:b/>
          <w:bCs/>
          <w:sz w:val="22"/>
          <w:szCs w:val="22"/>
        </w:rPr>
        <w:t>6</w:t>
      </w:r>
      <w:r w:rsidRPr="00C33172">
        <w:rPr>
          <w:rFonts w:ascii="Arial" w:hAnsi="Arial" w:cs="Arial"/>
          <w:b/>
          <w:bCs/>
          <w:sz w:val="22"/>
          <w:szCs w:val="22"/>
        </w:rPr>
        <w:t>.</w:t>
      </w:r>
      <w:r w:rsidRPr="00C33172">
        <w:rPr>
          <w:rFonts w:ascii="Arial" w:hAnsi="Arial" w:cs="Arial"/>
          <w:b/>
          <w:sz w:val="22"/>
          <w:szCs w:val="22"/>
        </w:rPr>
        <w:t xml:space="preserve"> Vzdělávání dětí a mládeže v rybářství</w:t>
      </w:r>
    </w:p>
    <w:p w14:paraId="0F0AF6C7" w14:textId="62F93726" w:rsidR="00DE768F" w:rsidRPr="00C33172" w:rsidRDefault="00DE768F" w:rsidP="00567A32">
      <w:pPr>
        <w:tabs>
          <w:tab w:val="left" w:pos="284"/>
        </w:tabs>
        <w:ind w:left="2040" w:hanging="1756"/>
        <w:jc w:val="both"/>
        <w:rPr>
          <w:rFonts w:ascii="Arial" w:hAnsi="Arial" w:cs="Arial"/>
          <w:sz w:val="22"/>
          <w:szCs w:val="22"/>
        </w:rPr>
      </w:pPr>
      <w:r w:rsidRPr="00C33172">
        <w:rPr>
          <w:rFonts w:ascii="Arial" w:hAnsi="Arial" w:cs="Arial"/>
          <w:i/>
          <w:sz w:val="22"/>
          <w:szCs w:val="22"/>
        </w:rPr>
        <w:t>Opodstatnění</w:t>
      </w:r>
      <w:r w:rsidRPr="00C33172">
        <w:rPr>
          <w:rFonts w:ascii="Arial" w:hAnsi="Arial" w:cs="Arial"/>
          <w:sz w:val="22"/>
          <w:szCs w:val="22"/>
        </w:rPr>
        <w:t>:</w:t>
      </w:r>
      <w:r w:rsidRPr="00C33172">
        <w:rPr>
          <w:rFonts w:ascii="Arial" w:hAnsi="Arial" w:cs="Arial"/>
          <w:sz w:val="22"/>
          <w:szCs w:val="22"/>
        </w:rPr>
        <w:tab/>
        <w:t xml:space="preserve">Podpora a vzbuzení zájmu o rybářství u dětí a mládeže jako kvalitní volnočasové aktivity. </w:t>
      </w:r>
      <w:r w:rsidR="00DB385A" w:rsidRPr="00C33172">
        <w:rPr>
          <w:rFonts w:ascii="Arial" w:hAnsi="Arial" w:cs="Arial"/>
          <w:sz w:val="22"/>
          <w:szCs w:val="22"/>
        </w:rPr>
        <w:t>D</w:t>
      </w:r>
      <w:r w:rsidR="000C2CE6" w:rsidRPr="00C33172">
        <w:rPr>
          <w:rFonts w:ascii="Arial" w:hAnsi="Arial" w:cs="Arial"/>
          <w:sz w:val="22"/>
          <w:szCs w:val="22"/>
        </w:rPr>
        <w:t>otisk vzdělávacích materiálů pro jednotlivé rybářské kroužky</w:t>
      </w:r>
      <w:r w:rsidR="00C75E96" w:rsidRPr="00C33172">
        <w:rPr>
          <w:rFonts w:ascii="Arial" w:hAnsi="Arial" w:cs="Arial"/>
          <w:sz w:val="22"/>
          <w:szCs w:val="22"/>
        </w:rPr>
        <w:t>, určené</w:t>
      </w:r>
      <w:r w:rsidR="000C2CE6" w:rsidRPr="00C33172">
        <w:rPr>
          <w:rFonts w:ascii="Arial" w:hAnsi="Arial" w:cs="Arial"/>
          <w:sz w:val="22"/>
          <w:szCs w:val="22"/>
        </w:rPr>
        <w:t xml:space="preserve"> </w:t>
      </w:r>
      <w:r w:rsidRPr="00C33172">
        <w:rPr>
          <w:rFonts w:ascii="Arial" w:hAnsi="Arial" w:cs="Arial"/>
          <w:sz w:val="22"/>
          <w:szCs w:val="22"/>
        </w:rPr>
        <w:t>pro děti, mládež a jejich vedoucí</w:t>
      </w:r>
      <w:r w:rsidR="00C75E96" w:rsidRPr="00C33172">
        <w:rPr>
          <w:rFonts w:ascii="Arial" w:hAnsi="Arial" w:cs="Arial"/>
          <w:sz w:val="22"/>
          <w:szCs w:val="22"/>
        </w:rPr>
        <w:t>.</w:t>
      </w:r>
      <w:r w:rsidR="00435286" w:rsidRPr="00C33172">
        <w:rPr>
          <w:rFonts w:ascii="Arial" w:hAnsi="Arial" w:cs="Arial"/>
          <w:sz w:val="22"/>
          <w:szCs w:val="22"/>
        </w:rPr>
        <w:t xml:space="preserve"> </w:t>
      </w:r>
      <w:r w:rsidRPr="00C33172">
        <w:rPr>
          <w:rFonts w:ascii="Arial" w:hAnsi="Arial" w:cs="Arial"/>
          <w:sz w:val="22"/>
          <w:szCs w:val="22"/>
        </w:rPr>
        <w:t>Aktivita má celorepublikový charakter</w:t>
      </w:r>
      <w:r w:rsidR="00BB4607" w:rsidRPr="00C33172">
        <w:rPr>
          <w:rFonts w:ascii="Arial" w:hAnsi="Arial" w:cs="Arial"/>
          <w:sz w:val="22"/>
          <w:szCs w:val="22"/>
        </w:rPr>
        <w:t xml:space="preserve"> (v</w:t>
      </w:r>
      <w:r w:rsidR="0081628F" w:rsidRPr="00C33172">
        <w:rPr>
          <w:rFonts w:ascii="Arial" w:hAnsi="Arial" w:cs="Arial"/>
          <w:sz w:val="22"/>
          <w:szCs w:val="22"/>
        </w:rPr>
        <w:t>zdělávací materiály</w:t>
      </w:r>
      <w:r w:rsidR="001F5203" w:rsidRPr="00C33172">
        <w:rPr>
          <w:rFonts w:ascii="Arial" w:hAnsi="Arial" w:cs="Arial"/>
          <w:sz w:val="22"/>
          <w:szCs w:val="22"/>
        </w:rPr>
        <w:t xml:space="preserve"> distribuovány </w:t>
      </w:r>
      <w:r w:rsidR="0081628F" w:rsidRPr="00C33172">
        <w:rPr>
          <w:rFonts w:ascii="Arial" w:hAnsi="Arial" w:cs="Arial"/>
          <w:sz w:val="22"/>
          <w:szCs w:val="22"/>
        </w:rPr>
        <w:t>do všech územních svazů ČRS</w:t>
      </w:r>
      <w:r w:rsidR="001F5203" w:rsidRPr="00C33172">
        <w:rPr>
          <w:rFonts w:ascii="Arial" w:hAnsi="Arial" w:cs="Arial"/>
          <w:sz w:val="22"/>
          <w:szCs w:val="22"/>
        </w:rPr>
        <w:t>).</w:t>
      </w:r>
    </w:p>
    <w:p w14:paraId="32A9EF62" w14:textId="414D1DFD" w:rsidR="00DE768F" w:rsidRPr="00C33172" w:rsidRDefault="00DE768F" w:rsidP="00567A32">
      <w:pPr>
        <w:tabs>
          <w:tab w:val="left" w:pos="284"/>
        </w:tabs>
        <w:ind w:left="709" w:hanging="1843"/>
        <w:jc w:val="both"/>
        <w:rPr>
          <w:rFonts w:ascii="Arial" w:hAnsi="Arial" w:cs="Arial"/>
          <w:b/>
          <w:sz w:val="22"/>
          <w:szCs w:val="22"/>
        </w:rPr>
      </w:pPr>
      <w:r w:rsidRPr="00C33172">
        <w:rPr>
          <w:rFonts w:ascii="Arial" w:hAnsi="Arial" w:cs="Arial"/>
          <w:b/>
          <w:sz w:val="22"/>
          <w:szCs w:val="22"/>
        </w:rPr>
        <w:tab/>
        <w:t xml:space="preserve"> </w:t>
      </w:r>
      <w:r w:rsidRPr="00C33172">
        <w:rPr>
          <w:rFonts w:ascii="Arial" w:hAnsi="Arial" w:cs="Arial"/>
          <w:i/>
          <w:sz w:val="22"/>
          <w:szCs w:val="22"/>
        </w:rPr>
        <w:t>Zadavatel</w:t>
      </w:r>
      <w:r w:rsidRPr="00C33172">
        <w:rPr>
          <w:rFonts w:ascii="Arial" w:hAnsi="Arial" w:cs="Arial"/>
          <w:b/>
          <w:sz w:val="22"/>
          <w:szCs w:val="22"/>
        </w:rPr>
        <w:t>:</w:t>
      </w:r>
      <w:r w:rsidRPr="00C33172">
        <w:rPr>
          <w:rFonts w:ascii="Arial" w:hAnsi="Arial" w:cs="Arial"/>
          <w:b/>
          <w:sz w:val="22"/>
          <w:szCs w:val="22"/>
        </w:rPr>
        <w:tab/>
        <w:t>odbor 16230</w:t>
      </w:r>
    </w:p>
    <w:p w14:paraId="3C515A31" w14:textId="77777777" w:rsidR="00DE768F" w:rsidRPr="00C33172" w:rsidRDefault="00DE768F" w:rsidP="00567A32">
      <w:pPr>
        <w:tabs>
          <w:tab w:val="left" w:pos="284"/>
        </w:tabs>
        <w:ind w:left="480" w:hanging="1614"/>
        <w:jc w:val="both"/>
        <w:rPr>
          <w:rFonts w:ascii="Arial" w:hAnsi="Arial" w:cs="Arial"/>
          <w:sz w:val="22"/>
          <w:szCs w:val="22"/>
        </w:rPr>
      </w:pPr>
      <w:r w:rsidRPr="00C33172">
        <w:rPr>
          <w:rFonts w:ascii="Arial" w:hAnsi="Arial" w:cs="Arial"/>
          <w:b/>
          <w:sz w:val="22"/>
          <w:szCs w:val="22"/>
        </w:rPr>
        <w:tab/>
        <w:t xml:space="preserve"> </w:t>
      </w:r>
      <w:r w:rsidRPr="00C33172">
        <w:rPr>
          <w:rFonts w:ascii="Arial" w:hAnsi="Arial" w:cs="Arial"/>
          <w:i/>
          <w:sz w:val="22"/>
          <w:szCs w:val="22"/>
        </w:rPr>
        <w:t>Cílová skupina</w:t>
      </w:r>
      <w:r w:rsidRPr="00C33172">
        <w:rPr>
          <w:rFonts w:ascii="Arial" w:hAnsi="Arial" w:cs="Arial"/>
          <w:b/>
          <w:sz w:val="22"/>
          <w:szCs w:val="22"/>
        </w:rPr>
        <w:t>:</w:t>
      </w:r>
      <w:r w:rsidRPr="00C33172">
        <w:rPr>
          <w:rFonts w:ascii="Arial" w:hAnsi="Arial" w:cs="Arial"/>
          <w:b/>
          <w:sz w:val="22"/>
          <w:szCs w:val="22"/>
        </w:rPr>
        <w:tab/>
      </w:r>
      <w:r w:rsidRPr="00C33172">
        <w:rPr>
          <w:rFonts w:ascii="Arial" w:hAnsi="Arial" w:cs="Arial"/>
          <w:sz w:val="22"/>
          <w:szCs w:val="22"/>
        </w:rPr>
        <w:t>děti a mládež ze základních škol</w:t>
      </w:r>
    </w:p>
    <w:p w14:paraId="2737FBEE" w14:textId="77777777" w:rsidR="006514A5" w:rsidRPr="00C33172" w:rsidRDefault="006514A5" w:rsidP="00305238">
      <w:pPr>
        <w:tabs>
          <w:tab w:val="left" w:pos="284"/>
        </w:tabs>
        <w:ind w:left="426" w:hanging="1614"/>
        <w:jc w:val="both"/>
        <w:rPr>
          <w:rFonts w:ascii="Arial" w:hAnsi="Arial" w:cs="Arial"/>
          <w:sz w:val="22"/>
          <w:szCs w:val="22"/>
        </w:rPr>
      </w:pPr>
    </w:p>
    <w:p w14:paraId="682A3393" w14:textId="18DFBD62" w:rsidR="00484E38" w:rsidRPr="00C33172" w:rsidRDefault="003E3D1C" w:rsidP="00305238">
      <w:pPr>
        <w:tabs>
          <w:tab w:val="left" w:pos="284"/>
        </w:tabs>
        <w:spacing w:line="260" w:lineRule="exact"/>
        <w:ind w:left="2040" w:hanging="2040"/>
        <w:jc w:val="both"/>
        <w:rPr>
          <w:rFonts w:ascii="Arial" w:hAnsi="Arial" w:cs="Arial"/>
          <w:sz w:val="22"/>
          <w:szCs w:val="22"/>
        </w:rPr>
      </w:pPr>
      <w:r w:rsidRPr="00C33172">
        <w:rPr>
          <w:rFonts w:ascii="Arial" w:hAnsi="Arial" w:cs="Arial"/>
          <w:b/>
          <w:bCs/>
          <w:sz w:val="22"/>
          <w:szCs w:val="22"/>
        </w:rPr>
        <w:t>2</w:t>
      </w:r>
      <w:r w:rsidR="000D3B26">
        <w:rPr>
          <w:rFonts w:ascii="Arial" w:hAnsi="Arial" w:cs="Arial"/>
          <w:b/>
          <w:bCs/>
          <w:sz w:val="22"/>
          <w:szCs w:val="22"/>
        </w:rPr>
        <w:t>7</w:t>
      </w:r>
      <w:r w:rsidRPr="00C33172">
        <w:rPr>
          <w:rFonts w:ascii="Arial" w:hAnsi="Arial" w:cs="Arial"/>
          <w:b/>
          <w:bCs/>
          <w:sz w:val="22"/>
          <w:szCs w:val="22"/>
        </w:rPr>
        <w:t xml:space="preserve">. </w:t>
      </w:r>
      <w:r w:rsidR="00855BAE" w:rsidRPr="00C33172">
        <w:rPr>
          <w:rFonts w:ascii="Arial" w:hAnsi="Arial" w:cs="Arial"/>
          <w:b/>
          <w:bCs/>
          <w:sz w:val="22"/>
          <w:szCs w:val="22"/>
        </w:rPr>
        <w:t>Letní trubačský workshop</w:t>
      </w:r>
      <w:r w:rsidR="00855BAE" w:rsidRPr="00C33172">
        <w:rPr>
          <w:rFonts w:ascii="Arial" w:hAnsi="Arial" w:cs="Arial"/>
          <w:sz w:val="22"/>
          <w:szCs w:val="22"/>
        </w:rPr>
        <w:t xml:space="preserve"> ve Šluknově</w:t>
      </w:r>
    </w:p>
    <w:p w14:paraId="27721C8C" w14:textId="16E5ECA1" w:rsidR="00BE0CBD" w:rsidRPr="00C33172" w:rsidRDefault="00E13DB7" w:rsidP="00305238">
      <w:pPr>
        <w:tabs>
          <w:tab w:val="left" w:pos="284"/>
        </w:tabs>
        <w:spacing w:line="260" w:lineRule="exact"/>
        <w:ind w:left="2040" w:hanging="2040"/>
        <w:jc w:val="both"/>
        <w:rPr>
          <w:rFonts w:ascii="Arial" w:hAnsi="Arial" w:cs="Arial"/>
          <w:sz w:val="22"/>
          <w:szCs w:val="22"/>
        </w:rPr>
      </w:pPr>
      <w:r>
        <w:rPr>
          <w:rFonts w:ascii="Arial" w:hAnsi="Arial" w:cs="Arial"/>
          <w:i/>
          <w:sz w:val="22"/>
          <w:szCs w:val="22"/>
        </w:rPr>
        <w:tab/>
      </w:r>
      <w:r w:rsidR="00337537" w:rsidRPr="00C33172">
        <w:rPr>
          <w:rFonts w:ascii="Arial" w:hAnsi="Arial" w:cs="Arial"/>
          <w:i/>
          <w:sz w:val="22"/>
          <w:szCs w:val="22"/>
        </w:rPr>
        <w:t>Opodstatnění</w:t>
      </w:r>
      <w:r w:rsidR="00337537" w:rsidRPr="00C33172">
        <w:rPr>
          <w:rFonts w:ascii="Arial" w:hAnsi="Arial" w:cs="Arial"/>
          <w:sz w:val="22"/>
          <w:szCs w:val="22"/>
        </w:rPr>
        <w:t xml:space="preserve">: </w:t>
      </w:r>
      <w:r w:rsidR="0044081A" w:rsidRPr="00C33172">
        <w:rPr>
          <w:rFonts w:ascii="Arial" w:hAnsi="Arial" w:cs="Arial"/>
          <w:sz w:val="22"/>
          <w:szCs w:val="22"/>
        </w:rPr>
        <w:tab/>
      </w:r>
      <w:r w:rsidR="00BE0CBD" w:rsidRPr="00C33172">
        <w:rPr>
          <w:rFonts w:ascii="Arial" w:hAnsi="Arial" w:cs="Arial"/>
          <w:sz w:val="22"/>
          <w:szCs w:val="22"/>
        </w:rPr>
        <w:t>Aktivita zaměřená na mladé trubače, kteří si osvojí základy loveckého troubení a rovněž si vymění zkušenosti při hraní na dechové nástroje. Po absolvování jsou žáci schopni představit své dovednosti ve svých sdruženích a provázet hrou myslivecké ceremoniály na honu</w:t>
      </w:r>
      <w:r w:rsidR="00337537" w:rsidRPr="00C33172">
        <w:rPr>
          <w:rFonts w:ascii="Arial" w:hAnsi="Arial" w:cs="Arial"/>
          <w:sz w:val="22"/>
          <w:szCs w:val="22"/>
        </w:rPr>
        <w:t>.</w:t>
      </w:r>
    </w:p>
    <w:p w14:paraId="082E6396" w14:textId="649D9069" w:rsidR="00337537" w:rsidRPr="00C33172" w:rsidRDefault="00E13DB7" w:rsidP="00305238">
      <w:pPr>
        <w:tabs>
          <w:tab w:val="left" w:pos="284"/>
        </w:tabs>
        <w:spacing w:line="260" w:lineRule="exact"/>
        <w:ind w:left="2040" w:hanging="2040"/>
        <w:jc w:val="both"/>
        <w:rPr>
          <w:rFonts w:ascii="Arial" w:hAnsi="Arial" w:cs="Arial"/>
          <w:b/>
          <w:iCs/>
          <w:sz w:val="22"/>
          <w:szCs w:val="22"/>
        </w:rPr>
      </w:pPr>
      <w:r>
        <w:rPr>
          <w:rFonts w:ascii="Arial" w:hAnsi="Arial" w:cs="Arial"/>
          <w:i/>
          <w:iCs/>
          <w:sz w:val="22"/>
          <w:szCs w:val="22"/>
        </w:rPr>
        <w:tab/>
      </w:r>
      <w:r w:rsidR="00337537" w:rsidRPr="00C33172">
        <w:rPr>
          <w:rFonts w:ascii="Arial" w:hAnsi="Arial" w:cs="Arial"/>
          <w:i/>
          <w:iCs/>
          <w:sz w:val="22"/>
          <w:szCs w:val="22"/>
        </w:rPr>
        <w:t>Zadavatel</w:t>
      </w:r>
      <w:r w:rsidR="00337537" w:rsidRPr="00C33172">
        <w:rPr>
          <w:rFonts w:ascii="Arial" w:hAnsi="Arial" w:cs="Arial"/>
          <w:b/>
          <w:iCs/>
          <w:sz w:val="22"/>
          <w:szCs w:val="22"/>
        </w:rPr>
        <w:t>:</w:t>
      </w:r>
      <w:r w:rsidR="00C06927" w:rsidRPr="00C33172">
        <w:rPr>
          <w:rFonts w:ascii="Arial" w:hAnsi="Arial" w:cs="Arial"/>
          <w:b/>
          <w:sz w:val="22"/>
          <w:szCs w:val="22"/>
        </w:rPr>
        <w:t xml:space="preserve"> </w:t>
      </w:r>
      <w:r w:rsidR="00294DB9" w:rsidRPr="00C33172">
        <w:rPr>
          <w:rFonts w:ascii="Arial" w:hAnsi="Arial" w:cs="Arial"/>
          <w:b/>
          <w:sz w:val="22"/>
          <w:szCs w:val="22"/>
        </w:rPr>
        <w:tab/>
      </w:r>
      <w:r w:rsidR="00C06927" w:rsidRPr="00C33172">
        <w:rPr>
          <w:rFonts w:ascii="Arial" w:hAnsi="Arial" w:cs="Arial"/>
          <w:b/>
          <w:sz w:val="22"/>
          <w:szCs w:val="22"/>
        </w:rPr>
        <w:t>odbor 16230</w:t>
      </w:r>
    </w:p>
    <w:p w14:paraId="76AF378C" w14:textId="1D49AE83" w:rsidR="00337537" w:rsidRPr="00C33172" w:rsidRDefault="00E13DB7" w:rsidP="00305238">
      <w:pPr>
        <w:tabs>
          <w:tab w:val="left" w:pos="284"/>
        </w:tabs>
        <w:spacing w:line="260" w:lineRule="exact"/>
        <w:ind w:left="2040" w:hanging="2040"/>
        <w:jc w:val="both"/>
        <w:rPr>
          <w:rFonts w:ascii="Arial" w:hAnsi="Arial" w:cs="Arial"/>
          <w:sz w:val="22"/>
          <w:szCs w:val="22"/>
        </w:rPr>
      </w:pPr>
      <w:r>
        <w:rPr>
          <w:rFonts w:ascii="Arial" w:hAnsi="Arial" w:cs="Arial"/>
          <w:i/>
          <w:sz w:val="22"/>
          <w:szCs w:val="22"/>
        </w:rPr>
        <w:tab/>
      </w:r>
      <w:r w:rsidR="00337537" w:rsidRPr="00C33172">
        <w:rPr>
          <w:rFonts w:ascii="Arial" w:hAnsi="Arial" w:cs="Arial"/>
          <w:i/>
          <w:sz w:val="22"/>
          <w:szCs w:val="22"/>
        </w:rPr>
        <w:t>Cílová skupina</w:t>
      </w:r>
      <w:r w:rsidR="00337537" w:rsidRPr="00C33172">
        <w:rPr>
          <w:rFonts w:ascii="Arial" w:hAnsi="Arial" w:cs="Arial"/>
          <w:b/>
          <w:sz w:val="22"/>
          <w:szCs w:val="22"/>
        </w:rPr>
        <w:t>:</w:t>
      </w:r>
      <w:r w:rsidR="00337537" w:rsidRPr="00C33172">
        <w:rPr>
          <w:rFonts w:ascii="Arial" w:hAnsi="Arial" w:cs="Arial"/>
          <w:sz w:val="22"/>
          <w:szCs w:val="22"/>
        </w:rPr>
        <w:t xml:space="preserve"> </w:t>
      </w:r>
      <w:r w:rsidR="00294DB9" w:rsidRPr="00C33172">
        <w:rPr>
          <w:rFonts w:ascii="Arial" w:hAnsi="Arial" w:cs="Arial"/>
          <w:sz w:val="22"/>
          <w:szCs w:val="22"/>
        </w:rPr>
        <w:tab/>
      </w:r>
      <w:r w:rsidR="00C06927" w:rsidRPr="00C33172">
        <w:rPr>
          <w:rFonts w:ascii="Arial" w:hAnsi="Arial" w:cs="Arial"/>
          <w:sz w:val="22"/>
          <w:szCs w:val="22"/>
        </w:rPr>
        <w:t>děti a mládež od 8 do 15 let</w:t>
      </w:r>
    </w:p>
    <w:p w14:paraId="07E87037" w14:textId="77777777" w:rsidR="006514A5" w:rsidRPr="00C33172" w:rsidRDefault="006514A5" w:rsidP="00305238">
      <w:pPr>
        <w:tabs>
          <w:tab w:val="left" w:pos="284"/>
        </w:tabs>
        <w:spacing w:line="260" w:lineRule="exact"/>
        <w:ind w:left="2040" w:hanging="2040"/>
        <w:jc w:val="both"/>
        <w:rPr>
          <w:rFonts w:ascii="Arial" w:hAnsi="Arial" w:cs="Arial"/>
          <w:b/>
          <w:bCs/>
          <w:sz w:val="22"/>
          <w:szCs w:val="22"/>
        </w:rPr>
      </w:pPr>
    </w:p>
    <w:p w14:paraId="037A9AD2" w14:textId="2199A32A" w:rsidR="00FF15A8" w:rsidRPr="00C33172" w:rsidRDefault="00B35497" w:rsidP="00305238">
      <w:pPr>
        <w:tabs>
          <w:tab w:val="left" w:pos="284"/>
        </w:tabs>
        <w:spacing w:line="260" w:lineRule="exact"/>
        <w:ind w:left="284" w:hanging="284"/>
        <w:jc w:val="both"/>
        <w:rPr>
          <w:rFonts w:ascii="Arial" w:hAnsi="Arial" w:cs="Arial"/>
          <w:b/>
          <w:bCs/>
          <w:sz w:val="22"/>
          <w:szCs w:val="22"/>
        </w:rPr>
      </w:pPr>
      <w:r w:rsidRPr="00C33172">
        <w:rPr>
          <w:rFonts w:ascii="Arial" w:hAnsi="Arial" w:cs="Arial"/>
          <w:b/>
          <w:sz w:val="22"/>
          <w:szCs w:val="22"/>
        </w:rPr>
        <w:t>2</w:t>
      </w:r>
      <w:r w:rsidR="000D3B26">
        <w:rPr>
          <w:rFonts w:ascii="Arial" w:hAnsi="Arial" w:cs="Arial"/>
          <w:b/>
          <w:sz w:val="22"/>
          <w:szCs w:val="22"/>
        </w:rPr>
        <w:t>8</w:t>
      </w:r>
      <w:r w:rsidR="00EC5505" w:rsidRPr="00C33172">
        <w:rPr>
          <w:rFonts w:ascii="Arial" w:hAnsi="Arial" w:cs="Arial"/>
          <w:b/>
          <w:sz w:val="22"/>
          <w:szCs w:val="22"/>
        </w:rPr>
        <w:t>.</w:t>
      </w:r>
      <w:r w:rsidR="00BC6B66" w:rsidRPr="00C33172">
        <w:rPr>
          <w:rFonts w:ascii="Arial" w:hAnsi="Arial" w:cs="Arial"/>
          <w:b/>
          <w:sz w:val="22"/>
          <w:szCs w:val="22"/>
        </w:rPr>
        <w:t xml:space="preserve"> </w:t>
      </w:r>
      <w:r w:rsidR="00091FFA">
        <w:rPr>
          <w:rFonts w:ascii="Arial" w:hAnsi="Arial" w:cs="Arial"/>
          <w:b/>
          <w:bCs/>
          <w:sz w:val="22"/>
          <w:szCs w:val="22"/>
        </w:rPr>
        <w:t xml:space="preserve">Základní </w:t>
      </w:r>
      <w:r w:rsidR="001D5933" w:rsidRPr="001D5933">
        <w:rPr>
          <w:rFonts w:ascii="Arial" w:hAnsi="Arial" w:cs="Arial"/>
          <w:b/>
          <w:bCs/>
          <w:sz w:val="22"/>
          <w:szCs w:val="22"/>
        </w:rPr>
        <w:t>kurz</w:t>
      </w:r>
      <w:r w:rsidR="009D504A">
        <w:rPr>
          <w:rFonts w:ascii="Arial" w:hAnsi="Arial" w:cs="Arial"/>
          <w:b/>
          <w:bCs/>
          <w:sz w:val="22"/>
          <w:szCs w:val="22"/>
        </w:rPr>
        <w:t xml:space="preserve"> </w:t>
      </w:r>
      <w:r w:rsidR="00FF15A8" w:rsidRPr="00C33172">
        <w:rPr>
          <w:rFonts w:ascii="Arial" w:hAnsi="Arial" w:cs="Arial"/>
          <w:b/>
          <w:bCs/>
          <w:sz w:val="22"/>
          <w:szCs w:val="22"/>
        </w:rPr>
        <w:t>pro vedoucí mysliveckých kroužků</w:t>
      </w:r>
    </w:p>
    <w:p w14:paraId="081B5C40" w14:textId="20EAC736" w:rsidR="00DF3871" w:rsidRPr="00C33172" w:rsidRDefault="00626013" w:rsidP="00305238">
      <w:pPr>
        <w:tabs>
          <w:tab w:val="left" w:pos="284"/>
          <w:tab w:val="left" w:pos="426"/>
        </w:tabs>
        <w:spacing w:line="260" w:lineRule="exact"/>
        <w:ind w:left="2040" w:hanging="2040"/>
        <w:jc w:val="both"/>
        <w:rPr>
          <w:rFonts w:ascii="Arial" w:hAnsi="Arial" w:cs="Arial"/>
          <w:sz w:val="22"/>
          <w:szCs w:val="22"/>
        </w:rPr>
      </w:pPr>
      <w:r w:rsidRPr="00C33172">
        <w:rPr>
          <w:rFonts w:ascii="Arial" w:hAnsi="Arial" w:cs="Arial"/>
          <w:bCs/>
          <w:i/>
          <w:iCs/>
          <w:sz w:val="22"/>
          <w:szCs w:val="22"/>
        </w:rPr>
        <w:tab/>
      </w:r>
      <w:r w:rsidR="00D95EF6" w:rsidRPr="00C33172">
        <w:rPr>
          <w:rFonts w:ascii="Arial" w:hAnsi="Arial" w:cs="Arial"/>
          <w:bCs/>
          <w:i/>
          <w:iCs/>
          <w:sz w:val="22"/>
          <w:szCs w:val="22"/>
        </w:rPr>
        <w:t xml:space="preserve"> </w:t>
      </w:r>
      <w:r w:rsidR="00DF3871" w:rsidRPr="00C33172">
        <w:rPr>
          <w:rFonts w:ascii="Arial" w:hAnsi="Arial" w:cs="Arial"/>
          <w:bCs/>
          <w:i/>
          <w:iCs/>
          <w:sz w:val="22"/>
          <w:szCs w:val="22"/>
        </w:rPr>
        <w:t>Opodstatnění:</w:t>
      </w:r>
      <w:r w:rsidR="00DF3871" w:rsidRPr="00C33172">
        <w:rPr>
          <w:rFonts w:ascii="Arial" w:hAnsi="Arial" w:cs="Arial"/>
          <w:b/>
          <w:sz w:val="22"/>
          <w:szCs w:val="22"/>
        </w:rPr>
        <w:tab/>
      </w:r>
      <w:r w:rsidR="006B739D" w:rsidRPr="00C33172">
        <w:rPr>
          <w:rFonts w:ascii="Arial" w:hAnsi="Arial" w:cs="Arial"/>
          <w:sz w:val="22"/>
          <w:szCs w:val="22"/>
        </w:rPr>
        <w:t>Získání kompetencí v oblasti práce s dětmi, dětskými skupinami a mladými lidmi se zaměřením na přenositelnost znalostí v oblasti tradice v myslivosti, odpovědnému přístupu životu v krajině a podpoře komunitního života ve městech a obcích</w:t>
      </w:r>
      <w:r w:rsidR="00B001F6" w:rsidRPr="00C33172">
        <w:rPr>
          <w:rFonts w:ascii="Arial" w:hAnsi="Arial" w:cs="Arial"/>
          <w:sz w:val="22"/>
          <w:szCs w:val="22"/>
        </w:rPr>
        <w:t>.</w:t>
      </w:r>
    </w:p>
    <w:p w14:paraId="1CAEB77A" w14:textId="33FEE541" w:rsidR="00AF1500" w:rsidRPr="00C33172" w:rsidRDefault="00626013" w:rsidP="00305238">
      <w:pPr>
        <w:tabs>
          <w:tab w:val="left" w:pos="284"/>
        </w:tabs>
        <w:spacing w:line="260" w:lineRule="exact"/>
        <w:jc w:val="both"/>
        <w:rPr>
          <w:rFonts w:ascii="Arial" w:hAnsi="Arial" w:cs="Arial"/>
          <w:i/>
          <w:iCs/>
          <w:sz w:val="22"/>
          <w:szCs w:val="22"/>
        </w:rPr>
      </w:pPr>
      <w:r w:rsidRPr="00C33172">
        <w:rPr>
          <w:rFonts w:ascii="Arial" w:hAnsi="Arial" w:cs="Arial"/>
          <w:i/>
          <w:sz w:val="22"/>
          <w:szCs w:val="22"/>
        </w:rPr>
        <w:tab/>
      </w:r>
      <w:r w:rsidR="00D95EF6" w:rsidRPr="00C33172">
        <w:rPr>
          <w:rFonts w:ascii="Arial" w:hAnsi="Arial" w:cs="Arial"/>
          <w:i/>
          <w:sz w:val="22"/>
          <w:szCs w:val="22"/>
        </w:rPr>
        <w:t xml:space="preserve"> </w:t>
      </w:r>
      <w:r w:rsidR="00AF1500" w:rsidRPr="00C33172">
        <w:rPr>
          <w:rFonts w:ascii="Arial" w:hAnsi="Arial" w:cs="Arial"/>
          <w:i/>
          <w:iCs/>
          <w:sz w:val="22"/>
          <w:szCs w:val="22"/>
        </w:rPr>
        <w:t>Zadavatel:</w:t>
      </w:r>
      <w:r w:rsidR="00506C0A" w:rsidRPr="00C33172">
        <w:rPr>
          <w:rFonts w:ascii="Arial" w:hAnsi="Arial" w:cs="Arial"/>
          <w:i/>
          <w:iCs/>
          <w:sz w:val="22"/>
          <w:szCs w:val="22"/>
        </w:rPr>
        <w:tab/>
      </w:r>
      <w:r w:rsidR="006B739D" w:rsidRPr="00C33172">
        <w:rPr>
          <w:rFonts w:ascii="Arial" w:hAnsi="Arial" w:cs="Arial"/>
          <w:b/>
          <w:bCs/>
          <w:sz w:val="22"/>
          <w:szCs w:val="22"/>
        </w:rPr>
        <w:t>odbor 16230</w:t>
      </w:r>
    </w:p>
    <w:p w14:paraId="75C18DF2" w14:textId="12616D50" w:rsidR="006C5AD1" w:rsidRDefault="001F46F9" w:rsidP="00305238">
      <w:pPr>
        <w:spacing w:line="260" w:lineRule="exact"/>
        <w:jc w:val="both"/>
        <w:rPr>
          <w:rFonts w:ascii="Arial" w:hAnsi="Arial" w:cs="Arial"/>
          <w:sz w:val="22"/>
          <w:szCs w:val="22"/>
        </w:rPr>
      </w:pPr>
      <w:r w:rsidRPr="00C33172">
        <w:rPr>
          <w:rFonts w:ascii="Arial" w:hAnsi="Arial" w:cs="Arial"/>
          <w:i/>
          <w:sz w:val="22"/>
          <w:szCs w:val="22"/>
        </w:rPr>
        <w:t xml:space="preserve">     </w:t>
      </w:r>
      <w:r w:rsidR="00AF1500" w:rsidRPr="00C33172">
        <w:rPr>
          <w:rFonts w:ascii="Arial" w:hAnsi="Arial" w:cs="Arial"/>
          <w:i/>
          <w:sz w:val="22"/>
          <w:szCs w:val="22"/>
        </w:rPr>
        <w:t>Cílová skupina:</w:t>
      </w:r>
      <w:r w:rsidR="001C76CC" w:rsidRPr="00B4170F">
        <w:rPr>
          <w:rFonts w:ascii="Arial" w:hAnsi="Arial" w:cs="Arial"/>
          <w:i/>
          <w:sz w:val="22"/>
          <w:szCs w:val="22"/>
        </w:rPr>
        <w:tab/>
      </w:r>
      <w:r w:rsidR="00302ADC" w:rsidRPr="00C33172">
        <w:rPr>
          <w:rFonts w:ascii="Arial" w:hAnsi="Arial" w:cs="Arial"/>
          <w:sz w:val="22"/>
          <w:szCs w:val="22"/>
        </w:rPr>
        <w:t xml:space="preserve"> vedoucí kroužků</w:t>
      </w:r>
    </w:p>
    <w:p w14:paraId="725B436E" w14:textId="77777777" w:rsidR="00BF45B2" w:rsidRDefault="00BF45B2" w:rsidP="00305238">
      <w:pPr>
        <w:spacing w:line="260" w:lineRule="exact"/>
        <w:jc w:val="both"/>
        <w:rPr>
          <w:rFonts w:ascii="Arial" w:hAnsi="Arial" w:cs="Arial"/>
          <w:sz w:val="22"/>
          <w:szCs w:val="22"/>
        </w:rPr>
      </w:pPr>
    </w:p>
    <w:p w14:paraId="7B49309E" w14:textId="77777777" w:rsidR="00552B17" w:rsidRPr="00C33172" w:rsidRDefault="00552B17" w:rsidP="00305238">
      <w:pPr>
        <w:spacing w:line="260" w:lineRule="exact"/>
        <w:jc w:val="both"/>
        <w:rPr>
          <w:rFonts w:ascii="Arial" w:hAnsi="Arial" w:cs="Arial"/>
          <w:sz w:val="22"/>
          <w:szCs w:val="22"/>
        </w:rPr>
      </w:pPr>
    </w:p>
    <w:p w14:paraId="58A13F56" w14:textId="04FDC4A1" w:rsidR="00146B30" w:rsidRPr="00C33172" w:rsidRDefault="00EC5505" w:rsidP="00305238">
      <w:pPr>
        <w:tabs>
          <w:tab w:val="left" w:pos="284"/>
        </w:tabs>
        <w:spacing w:line="260" w:lineRule="exact"/>
        <w:jc w:val="both"/>
        <w:rPr>
          <w:rFonts w:ascii="Arial" w:hAnsi="Arial" w:cs="Arial"/>
          <w:b/>
          <w:iCs/>
          <w:sz w:val="22"/>
          <w:szCs w:val="22"/>
        </w:rPr>
      </w:pPr>
      <w:r w:rsidRPr="00C33172">
        <w:rPr>
          <w:rFonts w:ascii="Arial" w:hAnsi="Arial" w:cs="Arial"/>
          <w:b/>
          <w:sz w:val="22"/>
          <w:szCs w:val="22"/>
        </w:rPr>
        <w:lastRenderedPageBreak/>
        <w:t>2</w:t>
      </w:r>
      <w:r w:rsidR="000D3B26">
        <w:rPr>
          <w:rFonts w:ascii="Arial" w:hAnsi="Arial" w:cs="Arial"/>
          <w:b/>
          <w:sz w:val="22"/>
          <w:szCs w:val="22"/>
        </w:rPr>
        <w:t>9</w:t>
      </w:r>
      <w:r w:rsidRPr="00C33172">
        <w:rPr>
          <w:rFonts w:ascii="Arial" w:hAnsi="Arial" w:cs="Arial"/>
          <w:b/>
          <w:sz w:val="22"/>
          <w:szCs w:val="22"/>
        </w:rPr>
        <w:t xml:space="preserve">. </w:t>
      </w:r>
      <w:r w:rsidR="00B76035" w:rsidRPr="00C33172">
        <w:rPr>
          <w:rFonts w:ascii="Arial" w:hAnsi="Arial" w:cs="Arial"/>
          <w:b/>
          <w:sz w:val="22"/>
          <w:szCs w:val="22"/>
        </w:rPr>
        <w:t>Jarmark chutí Teplice 2025</w:t>
      </w:r>
    </w:p>
    <w:p w14:paraId="0F9820DA" w14:textId="3CCE1EF4" w:rsidR="00285612" w:rsidRPr="00C33172" w:rsidRDefault="005E248F" w:rsidP="00305238">
      <w:pPr>
        <w:tabs>
          <w:tab w:val="left" w:pos="284"/>
        </w:tabs>
        <w:spacing w:line="260" w:lineRule="exact"/>
        <w:ind w:left="2040" w:hanging="2040"/>
        <w:jc w:val="both"/>
        <w:rPr>
          <w:rFonts w:ascii="Arial" w:hAnsi="Arial" w:cs="Arial"/>
          <w:sz w:val="22"/>
          <w:szCs w:val="22"/>
        </w:rPr>
      </w:pPr>
      <w:r w:rsidRPr="00C33172">
        <w:rPr>
          <w:rFonts w:ascii="Arial" w:hAnsi="Arial" w:cs="Arial"/>
          <w:bCs/>
          <w:iCs/>
          <w:sz w:val="22"/>
          <w:szCs w:val="22"/>
        </w:rPr>
        <w:tab/>
        <w:t xml:space="preserve"> </w:t>
      </w:r>
      <w:r w:rsidR="00285612" w:rsidRPr="00C33172">
        <w:rPr>
          <w:rFonts w:ascii="Arial" w:hAnsi="Arial" w:cs="Arial"/>
          <w:bCs/>
          <w:i/>
          <w:sz w:val="22"/>
          <w:szCs w:val="22"/>
        </w:rPr>
        <w:t>Opodstatnění</w:t>
      </w:r>
      <w:r w:rsidR="00285612" w:rsidRPr="00C33172">
        <w:rPr>
          <w:rFonts w:ascii="Arial" w:hAnsi="Arial" w:cs="Arial"/>
          <w:b/>
          <w:i/>
          <w:sz w:val="22"/>
          <w:szCs w:val="22"/>
        </w:rPr>
        <w:t>:</w:t>
      </w:r>
      <w:r w:rsidR="00285612" w:rsidRPr="00C33172">
        <w:rPr>
          <w:rFonts w:ascii="Arial" w:hAnsi="Arial" w:cs="Arial"/>
          <w:b/>
          <w:iCs/>
          <w:sz w:val="22"/>
          <w:szCs w:val="22"/>
        </w:rPr>
        <w:tab/>
      </w:r>
      <w:r w:rsidR="00E56826" w:rsidRPr="00C33172">
        <w:rPr>
          <w:rFonts w:ascii="Arial" w:hAnsi="Arial" w:cs="Arial"/>
          <w:sz w:val="22"/>
          <w:szCs w:val="22"/>
        </w:rPr>
        <w:t>Strategie bezpečnosti potravin a výživy 2030 (Usnesení vlády č. 323/2021), opatření 3. 1 Akčního plánu ČR pro rozvoj EZ v letech 2021-2027. Propagace zdravého životního stylu, zdravé výživy, manipulace s potravinami, předcházení nemocem ze špatné stravy.</w:t>
      </w:r>
    </w:p>
    <w:p w14:paraId="5A30FBD3" w14:textId="084A3842" w:rsidR="00285612" w:rsidRPr="00C33172" w:rsidRDefault="006B2C87" w:rsidP="00305238">
      <w:pPr>
        <w:tabs>
          <w:tab w:val="left" w:pos="284"/>
        </w:tabs>
        <w:spacing w:line="260" w:lineRule="exact"/>
        <w:jc w:val="both"/>
        <w:rPr>
          <w:rFonts w:ascii="Arial" w:hAnsi="Arial" w:cs="Arial"/>
          <w:i/>
          <w:sz w:val="22"/>
          <w:szCs w:val="22"/>
        </w:rPr>
      </w:pPr>
      <w:r w:rsidRPr="00C33172">
        <w:rPr>
          <w:rFonts w:ascii="Arial" w:hAnsi="Arial" w:cs="Arial"/>
          <w:i/>
          <w:sz w:val="22"/>
          <w:szCs w:val="22"/>
        </w:rPr>
        <w:tab/>
      </w:r>
      <w:r w:rsidR="00285612" w:rsidRPr="00C33172">
        <w:rPr>
          <w:rFonts w:ascii="Arial" w:hAnsi="Arial" w:cs="Arial"/>
          <w:i/>
          <w:sz w:val="22"/>
          <w:szCs w:val="22"/>
        </w:rPr>
        <w:t xml:space="preserve"> Zadavatel:</w:t>
      </w:r>
      <w:r w:rsidR="00525498" w:rsidRPr="00C33172">
        <w:rPr>
          <w:rFonts w:ascii="Arial" w:hAnsi="Arial" w:cs="Arial"/>
          <w:i/>
          <w:sz w:val="22"/>
          <w:szCs w:val="22"/>
        </w:rPr>
        <w:tab/>
      </w:r>
      <w:r w:rsidR="00E56826" w:rsidRPr="00C33172">
        <w:rPr>
          <w:rFonts w:ascii="Arial" w:hAnsi="Arial" w:cs="Arial"/>
          <w:b/>
          <w:sz w:val="22"/>
          <w:szCs w:val="22"/>
        </w:rPr>
        <w:t>odbor 18110</w:t>
      </w:r>
    </w:p>
    <w:p w14:paraId="713FAF90" w14:textId="3DE84F83" w:rsidR="00095BE0" w:rsidRPr="00C33172" w:rsidRDefault="001C76CC" w:rsidP="00305238">
      <w:pPr>
        <w:tabs>
          <w:tab w:val="left" w:pos="284"/>
        </w:tabs>
        <w:ind w:left="426" w:hanging="426"/>
        <w:jc w:val="both"/>
        <w:rPr>
          <w:rFonts w:ascii="Arial" w:hAnsi="Arial" w:cs="Arial"/>
          <w:b/>
          <w:sz w:val="22"/>
          <w:szCs w:val="22"/>
        </w:rPr>
      </w:pPr>
      <w:r w:rsidRPr="00C33172">
        <w:rPr>
          <w:rFonts w:ascii="Arial" w:hAnsi="Arial" w:cs="Arial"/>
          <w:i/>
          <w:sz w:val="22"/>
          <w:szCs w:val="22"/>
        </w:rPr>
        <w:t xml:space="preserve">     </w:t>
      </w:r>
      <w:r w:rsidR="00285612" w:rsidRPr="00C33172">
        <w:rPr>
          <w:rFonts w:ascii="Arial" w:hAnsi="Arial" w:cs="Arial"/>
          <w:i/>
          <w:sz w:val="22"/>
          <w:szCs w:val="22"/>
        </w:rPr>
        <w:t>Cílová skupina:</w:t>
      </w:r>
      <w:r w:rsidR="00285612" w:rsidRPr="00B4170F">
        <w:rPr>
          <w:rFonts w:ascii="Arial" w:hAnsi="Arial" w:cs="Arial"/>
          <w:i/>
          <w:sz w:val="22"/>
          <w:szCs w:val="22"/>
        </w:rPr>
        <w:tab/>
      </w:r>
      <w:r w:rsidR="00095BE0" w:rsidRPr="00C33172">
        <w:rPr>
          <w:rFonts w:ascii="Arial" w:hAnsi="Arial" w:cs="Arial"/>
          <w:sz w:val="22"/>
          <w:szCs w:val="22"/>
        </w:rPr>
        <w:t xml:space="preserve"> děti MŠ, žáci ZŠ, SŠ</w:t>
      </w:r>
      <w:r w:rsidR="00BB425A" w:rsidRPr="00C33172">
        <w:rPr>
          <w:rFonts w:ascii="Arial" w:hAnsi="Arial" w:cs="Arial"/>
          <w:sz w:val="22"/>
          <w:szCs w:val="22"/>
        </w:rPr>
        <w:t xml:space="preserve"> </w:t>
      </w:r>
      <w:r w:rsidR="00A83314" w:rsidRPr="00C33172">
        <w:rPr>
          <w:rFonts w:ascii="Arial" w:hAnsi="Arial" w:cs="Arial"/>
          <w:sz w:val="22"/>
          <w:szCs w:val="22"/>
        </w:rPr>
        <w:t xml:space="preserve">a </w:t>
      </w:r>
      <w:r w:rsidR="003E2AF8" w:rsidRPr="00C33172">
        <w:rPr>
          <w:rFonts w:ascii="Arial" w:hAnsi="Arial" w:cs="Arial"/>
          <w:sz w:val="22"/>
          <w:szCs w:val="22"/>
        </w:rPr>
        <w:t>široká veřejnost</w:t>
      </w:r>
    </w:p>
    <w:p w14:paraId="2439A313" w14:textId="333F2A70" w:rsidR="00285612" w:rsidRPr="00C33172" w:rsidRDefault="00285612" w:rsidP="00305238">
      <w:pPr>
        <w:spacing w:line="260" w:lineRule="exact"/>
        <w:jc w:val="both"/>
        <w:rPr>
          <w:rFonts w:ascii="Arial" w:hAnsi="Arial" w:cs="Arial"/>
          <w:sz w:val="22"/>
          <w:szCs w:val="22"/>
        </w:rPr>
      </w:pPr>
    </w:p>
    <w:p w14:paraId="23A1B803" w14:textId="152F33D1" w:rsidR="00247016" w:rsidRPr="00C33172" w:rsidRDefault="007A6CD3" w:rsidP="00305238">
      <w:pPr>
        <w:tabs>
          <w:tab w:val="left" w:pos="284"/>
        </w:tabs>
        <w:ind w:left="426" w:hanging="426"/>
        <w:jc w:val="both"/>
        <w:rPr>
          <w:rFonts w:ascii="Arial" w:hAnsi="Arial" w:cs="Arial"/>
          <w:b/>
          <w:sz w:val="22"/>
          <w:szCs w:val="22"/>
        </w:rPr>
      </w:pPr>
      <w:r>
        <w:rPr>
          <w:rFonts w:ascii="Arial" w:hAnsi="Arial" w:cs="Arial"/>
          <w:b/>
          <w:sz w:val="22"/>
          <w:szCs w:val="22"/>
        </w:rPr>
        <w:t>30</w:t>
      </w:r>
      <w:r w:rsidR="004A6BD8" w:rsidRPr="00C33172">
        <w:rPr>
          <w:rFonts w:ascii="Arial" w:hAnsi="Arial" w:cs="Arial"/>
          <w:b/>
          <w:sz w:val="22"/>
          <w:szCs w:val="22"/>
        </w:rPr>
        <w:t>.</w:t>
      </w:r>
      <w:r w:rsidR="00247016" w:rsidRPr="00C33172">
        <w:rPr>
          <w:rFonts w:ascii="Arial" w:hAnsi="Arial" w:cs="Arial"/>
          <w:b/>
          <w:sz w:val="22"/>
          <w:szCs w:val="22"/>
        </w:rPr>
        <w:t xml:space="preserve"> Hudebně zábavný vzdělávací program na akcích pořádaných Ministerstvem zemědělství</w:t>
      </w:r>
    </w:p>
    <w:p w14:paraId="0E1CFD98" w14:textId="77777777" w:rsidR="00247016" w:rsidRPr="00C33172" w:rsidRDefault="00247016" w:rsidP="00305238">
      <w:pPr>
        <w:tabs>
          <w:tab w:val="left" w:pos="284"/>
        </w:tabs>
        <w:ind w:left="2040" w:hanging="2040"/>
        <w:jc w:val="both"/>
        <w:rPr>
          <w:rFonts w:ascii="Arial" w:hAnsi="Arial" w:cs="Arial"/>
          <w:bCs/>
          <w:sz w:val="22"/>
          <w:szCs w:val="22"/>
        </w:rPr>
      </w:pPr>
      <w:r w:rsidRPr="00C33172">
        <w:rPr>
          <w:rFonts w:ascii="Arial" w:hAnsi="Arial" w:cs="Arial"/>
          <w:b/>
          <w:sz w:val="22"/>
          <w:szCs w:val="22"/>
        </w:rPr>
        <w:tab/>
        <w:t xml:space="preserve"> </w:t>
      </w:r>
      <w:r w:rsidRPr="00C33172">
        <w:rPr>
          <w:rFonts w:ascii="Arial" w:hAnsi="Arial" w:cs="Arial"/>
          <w:bCs/>
          <w:i/>
          <w:iCs/>
          <w:sz w:val="22"/>
          <w:szCs w:val="22"/>
        </w:rPr>
        <w:t>Opodstatnění</w:t>
      </w:r>
      <w:r w:rsidRPr="00C33172">
        <w:rPr>
          <w:rFonts w:ascii="Arial" w:hAnsi="Arial" w:cs="Arial"/>
          <w:b/>
          <w:sz w:val="22"/>
          <w:szCs w:val="22"/>
        </w:rPr>
        <w:t>:</w:t>
      </w:r>
      <w:r w:rsidRPr="00C33172">
        <w:rPr>
          <w:rFonts w:ascii="Arial" w:hAnsi="Arial" w:cs="Arial"/>
          <w:b/>
          <w:sz w:val="22"/>
          <w:szCs w:val="22"/>
        </w:rPr>
        <w:tab/>
      </w:r>
      <w:r w:rsidRPr="00C33172">
        <w:rPr>
          <w:rFonts w:ascii="Arial" w:hAnsi="Arial" w:cs="Arial"/>
          <w:bCs/>
          <w:sz w:val="22"/>
          <w:szCs w:val="22"/>
        </w:rPr>
        <w:t xml:space="preserve">Plnění bodu 4.3 Strategie bezpečnosti potravin a výživy 2030. 13 provedení programu zaměřeného na problematiku zdravé výživy a bezpečnou manipulaci s potravinami. </w:t>
      </w:r>
    </w:p>
    <w:p w14:paraId="09397408" w14:textId="77777777" w:rsidR="00247016" w:rsidRPr="00C33172" w:rsidRDefault="00247016" w:rsidP="00305238">
      <w:pPr>
        <w:tabs>
          <w:tab w:val="left" w:pos="284"/>
        </w:tabs>
        <w:ind w:left="426" w:hanging="426"/>
        <w:jc w:val="both"/>
        <w:rPr>
          <w:rFonts w:ascii="Arial" w:hAnsi="Arial" w:cs="Arial"/>
          <w:b/>
          <w:sz w:val="22"/>
          <w:szCs w:val="22"/>
        </w:rPr>
      </w:pPr>
      <w:r w:rsidRPr="00C33172">
        <w:rPr>
          <w:rFonts w:ascii="Arial" w:hAnsi="Arial" w:cs="Arial"/>
          <w:bCs/>
          <w:i/>
          <w:iCs/>
          <w:sz w:val="22"/>
          <w:szCs w:val="22"/>
        </w:rPr>
        <w:tab/>
        <w:t xml:space="preserve"> Zadavatel</w:t>
      </w:r>
      <w:r w:rsidRPr="00C33172">
        <w:rPr>
          <w:rFonts w:ascii="Arial" w:hAnsi="Arial" w:cs="Arial"/>
          <w:b/>
          <w:sz w:val="22"/>
          <w:szCs w:val="22"/>
        </w:rPr>
        <w:t>:</w:t>
      </w:r>
      <w:r w:rsidRPr="00C33172">
        <w:rPr>
          <w:rFonts w:ascii="Arial" w:hAnsi="Arial" w:cs="Arial"/>
          <w:b/>
          <w:sz w:val="22"/>
          <w:szCs w:val="22"/>
        </w:rPr>
        <w:tab/>
        <w:t>odbor 18110</w:t>
      </w:r>
    </w:p>
    <w:p w14:paraId="7C251924" w14:textId="77777777" w:rsidR="00247016" w:rsidRPr="00C33172" w:rsidRDefault="00247016" w:rsidP="00305238">
      <w:pPr>
        <w:tabs>
          <w:tab w:val="left" w:pos="284"/>
        </w:tabs>
        <w:ind w:left="426" w:hanging="426"/>
        <w:jc w:val="both"/>
        <w:rPr>
          <w:rFonts w:ascii="Arial" w:hAnsi="Arial" w:cs="Arial"/>
          <w:bCs/>
          <w:sz w:val="22"/>
          <w:szCs w:val="22"/>
        </w:rPr>
      </w:pPr>
      <w:r w:rsidRPr="00C33172">
        <w:rPr>
          <w:rFonts w:ascii="Arial" w:hAnsi="Arial" w:cs="Arial"/>
          <w:b/>
          <w:sz w:val="22"/>
          <w:szCs w:val="22"/>
        </w:rPr>
        <w:tab/>
        <w:t xml:space="preserve"> </w:t>
      </w:r>
      <w:r w:rsidRPr="00C33172">
        <w:rPr>
          <w:rFonts w:ascii="Arial" w:hAnsi="Arial" w:cs="Arial"/>
          <w:bCs/>
          <w:i/>
          <w:iCs/>
          <w:sz w:val="22"/>
          <w:szCs w:val="22"/>
        </w:rPr>
        <w:t>Cílová skupina:</w:t>
      </w:r>
      <w:r w:rsidRPr="00C33172">
        <w:rPr>
          <w:rFonts w:ascii="Arial" w:hAnsi="Arial" w:cs="Arial"/>
          <w:bCs/>
          <w:i/>
          <w:iCs/>
          <w:sz w:val="22"/>
          <w:szCs w:val="22"/>
        </w:rPr>
        <w:tab/>
      </w:r>
      <w:r w:rsidRPr="00C33172">
        <w:rPr>
          <w:rFonts w:ascii="Arial" w:hAnsi="Arial" w:cs="Arial"/>
          <w:bCs/>
          <w:sz w:val="22"/>
          <w:szCs w:val="22"/>
        </w:rPr>
        <w:t>děti a mládež od 3 do 12 let</w:t>
      </w:r>
    </w:p>
    <w:p w14:paraId="1EC917C6" w14:textId="77777777" w:rsidR="00247016" w:rsidRPr="00C33172" w:rsidRDefault="00247016" w:rsidP="00305238">
      <w:pPr>
        <w:pStyle w:val="Zkladntext3"/>
        <w:tabs>
          <w:tab w:val="left" w:pos="284"/>
          <w:tab w:val="left" w:pos="426"/>
          <w:tab w:val="left" w:pos="2127"/>
        </w:tabs>
        <w:spacing w:after="60"/>
        <w:ind w:left="2124" w:hanging="2124"/>
        <w:rPr>
          <w:b/>
          <w:szCs w:val="22"/>
        </w:rPr>
      </w:pPr>
    </w:p>
    <w:p w14:paraId="30C6FE71" w14:textId="77E5F8EA" w:rsidR="008A11D2" w:rsidRPr="00C33172" w:rsidRDefault="008A11D2" w:rsidP="00305238">
      <w:pPr>
        <w:jc w:val="both"/>
        <w:rPr>
          <w:rFonts w:ascii="Arial" w:hAnsi="Arial" w:cs="Arial"/>
          <w:b/>
          <w:sz w:val="22"/>
          <w:szCs w:val="22"/>
        </w:rPr>
      </w:pPr>
      <w:r w:rsidRPr="00C33172">
        <w:rPr>
          <w:rFonts w:ascii="Arial" w:hAnsi="Arial" w:cs="Arial"/>
          <w:b/>
          <w:sz w:val="22"/>
          <w:szCs w:val="22"/>
        </w:rPr>
        <w:t>3</w:t>
      </w:r>
      <w:r w:rsidR="007A6CD3">
        <w:rPr>
          <w:rFonts w:ascii="Arial" w:hAnsi="Arial" w:cs="Arial"/>
          <w:b/>
          <w:sz w:val="22"/>
          <w:szCs w:val="22"/>
        </w:rPr>
        <w:t>1</w:t>
      </w:r>
      <w:r w:rsidR="004A6BD8" w:rsidRPr="00C33172">
        <w:rPr>
          <w:rFonts w:ascii="Arial" w:hAnsi="Arial" w:cs="Arial"/>
          <w:b/>
          <w:sz w:val="22"/>
          <w:szCs w:val="22"/>
        </w:rPr>
        <w:t>.</w:t>
      </w:r>
      <w:r w:rsidRPr="00C33172">
        <w:rPr>
          <w:rFonts w:ascii="Arial" w:hAnsi="Arial" w:cs="Arial"/>
          <w:b/>
          <w:sz w:val="22"/>
          <w:szCs w:val="22"/>
        </w:rPr>
        <w:t xml:space="preserve"> Zdravé stravování dětí (Zdravě s </w:t>
      </w:r>
      <w:proofErr w:type="spellStart"/>
      <w:r w:rsidRPr="00C33172">
        <w:rPr>
          <w:rFonts w:ascii="Arial" w:hAnsi="Arial" w:cs="Arial"/>
          <w:b/>
          <w:sz w:val="22"/>
          <w:szCs w:val="22"/>
        </w:rPr>
        <w:t>PaPájou</w:t>
      </w:r>
      <w:proofErr w:type="spellEnd"/>
      <w:r w:rsidRPr="00C33172">
        <w:rPr>
          <w:rFonts w:ascii="Arial" w:hAnsi="Arial" w:cs="Arial"/>
          <w:b/>
          <w:sz w:val="22"/>
          <w:szCs w:val="22"/>
        </w:rPr>
        <w:t>)</w:t>
      </w:r>
    </w:p>
    <w:p w14:paraId="5D1C048C" w14:textId="5B3F67C2" w:rsidR="008A11D2" w:rsidRPr="00C33172" w:rsidRDefault="008A11D2" w:rsidP="00305238">
      <w:pPr>
        <w:tabs>
          <w:tab w:val="left" w:pos="284"/>
        </w:tabs>
        <w:ind w:left="2040" w:hanging="2040"/>
        <w:jc w:val="both"/>
        <w:rPr>
          <w:rFonts w:ascii="Arial" w:hAnsi="Arial" w:cs="Arial"/>
          <w:bCs/>
          <w:sz w:val="22"/>
          <w:szCs w:val="22"/>
        </w:rPr>
      </w:pPr>
      <w:r w:rsidRPr="00C33172">
        <w:rPr>
          <w:rFonts w:ascii="Arial" w:hAnsi="Arial" w:cs="Arial"/>
          <w:b/>
          <w:sz w:val="22"/>
          <w:szCs w:val="22"/>
        </w:rPr>
        <w:tab/>
      </w:r>
      <w:r w:rsidRPr="00C33172">
        <w:rPr>
          <w:rFonts w:ascii="Arial" w:hAnsi="Arial" w:cs="Arial"/>
          <w:bCs/>
          <w:sz w:val="22"/>
          <w:szCs w:val="22"/>
        </w:rPr>
        <w:t xml:space="preserve"> </w:t>
      </w:r>
      <w:r w:rsidRPr="00C33172">
        <w:rPr>
          <w:rFonts w:ascii="Arial" w:hAnsi="Arial" w:cs="Arial"/>
          <w:bCs/>
          <w:i/>
          <w:iCs/>
          <w:sz w:val="22"/>
          <w:szCs w:val="22"/>
        </w:rPr>
        <w:t>Opodstatnění:</w:t>
      </w:r>
      <w:r w:rsidRPr="00C33172">
        <w:rPr>
          <w:rFonts w:ascii="Arial" w:hAnsi="Arial" w:cs="Arial"/>
          <w:bCs/>
          <w:i/>
          <w:iCs/>
          <w:sz w:val="22"/>
          <w:szCs w:val="22"/>
        </w:rPr>
        <w:tab/>
      </w:r>
      <w:r w:rsidR="001029E9" w:rsidRPr="00C33172">
        <w:rPr>
          <w:rFonts w:ascii="Arial" w:hAnsi="Arial" w:cs="Arial"/>
          <w:bCs/>
          <w:sz w:val="22"/>
          <w:szCs w:val="22"/>
        </w:rPr>
        <w:t xml:space="preserve">15. </w:t>
      </w:r>
      <w:r w:rsidRPr="00C33172">
        <w:rPr>
          <w:rFonts w:ascii="Arial" w:hAnsi="Arial" w:cs="Arial"/>
          <w:bCs/>
          <w:sz w:val="22"/>
          <w:szCs w:val="22"/>
        </w:rPr>
        <w:t xml:space="preserve">projektových dnů </w:t>
      </w:r>
      <w:r w:rsidR="008E6F24" w:rsidRPr="00C33172">
        <w:rPr>
          <w:rFonts w:ascii="Arial" w:hAnsi="Arial" w:cs="Arial"/>
          <w:bCs/>
          <w:sz w:val="22"/>
          <w:szCs w:val="22"/>
        </w:rPr>
        <w:t xml:space="preserve">zaměřených na problematiku </w:t>
      </w:r>
      <w:r w:rsidRPr="00C33172">
        <w:rPr>
          <w:rFonts w:ascii="Arial" w:hAnsi="Arial" w:cs="Arial"/>
          <w:bCs/>
          <w:sz w:val="22"/>
          <w:szCs w:val="22"/>
        </w:rPr>
        <w:t>zdravé výživy a manipulac</w:t>
      </w:r>
      <w:r w:rsidR="007F3A35" w:rsidRPr="00C33172">
        <w:rPr>
          <w:rFonts w:ascii="Arial" w:hAnsi="Arial" w:cs="Arial"/>
          <w:bCs/>
          <w:sz w:val="22"/>
          <w:szCs w:val="22"/>
        </w:rPr>
        <w:t>i</w:t>
      </w:r>
      <w:r w:rsidRPr="00C33172">
        <w:rPr>
          <w:rFonts w:ascii="Arial" w:hAnsi="Arial" w:cs="Arial"/>
          <w:bCs/>
          <w:sz w:val="22"/>
          <w:szCs w:val="22"/>
        </w:rPr>
        <w:t xml:space="preserve"> s potravinami,</w:t>
      </w:r>
      <w:r w:rsidR="00BD4E40" w:rsidRPr="00C33172">
        <w:rPr>
          <w:rFonts w:ascii="Arial" w:hAnsi="Arial" w:cs="Arial"/>
          <w:sz w:val="22"/>
          <w:szCs w:val="22"/>
        </w:rPr>
        <w:t xml:space="preserve"> </w:t>
      </w:r>
      <w:r w:rsidR="006A5454" w:rsidRPr="00C33172">
        <w:rPr>
          <w:rFonts w:ascii="Arial" w:hAnsi="Arial" w:cs="Arial"/>
          <w:bCs/>
          <w:sz w:val="22"/>
          <w:szCs w:val="22"/>
        </w:rPr>
        <w:t>na téma WHO „Pět klíčů k bezpečným potravinám“.</w:t>
      </w:r>
    </w:p>
    <w:p w14:paraId="16E7645A" w14:textId="77777777" w:rsidR="008A11D2" w:rsidRPr="00C33172" w:rsidRDefault="008A11D2" w:rsidP="00305238">
      <w:pPr>
        <w:tabs>
          <w:tab w:val="left" w:pos="284"/>
        </w:tabs>
        <w:ind w:left="2040" w:hanging="2040"/>
        <w:jc w:val="both"/>
        <w:rPr>
          <w:rFonts w:ascii="Arial" w:hAnsi="Arial" w:cs="Arial"/>
          <w:b/>
          <w:sz w:val="22"/>
          <w:szCs w:val="22"/>
        </w:rPr>
      </w:pPr>
      <w:r w:rsidRPr="00C33172">
        <w:rPr>
          <w:rFonts w:ascii="Arial" w:hAnsi="Arial" w:cs="Arial"/>
          <w:bCs/>
          <w:i/>
          <w:iCs/>
          <w:sz w:val="22"/>
          <w:szCs w:val="22"/>
        </w:rPr>
        <w:tab/>
        <w:t xml:space="preserve"> Zadavatel:</w:t>
      </w:r>
      <w:r w:rsidRPr="00C33172">
        <w:rPr>
          <w:rFonts w:ascii="Arial" w:hAnsi="Arial" w:cs="Arial"/>
          <w:bCs/>
          <w:i/>
          <w:iCs/>
          <w:sz w:val="22"/>
          <w:szCs w:val="22"/>
        </w:rPr>
        <w:tab/>
      </w:r>
      <w:r w:rsidRPr="00C33172">
        <w:rPr>
          <w:rFonts w:ascii="Arial" w:hAnsi="Arial" w:cs="Arial"/>
          <w:b/>
          <w:sz w:val="22"/>
          <w:szCs w:val="22"/>
        </w:rPr>
        <w:t>odbor 18110</w:t>
      </w:r>
    </w:p>
    <w:p w14:paraId="46017CFA" w14:textId="5EC32AF0" w:rsidR="008A11D2" w:rsidRPr="00C33172" w:rsidRDefault="008A11D2" w:rsidP="00305238">
      <w:pPr>
        <w:tabs>
          <w:tab w:val="left" w:pos="284"/>
        </w:tabs>
        <w:ind w:left="2040" w:hanging="2040"/>
        <w:jc w:val="both"/>
        <w:rPr>
          <w:rFonts w:ascii="Arial" w:hAnsi="Arial" w:cs="Arial"/>
          <w:bCs/>
          <w:sz w:val="22"/>
          <w:szCs w:val="22"/>
        </w:rPr>
      </w:pPr>
      <w:r w:rsidRPr="00C33172">
        <w:rPr>
          <w:rFonts w:ascii="Arial" w:hAnsi="Arial" w:cs="Arial"/>
          <w:bCs/>
          <w:i/>
          <w:iCs/>
          <w:sz w:val="22"/>
          <w:szCs w:val="22"/>
        </w:rPr>
        <w:tab/>
        <w:t xml:space="preserve"> Cílová skupina:</w:t>
      </w:r>
      <w:r w:rsidRPr="00C33172">
        <w:rPr>
          <w:rFonts w:ascii="Arial" w:hAnsi="Arial" w:cs="Arial"/>
          <w:b/>
          <w:i/>
          <w:iCs/>
          <w:sz w:val="22"/>
          <w:szCs w:val="22"/>
        </w:rPr>
        <w:tab/>
      </w:r>
      <w:r w:rsidR="00C4660F" w:rsidRPr="00C33172">
        <w:rPr>
          <w:rFonts w:ascii="Arial" w:hAnsi="Arial" w:cs="Arial"/>
          <w:bCs/>
          <w:sz w:val="22"/>
          <w:szCs w:val="22"/>
        </w:rPr>
        <w:t>žáci I. stupně ZŠ</w:t>
      </w:r>
    </w:p>
    <w:p w14:paraId="5BD9DFF9" w14:textId="77777777" w:rsidR="008A11D2" w:rsidRPr="00C33172" w:rsidRDefault="008A11D2" w:rsidP="00305238">
      <w:pPr>
        <w:pStyle w:val="Zkladntext3"/>
        <w:tabs>
          <w:tab w:val="left" w:pos="284"/>
          <w:tab w:val="left" w:pos="426"/>
          <w:tab w:val="left" w:pos="2127"/>
        </w:tabs>
        <w:spacing w:after="60"/>
        <w:ind w:left="2124" w:hanging="2124"/>
        <w:rPr>
          <w:b/>
          <w:szCs w:val="22"/>
        </w:rPr>
      </w:pPr>
    </w:p>
    <w:p w14:paraId="4DC9BA4B" w14:textId="0CE60C5C" w:rsidR="00EB5803" w:rsidRPr="00C33172" w:rsidRDefault="00EB5803" w:rsidP="00305238">
      <w:pPr>
        <w:jc w:val="both"/>
        <w:rPr>
          <w:rFonts w:ascii="Arial" w:hAnsi="Arial" w:cs="Arial"/>
          <w:b/>
          <w:sz w:val="22"/>
          <w:szCs w:val="22"/>
        </w:rPr>
      </w:pPr>
      <w:r w:rsidRPr="00C33172">
        <w:rPr>
          <w:rFonts w:ascii="Arial" w:hAnsi="Arial" w:cs="Arial"/>
          <w:b/>
          <w:sz w:val="22"/>
          <w:szCs w:val="22"/>
        </w:rPr>
        <w:t>3</w:t>
      </w:r>
      <w:r w:rsidR="007A6CD3">
        <w:rPr>
          <w:rFonts w:ascii="Arial" w:hAnsi="Arial" w:cs="Arial"/>
          <w:b/>
          <w:sz w:val="22"/>
          <w:szCs w:val="22"/>
        </w:rPr>
        <w:t>2</w:t>
      </w:r>
      <w:r w:rsidR="004A6BD8" w:rsidRPr="00C33172">
        <w:rPr>
          <w:rFonts w:ascii="Arial" w:hAnsi="Arial" w:cs="Arial"/>
          <w:b/>
          <w:sz w:val="22"/>
          <w:szCs w:val="22"/>
        </w:rPr>
        <w:t>.</w:t>
      </w:r>
      <w:r w:rsidRPr="00C33172">
        <w:rPr>
          <w:rFonts w:ascii="Arial" w:hAnsi="Arial" w:cs="Arial"/>
          <w:b/>
          <w:sz w:val="22"/>
          <w:szCs w:val="22"/>
        </w:rPr>
        <w:t xml:space="preserve"> </w:t>
      </w:r>
      <w:r w:rsidR="008B4509" w:rsidRPr="00C33172">
        <w:rPr>
          <w:rFonts w:ascii="Arial" w:hAnsi="Arial" w:cs="Arial"/>
          <w:b/>
          <w:sz w:val="22"/>
          <w:szCs w:val="22"/>
        </w:rPr>
        <w:t xml:space="preserve">Projekt </w:t>
      </w:r>
      <w:r w:rsidRPr="00C33172">
        <w:rPr>
          <w:rFonts w:ascii="Arial" w:hAnsi="Arial" w:cs="Arial"/>
          <w:b/>
          <w:sz w:val="22"/>
          <w:szCs w:val="22"/>
        </w:rPr>
        <w:t>Přijede k nám návštěva</w:t>
      </w:r>
    </w:p>
    <w:p w14:paraId="4EFCAFFA" w14:textId="7AE19F30" w:rsidR="00EB5803" w:rsidRPr="00C33172" w:rsidRDefault="00EB5803" w:rsidP="00305238">
      <w:pPr>
        <w:tabs>
          <w:tab w:val="left" w:pos="284"/>
        </w:tabs>
        <w:ind w:left="2040" w:hanging="2040"/>
        <w:jc w:val="both"/>
        <w:rPr>
          <w:rFonts w:ascii="Arial" w:hAnsi="Arial" w:cs="Arial"/>
          <w:b/>
          <w:sz w:val="22"/>
          <w:szCs w:val="22"/>
        </w:rPr>
      </w:pPr>
      <w:r w:rsidRPr="00C33172">
        <w:rPr>
          <w:rFonts w:ascii="Arial" w:hAnsi="Arial" w:cs="Arial"/>
          <w:b/>
          <w:sz w:val="22"/>
          <w:szCs w:val="22"/>
        </w:rPr>
        <w:tab/>
        <w:t xml:space="preserve"> </w:t>
      </w:r>
      <w:r w:rsidRPr="00C33172">
        <w:rPr>
          <w:rFonts w:ascii="Arial" w:hAnsi="Arial" w:cs="Arial"/>
          <w:i/>
          <w:sz w:val="22"/>
          <w:szCs w:val="22"/>
        </w:rPr>
        <w:t>Opodstatnění:</w:t>
      </w:r>
      <w:r w:rsidRPr="00C33172">
        <w:rPr>
          <w:rFonts w:ascii="Arial" w:hAnsi="Arial" w:cs="Arial"/>
          <w:b/>
          <w:sz w:val="22"/>
          <w:szCs w:val="22"/>
        </w:rPr>
        <w:tab/>
      </w:r>
      <w:r w:rsidRPr="00C33172">
        <w:rPr>
          <w:rFonts w:ascii="Arial" w:hAnsi="Arial" w:cs="Arial"/>
          <w:bCs/>
          <w:sz w:val="22"/>
          <w:szCs w:val="22"/>
        </w:rPr>
        <w:t xml:space="preserve">Cílem </w:t>
      </w:r>
      <w:r w:rsidR="002974C9" w:rsidRPr="00C33172">
        <w:rPr>
          <w:rFonts w:ascii="Arial" w:hAnsi="Arial" w:cs="Arial"/>
          <w:bCs/>
          <w:sz w:val="22"/>
          <w:szCs w:val="22"/>
        </w:rPr>
        <w:t>4</w:t>
      </w:r>
      <w:r w:rsidRPr="00C33172">
        <w:rPr>
          <w:rFonts w:ascii="Arial" w:hAnsi="Arial" w:cs="Arial"/>
          <w:bCs/>
          <w:sz w:val="22"/>
          <w:szCs w:val="22"/>
        </w:rPr>
        <w:t>0 provedení hudebně zábavného vzdělávacího programu je seznámení malých dětí se základy manipulace s potravinou a s problematikou zdravé výživy</w:t>
      </w:r>
      <w:r w:rsidR="00D37C32" w:rsidRPr="00C33172">
        <w:rPr>
          <w:rFonts w:ascii="Arial" w:hAnsi="Arial" w:cs="Arial"/>
          <w:bCs/>
          <w:sz w:val="22"/>
          <w:szCs w:val="22"/>
        </w:rPr>
        <w:t>.</w:t>
      </w:r>
    </w:p>
    <w:p w14:paraId="4EF7F6C4" w14:textId="77777777" w:rsidR="00EB5803" w:rsidRPr="00C33172" w:rsidRDefault="00EB5803" w:rsidP="00305238">
      <w:pPr>
        <w:tabs>
          <w:tab w:val="left" w:pos="284"/>
        </w:tabs>
        <w:ind w:left="426" w:hanging="426"/>
        <w:jc w:val="both"/>
        <w:rPr>
          <w:rFonts w:ascii="Arial" w:hAnsi="Arial" w:cs="Arial"/>
          <w:b/>
          <w:sz w:val="22"/>
          <w:szCs w:val="22"/>
        </w:rPr>
      </w:pPr>
      <w:r w:rsidRPr="00C33172">
        <w:rPr>
          <w:rFonts w:ascii="Arial" w:hAnsi="Arial" w:cs="Arial"/>
          <w:b/>
          <w:sz w:val="22"/>
          <w:szCs w:val="22"/>
        </w:rPr>
        <w:tab/>
        <w:t xml:space="preserve"> </w:t>
      </w: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sz w:val="22"/>
          <w:szCs w:val="22"/>
        </w:rPr>
        <w:t>odbor 18110</w:t>
      </w:r>
    </w:p>
    <w:p w14:paraId="19C29B17" w14:textId="3CA4F578" w:rsidR="00EB5803" w:rsidRPr="00C33172" w:rsidRDefault="00EB5803" w:rsidP="00305238">
      <w:pPr>
        <w:tabs>
          <w:tab w:val="left" w:pos="284"/>
        </w:tabs>
        <w:ind w:left="2040" w:hanging="2040"/>
        <w:jc w:val="both"/>
        <w:rPr>
          <w:rFonts w:ascii="Arial" w:hAnsi="Arial" w:cs="Arial"/>
          <w:bCs/>
          <w:sz w:val="22"/>
          <w:szCs w:val="22"/>
        </w:rPr>
      </w:pPr>
      <w:r w:rsidRPr="00C33172">
        <w:rPr>
          <w:rFonts w:ascii="Arial" w:hAnsi="Arial" w:cs="Arial"/>
          <w:b/>
          <w:sz w:val="22"/>
          <w:szCs w:val="22"/>
        </w:rPr>
        <w:tab/>
        <w:t xml:space="preserve"> </w:t>
      </w:r>
      <w:r w:rsidRPr="00C33172">
        <w:rPr>
          <w:rFonts w:ascii="Arial" w:hAnsi="Arial" w:cs="Arial"/>
          <w:i/>
          <w:sz w:val="22"/>
          <w:szCs w:val="22"/>
        </w:rPr>
        <w:t>Cílová skupina</w:t>
      </w:r>
      <w:r w:rsidRPr="00C33172">
        <w:rPr>
          <w:rFonts w:ascii="Arial" w:hAnsi="Arial" w:cs="Arial"/>
          <w:b/>
          <w:sz w:val="22"/>
          <w:szCs w:val="22"/>
        </w:rPr>
        <w:t>:</w:t>
      </w:r>
      <w:r w:rsidRPr="00C33172">
        <w:rPr>
          <w:rFonts w:ascii="Arial" w:hAnsi="Arial" w:cs="Arial"/>
          <w:b/>
          <w:sz w:val="22"/>
          <w:szCs w:val="22"/>
        </w:rPr>
        <w:tab/>
      </w:r>
      <w:r w:rsidR="004D5292" w:rsidRPr="00C33172">
        <w:rPr>
          <w:rFonts w:ascii="Arial" w:hAnsi="Arial" w:cs="Arial"/>
          <w:bCs/>
          <w:sz w:val="22"/>
          <w:szCs w:val="22"/>
        </w:rPr>
        <w:t>děti 3-6 let v MŠ, příměstských táborech, táborech pro děti, ostatních zařízeních pro mládež</w:t>
      </w:r>
    </w:p>
    <w:p w14:paraId="208844C4" w14:textId="77777777" w:rsidR="00217B49" w:rsidRPr="00C33172" w:rsidRDefault="00217B49" w:rsidP="00305238">
      <w:pPr>
        <w:tabs>
          <w:tab w:val="left" w:pos="284"/>
        </w:tabs>
        <w:spacing w:line="260" w:lineRule="exact"/>
        <w:jc w:val="both"/>
        <w:rPr>
          <w:rFonts w:ascii="Arial" w:hAnsi="Arial" w:cs="Arial"/>
          <w:sz w:val="22"/>
          <w:szCs w:val="22"/>
        </w:rPr>
      </w:pPr>
    </w:p>
    <w:p w14:paraId="0704AA8B" w14:textId="7074DB71" w:rsidR="009303EA" w:rsidRPr="00C33172" w:rsidRDefault="009303EA" w:rsidP="00305238">
      <w:pPr>
        <w:jc w:val="both"/>
        <w:rPr>
          <w:rFonts w:ascii="Arial" w:hAnsi="Arial" w:cs="Arial"/>
          <w:b/>
          <w:sz w:val="22"/>
          <w:szCs w:val="22"/>
        </w:rPr>
      </w:pPr>
      <w:r w:rsidRPr="00C33172">
        <w:rPr>
          <w:rFonts w:ascii="Arial" w:hAnsi="Arial" w:cs="Arial"/>
          <w:b/>
          <w:sz w:val="22"/>
          <w:szCs w:val="22"/>
        </w:rPr>
        <w:t>3</w:t>
      </w:r>
      <w:r w:rsidR="007A6CD3">
        <w:rPr>
          <w:rFonts w:ascii="Arial" w:hAnsi="Arial" w:cs="Arial"/>
          <w:b/>
          <w:sz w:val="22"/>
          <w:szCs w:val="22"/>
        </w:rPr>
        <w:t>3</w:t>
      </w:r>
      <w:r w:rsidRPr="00C33172">
        <w:rPr>
          <w:rFonts w:ascii="Arial" w:hAnsi="Arial" w:cs="Arial"/>
          <w:b/>
          <w:sz w:val="22"/>
          <w:szCs w:val="22"/>
        </w:rPr>
        <w:t xml:space="preserve">. </w:t>
      </w:r>
      <w:r w:rsidR="008B4509" w:rsidRPr="00C33172">
        <w:rPr>
          <w:rFonts w:ascii="Arial" w:hAnsi="Arial" w:cs="Arial"/>
          <w:b/>
          <w:sz w:val="22"/>
          <w:szCs w:val="22"/>
        </w:rPr>
        <w:t xml:space="preserve">Projekt </w:t>
      </w:r>
      <w:r w:rsidR="006D49E6" w:rsidRPr="00C33172">
        <w:rPr>
          <w:rFonts w:ascii="Arial" w:hAnsi="Arial" w:cs="Arial"/>
          <w:b/>
          <w:sz w:val="22"/>
          <w:szCs w:val="22"/>
        </w:rPr>
        <w:t>Jíme zdravě a s chutí</w:t>
      </w:r>
    </w:p>
    <w:p w14:paraId="590F585B" w14:textId="02B6AC56" w:rsidR="009303EA" w:rsidRPr="00C33172" w:rsidRDefault="009303EA" w:rsidP="00305238">
      <w:pPr>
        <w:tabs>
          <w:tab w:val="left" w:pos="284"/>
        </w:tabs>
        <w:ind w:left="2040" w:hanging="2040"/>
        <w:jc w:val="both"/>
        <w:rPr>
          <w:rFonts w:ascii="Arial" w:hAnsi="Arial" w:cs="Arial"/>
          <w:b/>
          <w:sz w:val="22"/>
          <w:szCs w:val="22"/>
        </w:rPr>
      </w:pPr>
      <w:r w:rsidRPr="00C33172">
        <w:rPr>
          <w:rFonts w:ascii="Arial" w:hAnsi="Arial" w:cs="Arial"/>
          <w:b/>
          <w:sz w:val="22"/>
          <w:szCs w:val="22"/>
        </w:rPr>
        <w:tab/>
        <w:t xml:space="preserve"> </w:t>
      </w:r>
      <w:r w:rsidRPr="00C33172">
        <w:rPr>
          <w:rFonts w:ascii="Arial" w:hAnsi="Arial" w:cs="Arial"/>
          <w:i/>
          <w:sz w:val="22"/>
          <w:szCs w:val="22"/>
        </w:rPr>
        <w:t>Opodstatnění:</w:t>
      </w:r>
      <w:r w:rsidRPr="00C33172">
        <w:rPr>
          <w:rFonts w:ascii="Arial" w:hAnsi="Arial" w:cs="Arial"/>
          <w:b/>
          <w:sz w:val="22"/>
          <w:szCs w:val="22"/>
        </w:rPr>
        <w:tab/>
      </w:r>
      <w:r w:rsidR="006D49E6" w:rsidRPr="00C33172">
        <w:rPr>
          <w:rFonts w:ascii="Arial" w:hAnsi="Arial" w:cs="Arial"/>
          <w:bCs/>
          <w:sz w:val="22"/>
          <w:szCs w:val="22"/>
        </w:rPr>
        <w:t>Smyslem</w:t>
      </w:r>
      <w:r w:rsidR="006D49E6" w:rsidRPr="00C33172">
        <w:rPr>
          <w:rFonts w:ascii="Arial" w:hAnsi="Arial" w:cs="Arial"/>
          <w:b/>
          <w:sz w:val="22"/>
          <w:szCs w:val="22"/>
        </w:rPr>
        <w:t xml:space="preserve"> </w:t>
      </w:r>
      <w:r w:rsidRPr="00C33172">
        <w:rPr>
          <w:rFonts w:ascii="Arial" w:hAnsi="Arial" w:cs="Arial"/>
          <w:bCs/>
          <w:sz w:val="22"/>
          <w:szCs w:val="22"/>
        </w:rPr>
        <w:t xml:space="preserve">hudebně vzdělávacího programu je seznámení dětí </w:t>
      </w:r>
      <w:r w:rsidR="00F84257" w:rsidRPr="00C33172">
        <w:rPr>
          <w:rFonts w:ascii="Arial" w:hAnsi="Arial" w:cs="Arial"/>
          <w:bCs/>
          <w:sz w:val="22"/>
          <w:szCs w:val="22"/>
        </w:rPr>
        <w:t>od 7</w:t>
      </w:r>
      <w:r w:rsidR="003B7CF9" w:rsidRPr="00C33172">
        <w:rPr>
          <w:rFonts w:ascii="Arial" w:hAnsi="Arial" w:cs="Arial"/>
          <w:bCs/>
          <w:sz w:val="22"/>
          <w:szCs w:val="22"/>
        </w:rPr>
        <w:t> do</w:t>
      </w:r>
      <w:r w:rsidR="00F84257" w:rsidRPr="00C33172">
        <w:rPr>
          <w:rFonts w:ascii="Arial" w:hAnsi="Arial" w:cs="Arial"/>
          <w:bCs/>
          <w:sz w:val="22"/>
          <w:szCs w:val="22"/>
        </w:rPr>
        <w:t xml:space="preserve"> 10 let se</w:t>
      </w:r>
      <w:r w:rsidR="003B7CF9" w:rsidRPr="00C33172">
        <w:rPr>
          <w:rFonts w:ascii="Arial" w:hAnsi="Arial" w:cs="Arial"/>
          <w:bCs/>
          <w:sz w:val="22"/>
          <w:szCs w:val="22"/>
        </w:rPr>
        <w:t> </w:t>
      </w:r>
      <w:r w:rsidR="00F84257" w:rsidRPr="00C33172">
        <w:rPr>
          <w:rFonts w:ascii="Arial" w:hAnsi="Arial" w:cs="Arial"/>
          <w:bCs/>
          <w:sz w:val="22"/>
          <w:szCs w:val="22"/>
        </w:rPr>
        <w:t xml:space="preserve">zdravými potravinami a základy bezpečnosti potravin. </w:t>
      </w:r>
      <w:r w:rsidR="00476E14" w:rsidRPr="008727B0">
        <w:rPr>
          <w:rFonts w:ascii="Arial" w:hAnsi="Arial" w:cs="Arial"/>
          <w:bCs/>
          <w:sz w:val="22"/>
          <w:szCs w:val="22"/>
        </w:rPr>
        <w:t>4</w:t>
      </w:r>
      <w:r w:rsidR="00F84257" w:rsidRPr="00C33172">
        <w:rPr>
          <w:rFonts w:ascii="Arial" w:hAnsi="Arial" w:cs="Arial"/>
          <w:bCs/>
          <w:sz w:val="22"/>
          <w:szCs w:val="22"/>
        </w:rPr>
        <w:t>0 provedení</w:t>
      </w:r>
      <w:r w:rsidR="00151314" w:rsidRPr="00C33172">
        <w:rPr>
          <w:rFonts w:ascii="Arial" w:hAnsi="Arial" w:cs="Arial"/>
          <w:bCs/>
          <w:sz w:val="22"/>
          <w:szCs w:val="22"/>
        </w:rPr>
        <w:t xml:space="preserve"> programu po celé ČR.</w:t>
      </w:r>
    </w:p>
    <w:p w14:paraId="3CBD8E4D" w14:textId="77777777" w:rsidR="009303EA" w:rsidRPr="00C33172" w:rsidRDefault="009303EA" w:rsidP="00305238">
      <w:pPr>
        <w:tabs>
          <w:tab w:val="left" w:pos="284"/>
        </w:tabs>
        <w:ind w:left="426" w:hanging="426"/>
        <w:jc w:val="both"/>
        <w:rPr>
          <w:rFonts w:ascii="Arial" w:hAnsi="Arial" w:cs="Arial"/>
          <w:b/>
          <w:sz w:val="22"/>
          <w:szCs w:val="22"/>
        </w:rPr>
      </w:pPr>
      <w:r w:rsidRPr="00C33172">
        <w:rPr>
          <w:rFonts w:ascii="Arial" w:hAnsi="Arial" w:cs="Arial"/>
          <w:b/>
          <w:sz w:val="22"/>
          <w:szCs w:val="22"/>
        </w:rPr>
        <w:tab/>
        <w:t xml:space="preserve"> </w:t>
      </w:r>
      <w:r w:rsidRPr="00C33172">
        <w:rPr>
          <w:rFonts w:ascii="Arial" w:hAnsi="Arial" w:cs="Arial"/>
          <w:i/>
          <w:sz w:val="22"/>
          <w:szCs w:val="22"/>
        </w:rPr>
        <w:t>Zadavatel:</w:t>
      </w:r>
      <w:r w:rsidRPr="00C33172">
        <w:rPr>
          <w:rFonts w:ascii="Arial" w:hAnsi="Arial" w:cs="Arial"/>
          <w:i/>
          <w:sz w:val="22"/>
          <w:szCs w:val="22"/>
        </w:rPr>
        <w:tab/>
      </w:r>
      <w:r w:rsidRPr="00C33172">
        <w:rPr>
          <w:rFonts w:ascii="Arial" w:hAnsi="Arial" w:cs="Arial"/>
          <w:b/>
          <w:sz w:val="22"/>
          <w:szCs w:val="22"/>
        </w:rPr>
        <w:t>odbor 18110</w:t>
      </w:r>
    </w:p>
    <w:p w14:paraId="4F08E162" w14:textId="216FC12B" w:rsidR="009303EA" w:rsidRPr="00C33172" w:rsidRDefault="009303EA" w:rsidP="00305238">
      <w:pPr>
        <w:tabs>
          <w:tab w:val="left" w:pos="284"/>
        </w:tabs>
        <w:ind w:left="426" w:hanging="426"/>
        <w:jc w:val="both"/>
        <w:rPr>
          <w:rFonts w:ascii="Arial" w:hAnsi="Arial" w:cs="Arial"/>
          <w:bCs/>
          <w:sz w:val="22"/>
          <w:szCs w:val="22"/>
        </w:rPr>
      </w:pPr>
      <w:r w:rsidRPr="00C33172">
        <w:rPr>
          <w:rFonts w:ascii="Arial" w:hAnsi="Arial" w:cs="Arial"/>
          <w:b/>
          <w:sz w:val="22"/>
          <w:szCs w:val="22"/>
        </w:rPr>
        <w:tab/>
        <w:t xml:space="preserve"> </w:t>
      </w:r>
      <w:r w:rsidRPr="00C33172">
        <w:rPr>
          <w:rFonts w:ascii="Arial" w:hAnsi="Arial" w:cs="Arial"/>
          <w:i/>
          <w:sz w:val="22"/>
          <w:szCs w:val="22"/>
        </w:rPr>
        <w:t>Cílová skupina</w:t>
      </w:r>
      <w:r w:rsidRPr="00C33172">
        <w:rPr>
          <w:rFonts w:ascii="Arial" w:hAnsi="Arial" w:cs="Arial"/>
          <w:b/>
          <w:sz w:val="22"/>
          <w:szCs w:val="22"/>
        </w:rPr>
        <w:t>:</w:t>
      </w:r>
      <w:r w:rsidRPr="00C33172">
        <w:rPr>
          <w:rFonts w:ascii="Arial" w:hAnsi="Arial" w:cs="Arial"/>
          <w:b/>
          <w:sz w:val="22"/>
          <w:szCs w:val="22"/>
        </w:rPr>
        <w:tab/>
      </w:r>
      <w:r w:rsidR="003B25B1" w:rsidRPr="00C33172">
        <w:rPr>
          <w:rFonts w:ascii="Arial" w:hAnsi="Arial" w:cs="Arial"/>
          <w:bCs/>
          <w:sz w:val="22"/>
          <w:szCs w:val="22"/>
        </w:rPr>
        <w:t>žáci I. stupně základních škol</w:t>
      </w:r>
    </w:p>
    <w:p w14:paraId="49AA05B8" w14:textId="77777777" w:rsidR="0077649F" w:rsidRPr="00C33172" w:rsidRDefault="0077649F" w:rsidP="00305238">
      <w:pPr>
        <w:tabs>
          <w:tab w:val="left" w:pos="284"/>
        </w:tabs>
        <w:ind w:left="426" w:hanging="426"/>
        <w:jc w:val="both"/>
        <w:rPr>
          <w:rFonts w:ascii="Arial" w:hAnsi="Arial" w:cs="Arial"/>
          <w:bCs/>
          <w:sz w:val="22"/>
          <w:szCs w:val="22"/>
        </w:rPr>
      </w:pPr>
    </w:p>
    <w:p w14:paraId="0B1A4FCD" w14:textId="56B868EE" w:rsidR="004A6BD8" w:rsidRPr="00C33172" w:rsidRDefault="00EF2BB3" w:rsidP="00305238">
      <w:pPr>
        <w:tabs>
          <w:tab w:val="left" w:pos="284"/>
        </w:tabs>
        <w:ind w:left="426" w:hanging="426"/>
        <w:jc w:val="both"/>
        <w:rPr>
          <w:rFonts w:ascii="Arial" w:hAnsi="Arial" w:cs="Arial"/>
          <w:b/>
          <w:bCs/>
          <w:iCs/>
          <w:sz w:val="22"/>
          <w:szCs w:val="22"/>
        </w:rPr>
      </w:pPr>
      <w:r w:rsidRPr="00C33172">
        <w:rPr>
          <w:rFonts w:ascii="Arial" w:hAnsi="Arial" w:cs="Arial"/>
          <w:b/>
          <w:bCs/>
          <w:iCs/>
          <w:sz w:val="22"/>
          <w:szCs w:val="22"/>
        </w:rPr>
        <w:t>3</w:t>
      </w:r>
      <w:r w:rsidR="007A6CD3">
        <w:rPr>
          <w:rFonts w:ascii="Arial" w:hAnsi="Arial" w:cs="Arial"/>
          <w:b/>
          <w:bCs/>
          <w:iCs/>
          <w:sz w:val="22"/>
          <w:szCs w:val="22"/>
        </w:rPr>
        <w:t>4</w:t>
      </w:r>
      <w:r w:rsidRPr="00C33172">
        <w:rPr>
          <w:rFonts w:ascii="Arial" w:hAnsi="Arial" w:cs="Arial"/>
          <w:b/>
          <w:bCs/>
          <w:iCs/>
          <w:sz w:val="22"/>
          <w:szCs w:val="22"/>
        </w:rPr>
        <w:t>.</w:t>
      </w:r>
      <w:r w:rsidR="00D55CB2" w:rsidRPr="00C33172">
        <w:rPr>
          <w:rFonts w:ascii="Arial" w:hAnsi="Arial" w:cs="Arial"/>
          <w:b/>
          <w:bCs/>
          <w:iCs/>
          <w:sz w:val="22"/>
          <w:szCs w:val="22"/>
        </w:rPr>
        <w:t xml:space="preserve"> Soutěž žáků odborných učilišť (Řezník – Uzenář) Chlumecký lev 2026</w:t>
      </w:r>
    </w:p>
    <w:p w14:paraId="0E4090D9" w14:textId="28670CB3" w:rsidR="006112F2" w:rsidRPr="00C33172" w:rsidRDefault="0077649F" w:rsidP="00305238">
      <w:pPr>
        <w:ind w:left="1985" w:hanging="1701"/>
        <w:jc w:val="both"/>
        <w:rPr>
          <w:rFonts w:ascii="Arial" w:hAnsi="Arial" w:cs="Arial"/>
          <w:bCs/>
          <w:sz w:val="22"/>
          <w:szCs w:val="22"/>
        </w:rPr>
      </w:pPr>
      <w:r w:rsidRPr="00C33172">
        <w:rPr>
          <w:rFonts w:ascii="Arial" w:hAnsi="Arial" w:cs="Arial"/>
          <w:bCs/>
          <w:i/>
          <w:iCs/>
          <w:sz w:val="22"/>
          <w:szCs w:val="22"/>
        </w:rPr>
        <w:t>Opodstatnění:</w:t>
      </w:r>
      <w:r w:rsidR="003456D6" w:rsidRPr="00C33172">
        <w:rPr>
          <w:rFonts w:ascii="Arial" w:hAnsi="Arial" w:cs="Arial"/>
          <w:bCs/>
          <w:i/>
          <w:iCs/>
          <w:sz w:val="22"/>
          <w:szCs w:val="22"/>
        </w:rPr>
        <w:t xml:space="preserve"> </w:t>
      </w:r>
      <w:r w:rsidR="003456D6" w:rsidRPr="00C33172">
        <w:rPr>
          <w:rFonts w:ascii="Arial" w:hAnsi="Arial" w:cs="Arial"/>
          <w:bCs/>
          <w:i/>
          <w:iCs/>
          <w:sz w:val="22"/>
          <w:szCs w:val="22"/>
        </w:rPr>
        <w:tab/>
      </w:r>
      <w:r w:rsidR="003456D6" w:rsidRPr="00C33172">
        <w:rPr>
          <w:rFonts w:ascii="Arial" w:hAnsi="Arial" w:cs="Arial"/>
          <w:bCs/>
          <w:sz w:val="22"/>
          <w:szCs w:val="22"/>
        </w:rPr>
        <w:t>Soutěž odborných dovedností žáků oboru středního vzdělání řezník-uzenář, jejímž cílem je ukázat úroveň odborné přípravy žáků, motivovat je k dalšímu rozvoji dovedností a přiblížit veřejnosti význam řemesel, bez nichž se potravinářský sektor neobejde. Soutěž posiluje propojení škol s potravinářskými podniky a regionálními výrobci, kteří se aktivně zapojují do hodnocení i doprovodného programu.</w:t>
      </w:r>
    </w:p>
    <w:p w14:paraId="43679186" w14:textId="0C4FB8D6" w:rsidR="0077649F" w:rsidRPr="00C33172" w:rsidRDefault="0077649F" w:rsidP="00305238">
      <w:pPr>
        <w:ind w:firstLine="284"/>
        <w:jc w:val="both"/>
        <w:rPr>
          <w:rFonts w:ascii="Arial" w:hAnsi="Arial" w:cs="Arial"/>
          <w:bCs/>
          <w:i/>
          <w:iCs/>
          <w:sz w:val="22"/>
          <w:szCs w:val="22"/>
        </w:rPr>
      </w:pPr>
      <w:proofErr w:type="gramStart"/>
      <w:r w:rsidRPr="00C33172">
        <w:rPr>
          <w:rFonts w:ascii="Arial" w:hAnsi="Arial" w:cs="Arial"/>
          <w:bCs/>
          <w:i/>
          <w:iCs/>
          <w:sz w:val="22"/>
          <w:szCs w:val="22"/>
        </w:rPr>
        <w:t>Zadavatel:</w:t>
      </w:r>
      <w:r w:rsidR="001769F6" w:rsidRPr="00C33172">
        <w:rPr>
          <w:rFonts w:ascii="Arial" w:hAnsi="Arial" w:cs="Arial"/>
          <w:sz w:val="22"/>
          <w:szCs w:val="22"/>
        </w:rPr>
        <w:t xml:space="preserve"> </w:t>
      </w:r>
      <w:r w:rsidR="0074312D" w:rsidRPr="00C33172">
        <w:rPr>
          <w:rFonts w:ascii="Arial" w:hAnsi="Arial" w:cs="Arial"/>
          <w:sz w:val="22"/>
          <w:szCs w:val="22"/>
        </w:rPr>
        <w:t xml:space="preserve">  </w:t>
      </w:r>
      <w:proofErr w:type="gramEnd"/>
      <w:r w:rsidR="0074312D" w:rsidRPr="00C33172">
        <w:rPr>
          <w:rFonts w:ascii="Arial" w:hAnsi="Arial" w:cs="Arial"/>
          <w:sz w:val="22"/>
          <w:szCs w:val="22"/>
        </w:rPr>
        <w:t xml:space="preserve">        </w:t>
      </w:r>
      <w:r w:rsidR="001769F6" w:rsidRPr="00C33172">
        <w:rPr>
          <w:rFonts w:ascii="Arial" w:hAnsi="Arial" w:cs="Arial"/>
          <w:bCs/>
          <w:i/>
          <w:iCs/>
          <w:sz w:val="22"/>
          <w:szCs w:val="22"/>
        </w:rPr>
        <w:t>18120</w:t>
      </w:r>
    </w:p>
    <w:p w14:paraId="0C1DB9C6" w14:textId="627B60F1" w:rsidR="0077649F" w:rsidRPr="00C33172" w:rsidRDefault="0077649F" w:rsidP="00305238">
      <w:pPr>
        <w:ind w:left="2036" w:hanging="1752"/>
        <w:jc w:val="both"/>
        <w:rPr>
          <w:rFonts w:ascii="Arial" w:hAnsi="Arial" w:cs="Arial"/>
          <w:bCs/>
          <w:sz w:val="22"/>
          <w:szCs w:val="22"/>
        </w:rPr>
      </w:pPr>
      <w:r w:rsidRPr="00C33172">
        <w:rPr>
          <w:rFonts w:ascii="Arial" w:hAnsi="Arial" w:cs="Arial"/>
          <w:i/>
          <w:sz w:val="22"/>
          <w:szCs w:val="22"/>
        </w:rPr>
        <w:t>Cílová skupina</w:t>
      </w:r>
      <w:r w:rsidRPr="00C33172">
        <w:rPr>
          <w:rFonts w:ascii="Arial" w:hAnsi="Arial" w:cs="Arial"/>
          <w:b/>
          <w:sz w:val="22"/>
          <w:szCs w:val="22"/>
        </w:rPr>
        <w:t>:</w:t>
      </w:r>
      <w:r w:rsidR="0056372C" w:rsidRPr="00C33172">
        <w:rPr>
          <w:rFonts w:ascii="Arial" w:hAnsi="Arial" w:cs="Arial"/>
          <w:b/>
          <w:sz w:val="22"/>
          <w:szCs w:val="22"/>
        </w:rPr>
        <w:tab/>
      </w:r>
      <w:r w:rsidR="00984FF5" w:rsidRPr="00C33172">
        <w:rPr>
          <w:rFonts w:ascii="Arial" w:hAnsi="Arial" w:cs="Arial"/>
          <w:bCs/>
          <w:sz w:val="22"/>
          <w:szCs w:val="22"/>
        </w:rPr>
        <w:t xml:space="preserve">žáci středních škol, </w:t>
      </w:r>
      <w:r w:rsidR="00FC0D10" w:rsidRPr="00C33172">
        <w:rPr>
          <w:rFonts w:ascii="Arial" w:hAnsi="Arial" w:cs="Arial"/>
          <w:bCs/>
          <w:sz w:val="22"/>
          <w:szCs w:val="22"/>
        </w:rPr>
        <w:t>pedagogové ze střední škol,</w:t>
      </w:r>
      <w:r w:rsidR="00AD5121" w:rsidRPr="00C33172">
        <w:rPr>
          <w:rFonts w:ascii="Arial" w:hAnsi="Arial" w:cs="Arial"/>
          <w:bCs/>
          <w:sz w:val="22"/>
          <w:szCs w:val="22"/>
        </w:rPr>
        <w:t xml:space="preserve"> odborníci z praxe a komisaři z </w:t>
      </w:r>
      <w:proofErr w:type="spellStart"/>
      <w:r w:rsidR="00AD5121" w:rsidRPr="00C33172">
        <w:rPr>
          <w:rFonts w:ascii="Arial" w:hAnsi="Arial" w:cs="Arial"/>
          <w:bCs/>
          <w:sz w:val="22"/>
          <w:szCs w:val="22"/>
        </w:rPr>
        <w:t>masozpracujícího</w:t>
      </w:r>
      <w:proofErr w:type="spellEnd"/>
      <w:r w:rsidR="00AD5121" w:rsidRPr="00C33172">
        <w:rPr>
          <w:rFonts w:ascii="Arial" w:hAnsi="Arial" w:cs="Arial"/>
          <w:bCs/>
          <w:sz w:val="22"/>
          <w:szCs w:val="22"/>
        </w:rPr>
        <w:t xml:space="preserve"> průmyslu</w:t>
      </w:r>
    </w:p>
    <w:p w14:paraId="76EC0652" w14:textId="77777777" w:rsidR="0053656A" w:rsidRPr="00C33172" w:rsidRDefault="0053656A" w:rsidP="00305238">
      <w:pPr>
        <w:jc w:val="both"/>
        <w:rPr>
          <w:rFonts w:ascii="Arial" w:hAnsi="Arial" w:cs="Arial"/>
          <w:b/>
          <w:sz w:val="22"/>
          <w:szCs w:val="22"/>
        </w:rPr>
      </w:pPr>
    </w:p>
    <w:p w14:paraId="5E018635" w14:textId="1025C5E4" w:rsidR="00F146C2" w:rsidRPr="00C33172" w:rsidRDefault="00560FD6" w:rsidP="00305238">
      <w:pPr>
        <w:jc w:val="both"/>
        <w:rPr>
          <w:rFonts w:ascii="Arial" w:hAnsi="Arial" w:cs="Arial"/>
          <w:bCs/>
          <w:sz w:val="22"/>
          <w:szCs w:val="22"/>
        </w:rPr>
      </w:pPr>
      <w:r w:rsidRPr="00C33172">
        <w:rPr>
          <w:rFonts w:ascii="Arial" w:hAnsi="Arial" w:cs="Arial"/>
          <w:b/>
          <w:sz w:val="22"/>
          <w:szCs w:val="22"/>
        </w:rPr>
        <w:t>3</w:t>
      </w:r>
      <w:r w:rsidR="007A6CD3">
        <w:rPr>
          <w:rFonts w:ascii="Arial" w:hAnsi="Arial" w:cs="Arial"/>
          <w:b/>
          <w:sz w:val="22"/>
          <w:szCs w:val="22"/>
        </w:rPr>
        <w:t>5</w:t>
      </w:r>
      <w:r w:rsidR="00C41CE2" w:rsidRPr="00C33172">
        <w:rPr>
          <w:rFonts w:ascii="Arial" w:hAnsi="Arial" w:cs="Arial"/>
          <w:b/>
          <w:sz w:val="22"/>
          <w:szCs w:val="22"/>
        </w:rPr>
        <w:t>.</w:t>
      </w:r>
      <w:r w:rsidR="003D6484" w:rsidRPr="00C33172">
        <w:rPr>
          <w:rFonts w:ascii="Arial" w:hAnsi="Arial" w:cs="Arial"/>
          <w:b/>
          <w:sz w:val="22"/>
          <w:szCs w:val="22"/>
        </w:rPr>
        <w:t xml:space="preserve"> Pekař roku JUNIOR 202</w:t>
      </w:r>
      <w:r w:rsidR="0053656A" w:rsidRPr="00C33172">
        <w:rPr>
          <w:rFonts w:ascii="Arial" w:hAnsi="Arial" w:cs="Arial"/>
          <w:b/>
          <w:sz w:val="22"/>
          <w:szCs w:val="22"/>
        </w:rPr>
        <w:t>6</w:t>
      </w:r>
      <w:r w:rsidR="003D6484" w:rsidRPr="00C33172">
        <w:rPr>
          <w:rFonts w:ascii="Arial" w:hAnsi="Arial" w:cs="Arial"/>
          <w:b/>
          <w:sz w:val="22"/>
          <w:szCs w:val="22"/>
        </w:rPr>
        <w:t xml:space="preserve"> </w:t>
      </w:r>
    </w:p>
    <w:p w14:paraId="7B8693FD" w14:textId="6F5B769D" w:rsidR="00223240" w:rsidRPr="00C33172" w:rsidRDefault="00C41CE2" w:rsidP="00305238">
      <w:pPr>
        <w:tabs>
          <w:tab w:val="left" w:pos="284"/>
        </w:tabs>
        <w:ind w:left="2040" w:hanging="2040"/>
        <w:jc w:val="both"/>
        <w:rPr>
          <w:rFonts w:ascii="Arial" w:hAnsi="Arial" w:cs="Arial"/>
          <w:b/>
          <w:sz w:val="22"/>
          <w:szCs w:val="22"/>
        </w:rPr>
      </w:pPr>
      <w:r w:rsidRPr="00C33172">
        <w:rPr>
          <w:rFonts w:ascii="Arial" w:hAnsi="Arial" w:cs="Arial"/>
          <w:b/>
          <w:sz w:val="22"/>
          <w:szCs w:val="22"/>
        </w:rPr>
        <w:tab/>
      </w:r>
      <w:r w:rsidR="005F11D2" w:rsidRPr="00C33172">
        <w:rPr>
          <w:rFonts w:ascii="Arial" w:hAnsi="Arial" w:cs="Arial"/>
          <w:b/>
          <w:sz w:val="22"/>
          <w:szCs w:val="22"/>
        </w:rPr>
        <w:t xml:space="preserve"> </w:t>
      </w:r>
      <w:r w:rsidR="00223240" w:rsidRPr="00C33172">
        <w:rPr>
          <w:rFonts w:ascii="Arial" w:hAnsi="Arial" w:cs="Arial"/>
          <w:i/>
          <w:sz w:val="22"/>
          <w:szCs w:val="22"/>
        </w:rPr>
        <w:t>Opodstatnění:</w:t>
      </w:r>
      <w:r w:rsidR="00223240" w:rsidRPr="00C33172">
        <w:rPr>
          <w:rFonts w:ascii="Arial" w:hAnsi="Arial" w:cs="Arial"/>
          <w:b/>
          <w:sz w:val="22"/>
          <w:szCs w:val="22"/>
        </w:rPr>
        <w:tab/>
      </w:r>
      <w:r w:rsidR="006A5AA6" w:rsidRPr="00C33172">
        <w:rPr>
          <w:rFonts w:ascii="Arial" w:hAnsi="Arial" w:cs="Arial"/>
          <w:bCs/>
          <w:sz w:val="22"/>
          <w:szCs w:val="22"/>
        </w:rPr>
        <w:t>D</w:t>
      </w:r>
      <w:r w:rsidR="003D6484" w:rsidRPr="00C33172">
        <w:rPr>
          <w:rFonts w:ascii="Arial" w:hAnsi="Arial" w:cs="Arial"/>
          <w:bCs/>
          <w:sz w:val="22"/>
          <w:szCs w:val="22"/>
        </w:rPr>
        <w:t xml:space="preserve">voudenní soutěž o nejlepšího juniorského pekaře ČR </w:t>
      </w:r>
      <w:r w:rsidR="00292CBE" w:rsidRPr="00C33172">
        <w:rPr>
          <w:rFonts w:ascii="Arial" w:hAnsi="Arial" w:cs="Arial"/>
          <w:bCs/>
          <w:sz w:val="22"/>
          <w:szCs w:val="22"/>
        </w:rPr>
        <w:t>vede ke</w:t>
      </w:r>
      <w:r w:rsidR="003D6484" w:rsidRPr="00C33172">
        <w:rPr>
          <w:rFonts w:ascii="Arial" w:hAnsi="Arial" w:cs="Arial"/>
          <w:bCs/>
          <w:sz w:val="22"/>
          <w:szCs w:val="22"/>
        </w:rPr>
        <w:t xml:space="preserve"> </w:t>
      </w:r>
      <w:r w:rsidR="008F7FD5" w:rsidRPr="00C33172">
        <w:rPr>
          <w:rFonts w:ascii="Arial" w:hAnsi="Arial" w:cs="Arial"/>
          <w:bCs/>
          <w:sz w:val="22"/>
          <w:szCs w:val="22"/>
        </w:rPr>
        <w:t>zvýš</w:t>
      </w:r>
      <w:r w:rsidR="005F11D2" w:rsidRPr="00C33172">
        <w:rPr>
          <w:rFonts w:ascii="Arial" w:hAnsi="Arial" w:cs="Arial"/>
          <w:bCs/>
          <w:sz w:val="22"/>
          <w:szCs w:val="22"/>
        </w:rPr>
        <w:t>ení</w:t>
      </w:r>
      <w:r w:rsidR="008F7FD5" w:rsidRPr="00C33172">
        <w:rPr>
          <w:rFonts w:ascii="Arial" w:hAnsi="Arial" w:cs="Arial"/>
          <w:bCs/>
          <w:sz w:val="22"/>
          <w:szCs w:val="22"/>
        </w:rPr>
        <w:t xml:space="preserve"> atraktivit</w:t>
      </w:r>
      <w:r w:rsidR="005F11D2" w:rsidRPr="00C33172">
        <w:rPr>
          <w:rFonts w:ascii="Arial" w:hAnsi="Arial" w:cs="Arial"/>
          <w:bCs/>
          <w:sz w:val="22"/>
          <w:szCs w:val="22"/>
        </w:rPr>
        <w:t>y</w:t>
      </w:r>
      <w:r w:rsidR="008F7FD5" w:rsidRPr="00C33172">
        <w:rPr>
          <w:rFonts w:ascii="Arial" w:hAnsi="Arial" w:cs="Arial"/>
          <w:bCs/>
          <w:sz w:val="22"/>
          <w:szCs w:val="22"/>
        </w:rPr>
        <w:t xml:space="preserve"> učebního oboru pekař, </w:t>
      </w:r>
      <w:r w:rsidR="00292CBE" w:rsidRPr="00C33172">
        <w:rPr>
          <w:rFonts w:ascii="Arial" w:hAnsi="Arial" w:cs="Arial"/>
          <w:bCs/>
          <w:sz w:val="22"/>
          <w:szCs w:val="22"/>
        </w:rPr>
        <w:t>který se dlouhodobě</w:t>
      </w:r>
      <w:r w:rsidR="00E74B98" w:rsidRPr="00C33172">
        <w:rPr>
          <w:rFonts w:ascii="Arial" w:hAnsi="Arial" w:cs="Arial"/>
          <w:bCs/>
          <w:sz w:val="22"/>
          <w:szCs w:val="22"/>
        </w:rPr>
        <w:t xml:space="preserve"> potýká s nedostatkem zájmu</w:t>
      </w:r>
      <w:r w:rsidR="002E2540" w:rsidRPr="00C33172">
        <w:rPr>
          <w:rFonts w:ascii="Arial" w:hAnsi="Arial" w:cs="Arial"/>
          <w:bCs/>
          <w:sz w:val="22"/>
          <w:szCs w:val="22"/>
        </w:rPr>
        <w:t xml:space="preserve"> mezi žáky ZŠ. V</w:t>
      </w:r>
      <w:r w:rsidR="008F7FD5" w:rsidRPr="00C33172">
        <w:rPr>
          <w:rFonts w:ascii="Arial" w:hAnsi="Arial" w:cs="Arial"/>
          <w:bCs/>
          <w:sz w:val="22"/>
          <w:szCs w:val="22"/>
        </w:rPr>
        <w:t xml:space="preserve">ýměna zkušeností mezi jednotlivými </w:t>
      </w:r>
      <w:r w:rsidR="005F11D2" w:rsidRPr="00C33172">
        <w:rPr>
          <w:rFonts w:ascii="Arial" w:hAnsi="Arial" w:cs="Arial"/>
          <w:bCs/>
          <w:sz w:val="22"/>
          <w:szCs w:val="22"/>
        </w:rPr>
        <w:t>odbornými učilišti a</w:t>
      </w:r>
      <w:r w:rsidR="002E2540" w:rsidRPr="00C33172">
        <w:rPr>
          <w:rFonts w:ascii="Arial" w:hAnsi="Arial" w:cs="Arial"/>
          <w:bCs/>
          <w:sz w:val="22"/>
          <w:szCs w:val="22"/>
        </w:rPr>
        <w:t> </w:t>
      </w:r>
      <w:r w:rsidR="005F11D2" w:rsidRPr="00C33172">
        <w:rPr>
          <w:rFonts w:ascii="Arial" w:hAnsi="Arial" w:cs="Arial"/>
          <w:bCs/>
          <w:sz w:val="22"/>
          <w:szCs w:val="22"/>
        </w:rPr>
        <w:t>středními odbornými potravinářskými obory</w:t>
      </w:r>
      <w:r w:rsidR="00802BEE" w:rsidRPr="00C33172">
        <w:rPr>
          <w:rFonts w:ascii="Arial" w:hAnsi="Arial" w:cs="Arial"/>
          <w:bCs/>
          <w:sz w:val="22"/>
          <w:szCs w:val="22"/>
        </w:rPr>
        <w:t>,</w:t>
      </w:r>
      <w:r w:rsidR="005F11D2" w:rsidRPr="00C33172">
        <w:rPr>
          <w:rFonts w:ascii="Arial" w:hAnsi="Arial" w:cs="Arial"/>
          <w:bCs/>
          <w:sz w:val="22"/>
          <w:szCs w:val="22"/>
        </w:rPr>
        <w:t xml:space="preserve"> propojení škol a </w:t>
      </w:r>
      <w:r w:rsidR="008F7FD5" w:rsidRPr="00C33172">
        <w:rPr>
          <w:rFonts w:ascii="Arial" w:hAnsi="Arial" w:cs="Arial"/>
          <w:bCs/>
          <w:sz w:val="22"/>
          <w:szCs w:val="22"/>
        </w:rPr>
        <w:t>potencionální</w:t>
      </w:r>
      <w:r w:rsidR="005F11D2" w:rsidRPr="00C33172">
        <w:rPr>
          <w:rFonts w:ascii="Arial" w:hAnsi="Arial" w:cs="Arial"/>
          <w:bCs/>
          <w:sz w:val="22"/>
          <w:szCs w:val="22"/>
        </w:rPr>
        <w:t>ch</w:t>
      </w:r>
      <w:r w:rsidR="008F7FD5" w:rsidRPr="00C33172">
        <w:rPr>
          <w:rFonts w:ascii="Arial" w:hAnsi="Arial" w:cs="Arial"/>
          <w:bCs/>
          <w:sz w:val="22"/>
          <w:szCs w:val="22"/>
        </w:rPr>
        <w:t xml:space="preserve"> zaměstnavatel</w:t>
      </w:r>
      <w:r w:rsidR="005F11D2" w:rsidRPr="00C33172">
        <w:rPr>
          <w:rFonts w:ascii="Arial" w:hAnsi="Arial" w:cs="Arial"/>
          <w:bCs/>
          <w:sz w:val="22"/>
          <w:szCs w:val="22"/>
        </w:rPr>
        <w:t>ů</w:t>
      </w:r>
      <w:r w:rsidR="008F7FD5" w:rsidRPr="00C33172">
        <w:rPr>
          <w:rFonts w:ascii="Arial" w:hAnsi="Arial" w:cs="Arial"/>
          <w:bCs/>
          <w:sz w:val="22"/>
          <w:szCs w:val="22"/>
        </w:rPr>
        <w:t xml:space="preserve"> z</w:t>
      </w:r>
      <w:r w:rsidR="000628F1" w:rsidRPr="00C33172">
        <w:rPr>
          <w:rFonts w:ascii="Arial" w:hAnsi="Arial" w:cs="Arial"/>
          <w:bCs/>
          <w:sz w:val="22"/>
          <w:szCs w:val="22"/>
        </w:rPr>
        <w:t xml:space="preserve"> </w:t>
      </w:r>
      <w:r w:rsidR="008F7FD5" w:rsidRPr="00C33172">
        <w:rPr>
          <w:rFonts w:ascii="Arial" w:hAnsi="Arial" w:cs="Arial"/>
          <w:bCs/>
          <w:sz w:val="22"/>
          <w:szCs w:val="22"/>
        </w:rPr>
        <w:t>řad potravinářského průmyslu.</w:t>
      </w:r>
    </w:p>
    <w:p w14:paraId="74E850F6" w14:textId="77777777" w:rsidR="00223240" w:rsidRPr="00C33172" w:rsidRDefault="00C41CE2" w:rsidP="00305238">
      <w:pPr>
        <w:tabs>
          <w:tab w:val="left" w:pos="284"/>
        </w:tabs>
        <w:ind w:left="426" w:hanging="426"/>
        <w:jc w:val="both"/>
        <w:rPr>
          <w:rFonts w:ascii="Arial" w:hAnsi="Arial" w:cs="Arial"/>
          <w:b/>
          <w:sz w:val="22"/>
          <w:szCs w:val="22"/>
        </w:rPr>
      </w:pPr>
      <w:r w:rsidRPr="00C33172">
        <w:rPr>
          <w:rFonts w:ascii="Arial" w:hAnsi="Arial" w:cs="Arial"/>
          <w:b/>
          <w:sz w:val="22"/>
          <w:szCs w:val="22"/>
        </w:rPr>
        <w:tab/>
      </w:r>
      <w:r w:rsidR="005F11D2" w:rsidRPr="00C33172">
        <w:rPr>
          <w:rFonts w:ascii="Arial" w:hAnsi="Arial" w:cs="Arial"/>
          <w:b/>
          <w:sz w:val="22"/>
          <w:szCs w:val="22"/>
        </w:rPr>
        <w:t xml:space="preserve"> </w:t>
      </w:r>
      <w:r w:rsidR="00223240" w:rsidRPr="00C33172">
        <w:rPr>
          <w:rFonts w:ascii="Arial" w:hAnsi="Arial" w:cs="Arial"/>
          <w:i/>
          <w:sz w:val="22"/>
          <w:szCs w:val="22"/>
        </w:rPr>
        <w:t>Zadavatel</w:t>
      </w:r>
      <w:r w:rsidR="008F7FD5" w:rsidRPr="00C33172">
        <w:rPr>
          <w:rFonts w:ascii="Arial" w:hAnsi="Arial" w:cs="Arial"/>
          <w:i/>
          <w:sz w:val="22"/>
          <w:szCs w:val="22"/>
        </w:rPr>
        <w:t>:</w:t>
      </w:r>
      <w:r w:rsidR="008F7FD5" w:rsidRPr="00C33172">
        <w:rPr>
          <w:rFonts w:ascii="Arial" w:hAnsi="Arial" w:cs="Arial"/>
          <w:i/>
          <w:sz w:val="22"/>
          <w:szCs w:val="22"/>
        </w:rPr>
        <w:tab/>
      </w:r>
      <w:r w:rsidR="00223240" w:rsidRPr="00C33172">
        <w:rPr>
          <w:rFonts w:ascii="Arial" w:hAnsi="Arial" w:cs="Arial"/>
          <w:b/>
          <w:sz w:val="22"/>
          <w:szCs w:val="22"/>
        </w:rPr>
        <w:t>odbor 18120</w:t>
      </w:r>
    </w:p>
    <w:p w14:paraId="0F76D78B" w14:textId="436A2385" w:rsidR="00223240" w:rsidRPr="00C33172" w:rsidRDefault="00C41CE2" w:rsidP="00305238">
      <w:pPr>
        <w:tabs>
          <w:tab w:val="left" w:pos="284"/>
        </w:tabs>
        <w:ind w:left="2040" w:hanging="2040"/>
        <w:jc w:val="both"/>
        <w:rPr>
          <w:rFonts w:ascii="Arial" w:hAnsi="Arial" w:cs="Arial"/>
          <w:b/>
          <w:sz w:val="22"/>
          <w:szCs w:val="22"/>
        </w:rPr>
      </w:pPr>
      <w:r w:rsidRPr="00C33172">
        <w:rPr>
          <w:rFonts w:ascii="Arial" w:hAnsi="Arial" w:cs="Arial"/>
          <w:b/>
          <w:sz w:val="22"/>
          <w:szCs w:val="22"/>
        </w:rPr>
        <w:lastRenderedPageBreak/>
        <w:tab/>
      </w:r>
      <w:r w:rsidR="005F11D2" w:rsidRPr="00C33172">
        <w:rPr>
          <w:rFonts w:ascii="Arial" w:hAnsi="Arial" w:cs="Arial"/>
          <w:b/>
          <w:sz w:val="22"/>
          <w:szCs w:val="22"/>
        </w:rPr>
        <w:t xml:space="preserve"> </w:t>
      </w:r>
      <w:r w:rsidR="00223240" w:rsidRPr="00C33172">
        <w:rPr>
          <w:rFonts w:ascii="Arial" w:hAnsi="Arial" w:cs="Arial"/>
          <w:i/>
          <w:sz w:val="22"/>
          <w:szCs w:val="22"/>
        </w:rPr>
        <w:t>Cílová skupina</w:t>
      </w:r>
      <w:r w:rsidR="00223240" w:rsidRPr="00C33172">
        <w:rPr>
          <w:rFonts w:ascii="Arial" w:hAnsi="Arial" w:cs="Arial"/>
          <w:b/>
          <w:sz w:val="22"/>
          <w:szCs w:val="22"/>
        </w:rPr>
        <w:t>:</w:t>
      </w:r>
      <w:r w:rsidR="00223240" w:rsidRPr="00C33172">
        <w:rPr>
          <w:rFonts w:ascii="Arial" w:hAnsi="Arial" w:cs="Arial"/>
          <w:b/>
          <w:sz w:val="22"/>
          <w:szCs w:val="22"/>
        </w:rPr>
        <w:tab/>
      </w:r>
      <w:r w:rsidR="008F7FD5" w:rsidRPr="00C33172">
        <w:rPr>
          <w:rFonts w:ascii="Arial" w:hAnsi="Arial" w:cs="Arial"/>
          <w:bCs/>
          <w:sz w:val="22"/>
          <w:szCs w:val="22"/>
        </w:rPr>
        <w:t>žáci odborných učilišť a středních odborných potravinářských oborů</w:t>
      </w:r>
      <w:r w:rsidR="003B718A" w:rsidRPr="00C33172">
        <w:rPr>
          <w:rFonts w:ascii="Arial" w:hAnsi="Arial" w:cs="Arial"/>
          <w:sz w:val="22"/>
          <w:szCs w:val="22"/>
        </w:rPr>
        <w:t>,</w:t>
      </w:r>
      <w:r w:rsidR="006B5C7D" w:rsidRPr="00C33172">
        <w:rPr>
          <w:rFonts w:ascii="Arial" w:hAnsi="Arial" w:cs="Arial"/>
          <w:sz w:val="22"/>
          <w:szCs w:val="22"/>
        </w:rPr>
        <w:t xml:space="preserve"> </w:t>
      </w:r>
      <w:r w:rsidR="003B718A" w:rsidRPr="00C33172">
        <w:rPr>
          <w:rFonts w:ascii="Arial" w:hAnsi="Arial" w:cs="Arial"/>
          <w:bCs/>
          <w:sz w:val="22"/>
          <w:szCs w:val="22"/>
        </w:rPr>
        <w:t>učitelé odborných škol a učilišť</w:t>
      </w:r>
    </w:p>
    <w:p w14:paraId="5D37B1CE" w14:textId="77777777" w:rsidR="004D5EC1" w:rsidRPr="00C33172" w:rsidRDefault="004D5EC1" w:rsidP="00305238">
      <w:pPr>
        <w:tabs>
          <w:tab w:val="left" w:pos="284"/>
        </w:tabs>
        <w:ind w:left="426" w:hanging="426"/>
        <w:jc w:val="both"/>
        <w:rPr>
          <w:rFonts w:ascii="Arial" w:hAnsi="Arial" w:cs="Arial"/>
          <w:b/>
          <w:sz w:val="22"/>
          <w:szCs w:val="22"/>
        </w:rPr>
      </w:pPr>
    </w:p>
    <w:sectPr w:rsidR="004D5EC1" w:rsidRPr="00C33172" w:rsidSect="00CD59F6">
      <w:footerReference w:type="default" r:id="rId11"/>
      <w:pgSz w:w="11906" w:h="16838"/>
      <w:pgMar w:top="1418" w:right="991"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E078E" w14:textId="77777777" w:rsidR="00D94862" w:rsidRDefault="00D94862" w:rsidP="00D92423">
      <w:r>
        <w:separator/>
      </w:r>
    </w:p>
  </w:endnote>
  <w:endnote w:type="continuationSeparator" w:id="0">
    <w:p w14:paraId="737F6F7B" w14:textId="77777777" w:rsidR="00D94862" w:rsidRDefault="00D94862" w:rsidP="00D9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519E" w14:textId="77777777" w:rsidR="00644A32" w:rsidRDefault="00644A32">
    <w:pPr>
      <w:pStyle w:val="Zpat"/>
      <w:jc w:val="center"/>
    </w:pPr>
    <w:r>
      <w:fldChar w:fldCharType="begin"/>
    </w:r>
    <w:r>
      <w:instrText xml:space="preserve"> PAGE   \* MERGEFORMAT </w:instrText>
    </w:r>
    <w:r>
      <w:fldChar w:fldCharType="separate"/>
    </w:r>
    <w:r w:rsidR="00963D8A">
      <w:rPr>
        <w:noProof/>
      </w:rPr>
      <w:t>3</w:t>
    </w:r>
    <w:r>
      <w:fldChar w:fldCharType="end"/>
    </w:r>
  </w:p>
  <w:p w14:paraId="6E72DF68" w14:textId="77777777" w:rsidR="00644A32" w:rsidRDefault="00644A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DD85" w14:textId="77777777" w:rsidR="00D94862" w:rsidRDefault="00D94862" w:rsidP="00D92423">
      <w:r>
        <w:separator/>
      </w:r>
    </w:p>
  </w:footnote>
  <w:footnote w:type="continuationSeparator" w:id="0">
    <w:p w14:paraId="15E5967F" w14:textId="77777777" w:rsidR="00D94862" w:rsidRDefault="00D94862" w:rsidP="00D92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D5C8A"/>
    <w:multiLevelType w:val="hybridMultilevel"/>
    <w:tmpl w:val="B6C08A6E"/>
    <w:lvl w:ilvl="0" w:tplc="CDCCB9AA">
      <w:start w:val="4"/>
      <w:numFmt w:val="decimal"/>
      <w:lvlText w:val="%1."/>
      <w:lvlJc w:val="left"/>
      <w:pPr>
        <w:ind w:left="405" w:hanging="36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1" w15:restartNumberingAfterBreak="0">
    <w:nsid w:val="2EB1676D"/>
    <w:multiLevelType w:val="hybridMultilevel"/>
    <w:tmpl w:val="A51CAED6"/>
    <w:lvl w:ilvl="0" w:tplc="CC7A0AAC">
      <w:start w:val="4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F422B8B"/>
    <w:multiLevelType w:val="hybridMultilevel"/>
    <w:tmpl w:val="BC5EE8AC"/>
    <w:lvl w:ilvl="0" w:tplc="25AA71F8">
      <w:start w:val="5"/>
      <w:numFmt w:val="decimal"/>
      <w:lvlText w:val="%1."/>
      <w:lvlJc w:val="left"/>
      <w:pPr>
        <w:ind w:left="405" w:hanging="36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3" w15:restartNumberingAfterBreak="0">
    <w:nsid w:val="38D03112"/>
    <w:multiLevelType w:val="hybridMultilevel"/>
    <w:tmpl w:val="8D8474EA"/>
    <w:lvl w:ilvl="0" w:tplc="C254876E">
      <w:start w:val="1"/>
      <w:numFmt w:val="decimal"/>
      <w:lvlText w:val="%1."/>
      <w:lvlJc w:val="left"/>
      <w:pPr>
        <w:ind w:left="405" w:hanging="360"/>
      </w:pPr>
      <w:rPr>
        <w:rFonts w:hint="default"/>
        <w:b/>
        <w:i w:val="0"/>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num w:numId="1" w16cid:durableId="2012029806">
    <w:abstractNumId w:val="3"/>
  </w:num>
  <w:num w:numId="2" w16cid:durableId="1694574685">
    <w:abstractNumId w:val="0"/>
  </w:num>
  <w:num w:numId="3" w16cid:durableId="944846418">
    <w:abstractNumId w:val="2"/>
  </w:num>
  <w:num w:numId="4" w16cid:durableId="694427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68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28"/>
    <w:rsid w:val="00005239"/>
    <w:rsid w:val="00005D90"/>
    <w:rsid w:val="0000671B"/>
    <w:rsid w:val="000068EE"/>
    <w:rsid w:val="00007DB6"/>
    <w:rsid w:val="00010937"/>
    <w:rsid w:val="00010F41"/>
    <w:rsid w:val="0001384E"/>
    <w:rsid w:val="00014943"/>
    <w:rsid w:val="00015E9F"/>
    <w:rsid w:val="00020FAE"/>
    <w:rsid w:val="000226F2"/>
    <w:rsid w:val="00024336"/>
    <w:rsid w:val="00026154"/>
    <w:rsid w:val="00027BF0"/>
    <w:rsid w:val="000311AD"/>
    <w:rsid w:val="00031423"/>
    <w:rsid w:val="00031A57"/>
    <w:rsid w:val="000339DC"/>
    <w:rsid w:val="00034BD4"/>
    <w:rsid w:val="0003618F"/>
    <w:rsid w:val="000365F4"/>
    <w:rsid w:val="00037A4B"/>
    <w:rsid w:val="00040427"/>
    <w:rsid w:val="00042CA5"/>
    <w:rsid w:val="00043631"/>
    <w:rsid w:val="00043C17"/>
    <w:rsid w:val="00043E4C"/>
    <w:rsid w:val="000441B4"/>
    <w:rsid w:val="00044235"/>
    <w:rsid w:val="00044A1E"/>
    <w:rsid w:val="00052DD3"/>
    <w:rsid w:val="000533A9"/>
    <w:rsid w:val="000552EF"/>
    <w:rsid w:val="00056017"/>
    <w:rsid w:val="000628F1"/>
    <w:rsid w:val="00063436"/>
    <w:rsid w:val="00067C04"/>
    <w:rsid w:val="00071DB0"/>
    <w:rsid w:val="000729DB"/>
    <w:rsid w:val="00074C5A"/>
    <w:rsid w:val="00075009"/>
    <w:rsid w:val="00076C6C"/>
    <w:rsid w:val="00077CDB"/>
    <w:rsid w:val="000814FA"/>
    <w:rsid w:val="00081CC1"/>
    <w:rsid w:val="00082C37"/>
    <w:rsid w:val="00084412"/>
    <w:rsid w:val="0008675B"/>
    <w:rsid w:val="00091271"/>
    <w:rsid w:val="00091EA4"/>
    <w:rsid w:val="00091FFA"/>
    <w:rsid w:val="00093818"/>
    <w:rsid w:val="00095656"/>
    <w:rsid w:val="00095BE0"/>
    <w:rsid w:val="000A0537"/>
    <w:rsid w:val="000A08CE"/>
    <w:rsid w:val="000A4A9B"/>
    <w:rsid w:val="000A4D8C"/>
    <w:rsid w:val="000B017F"/>
    <w:rsid w:val="000B149A"/>
    <w:rsid w:val="000B1EB0"/>
    <w:rsid w:val="000B3125"/>
    <w:rsid w:val="000B49D0"/>
    <w:rsid w:val="000B7157"/>
    <w:rsid w:val="000B72AF"/>
    <w:rsid w:val="000B7BDF"/>
    <w:rsid w:val="000B7CDB"/>
    <w:rsid w:val="000B7D02"/>
    <w:rsid w:val="000B7DF9"/>
    <w:rsid w:val="000C0155"/>
    <w:rsid w:val="000C01EE"/>
    <w:rsid w:val="000C1FCE"/>
    <w:rsid w:val="000C2CE6"/>
    <w:rsid w:val="000C3878"/>
    <w:rsid w:val="000C6C65"/>
    <w:rsid w:val="000D0B1B"/>
    <w:rsid w:val="000D1CCA"/>
    <w:rsid w:val="000D1CF5"/>
    <w:rsid w:val="000D2129"/>
    <w:rsid w:val="000D3524"/>
    <w:rsid w:val="000D3829"/>
    <w:rsid w:val="000D38F9"/>
    <w:rsid w:val="000D3B26"/>
    <w:rsid w:val="000D3D7A"/>
    <w:rsid w:val="000D6152"/>
    <w:rsid w:val="000D6D77"/>
    <w:rsid w:val="000E0283"/>
    <w:rsid w:val="000E3A40"/>
    <w:rsid w:val="000E5FB5"/>
    <w:rsid w:val="000F0D10"/>
    <w:rsid w:val="000F1D10"/>
    <w:rsid w:val="000F3CB6"/>
    <w:rsid w:val="000F6A20"/>
    <w:rsid w:val="00100175"/>
    <w:rsid w:val="001006C6"/>
    <w:rsid w:val="0010177D"/>
    <w:rsid w:val="001024DB"/>
    <w:rsid w:val="001029E9"/>
    <w:rsid w:val="001047DA"/>
    <w:rsid w:val="001057F5"/>
    <w:rsid w:val="00107FCB"/>
    <w:rsid w:val="00110778"/>
    <w:rsid w:val="00110EA3"/>
    <w:rsid w:val="0011118D"/>
    <w:rsid w:val="001115BD"/>
    <w:rsid w:val="00113E94"/>
    <w:rsid w:val="00114546"/>
    <w:rsid w:val="00115C84"/>
    <w:rsid w:val="0011643C"/>
    <w:rsid w:val="00120090"/>
    <w:rsid w:val="00124C50"/>
    <w:rsid w:val="00124CFA"/>
    <w:rsid w:val="00124D70"/>
    <w:rsid w:val="00124E98"/>
    <w:rsid w:val="001307E4"/>
    <w:rsid w:val="001310FA"/>
    <w:rsid w:val="001315B3"/>
    <w:rsid w:val="001326F7"/>
    <w:rsid w:val="001346B2"/>
    <w:rsid w:val="0013490C"/>
    <w:rsid w:val="00135483"/>
    <w:rsid w:val="0013574C"/>
    <w:rsid w:val="00136109"/>
    <w:rsid w:val="00136957"/>
    <w:rsid w:val="001432AE"/>
    <w:rsid w:val="0014494A"/>
    <w:rsid w:val="00144BDE"/>
    <w:rsid w:val="0014536B"/>
    <w:rsid w:val="00146B30"/>
    <w:rsid w:val="00151314"/>
    <w:rsid w:val="0015248F"/>
    <w:rsid w:val="0015396B"/>
    <w:rsid w:val="00155E4F"/>
    <w:rsid w:val="0015697C"/>
    <w:rsid w:val="0016319F"/>
    <w:rsid w:val="00163667"/>
    <w:rsid w:val="0017387C"/>
    <w:rsid w:val="00173D9A"/>
    <w:rsid w:val="00174E0C"/>
    <w:rsid w:val="00175AFA"/>
    <w:rsid w:val="0017684E"/>
    <w:rsid w:val="001769F6"/>
    <w:rsid w:val="00181F1F"/>
    <w:rsid w:val="001827A7"/>
    <w:rsid w:val="00190509"/>
    <w:rsid w:val="0019368C"/>
    <w:rsid w:val="00195875"/>
    <w:rsid w:val="001A095E"/>
    <w:rsid w:val="001A23F7"/>
    <w:rsid w:val="001A3306"/>
    <w:rsid w:val="001A3E26"/>
    <w:rsid w:val="001B1B72"/>
    <w:rsid w:val="001B4872"/>
    <w:rsid w:val="001C5928"/>
    <w:rsid w:val="001C76CC"/>
    <w:rsid w:val="001C7A68"/>
    <w:rsid w:val="001D163C"/>
    <w:rsid w:val="001D1C06"/>
    <w:rsid w:val="001D22EE"/>
    <w:rsid w:val="001D35CD"/>
    <w:rsid w:val="001D449B"/>
    <w:rsid w:val="001D487A"/>
    <w:rsid w:val="001D5933"/>
    <w:rsid w:val="001D5E30"/>
    <w:rsid w:val="001E19D3"/>
    <w:rsid w:val="001E318C"/>
    <w:rsid w:val="001F0208"/>
    <w:rsid w:val="001F02E5"/>
    <w:rsid w:val="001F19B3"/>
    <w:rsid w:val="001F2676"/>
    <w:rsid w:val="001F3904"/>
    <w:rsid w:val="001F4008"/>
    <w:rsid w:val="001F46F9"/>
    <w:rsid w:val="001F4C68"/>
    <w:rsid w:val="001F501B"/>
    <w:rsid w:val="001F5203"/>
    <w:rsid w:val="001F58D9"/>
    <w:rsid w:val="001F61C8"/>
    <w:rsid w:val="001F6862"/>
    <w:rsid w:val="001F78DE"/>
    <w:rsid w:val="00203FA7"/>
    <w:rsid w:val="002062AE"/>
    <w:rsid w:val="002066D2"/>
    <w:rsid w:val="00213257"/>
    <w:rsid w:val="002154F8"/>
    <w:rsid w:val="00215DC6"/>
    <w:rsid w:val="00217B49"/>
    <w:rsid w:val="00217F84"/>
    <w:rsid w:val="002204FB"/>
    <w:rsid w:val="00220C49"/>
    <w:rsid w:val="00222A2D"/>
    <w:rsid w:val="00223240"/>
    <w:rsid w:val="00224929"/>
    <w:rsid w:val="00226318"/>
    <w:rsid w:val="0022666A"/>
    <w:rsid w:val="0022720B"/>
    <w:rsid w:val="00231143"/>
    <w:rsid w:val="00232004"/>
    <w:rsid w:val="002339D8"/>
    <w:rsid w:val="0023410F"/>
    <w:rsid w:val="0023499F"/>
    <w:rsid w:val="0023675F"/>
    <w:rsid w:val="00240373"/>
    <w:rsid w:val="00240B35"/>
    <w:rsid w:val="00240E99"/>
    <w:rsid w:val="00247016"/>
    <w:rsid w:val="00250882"/>
    <w:rsid w:val="002509CA"/>
    <w:rsid w:val="002513E9"/>
    <w:rsid w:val="00252B17"/>
    <w:rsid w:val="00254005"/>
    <w:rsid w:val="00254209"/>
    <w:rsid w:val="0025543C"/>
    <w:rsid w:val="00255E98"/>
    <w:rsid w:val="00260F62"/>
    <w:rsid w:val="00261818"/>
    <w:rsid w:val="00262B14"/>
    <w:rsid w:val="00264E66"/>
    <w:rsid w:val="00266B2C"/>
    <w:rsid w:val="00267195"/>
    <w:rsid w:val="00267B3F"/>
    <w:rsid w:val="00270879"/>
    <w:rsid w:val="00270DA8"/>
    <w:rsid w:val="00272126"/>
    <w:rsid w:val="00272F2F"/>
    <w:rsid w:val="002731E7"/>
    <w:rsid w:val="00276187"/>
    <w:rsid w:val="00276DB8"/>
    <w:rsid w:val="0028047B"/>
    <w:rsid w:val="00280CFC"/>
    <w:rsid w:val="00280DD5"/>
    <w:rsid w:val="0028218F"/>
    <w:rsid w:val="00285612"/>
    <w:rsid w:val="00287F0F"/>
    <w:rsid w:val="00292BC7"/>
    <w:rsid w:val="00292C76"/>
    <w:rsid w:val="00292CBE"/>
    <w:rsid w:val="00292F9B"/>
    <w:rsid w:val="00294B20"/>
    <w:rsid w:val="00294DB9"/>
    <w:rsid w:val="002953ED"/>
    <w:rsid w:val="0029599C"/>
    <w:rsid w:val="002963D8"/>
    <w:rsid w:val="002974C9"/>
    <w:rsid w:val="002A3364"/>
    <w:rsid w:val="002A348F"/>
    <w:rsid w:val="002A447F"/>
    <w:rsid w:val="002A4A0D"/>
    <w:rsid w:val="002A7C20"/>
    <w:rsid w:val="002B1120"/>
    <w:rsid w:val="002B178E"/>
    <w:rsid w:val="002B3967"/>
    <w:rsid w:val="002B421C"/>
    <w:rsid w:val="002C23E9"/>
    <w:rsid w:val="002C23F6"/>
    <w:rsid w:val="002C2B45"/>
    <w:rsid w:val="002C3367"/>
    <w:rsid w:val="002C3EA8"/>
    <w:rsid w:val="002C48EC"/>
    <w:rsid w:val="002C6024"/>
    <w:rsid w:val="002D157E"/>
    <w:rsid w:val="002D20E8"/>
    <w:rsid w:val="002D28A8"/>
    <w:rsid w:val="002D2931"/>
    <w:rsid w:val="002D4BF3"/>
    <w:rsid w:val="002D5F07"/>
    <w:rsid w:val="002E11AF"/>
    <w:rsid w:val="002E1526"/>
    <w:rsid w:val="002E2159"/>
    <w:rsid w:val="002E21A7"/>
    <w:rsid w:val="002E2540"/>
    <w:rsid w:val="002E2CBD"/>
    <w:rsid w:val="002E3E18"/>
    <w:rsid w:val="002E5659"/>
    <w:rsid w:val="002E5C4D"/>
    <w:rsid w:val="002E772B"/>
    <w:rsid w:val="002E7E4A"/>
    <w:rsid w:val="002F27CF"/>
    <w:rsid w:val="002F4A02"/>
    <w:rsid w:val="002F506E"/>
    <w:rsid w:val="002F659E"/>
    <w:rsid w:val="00300562"/>
    <w:rsid w:val="00301B4C"/>
    <w:rsid w:val="003020F2"/>
    <w:rsid w:val="00302ADC"/>
    <w:rsid w:val="00305238"/>
    <w:rsid w:val="00310AF1"/>
    <w:rsid w:val="0031226D"/>
    <w:rsid w:val="00313B0F"/>
    <w:rsid w:val="00313E91"/>
    <w:rsid w:val="00315F86"/>
    <w:rsid w:val="00316202"/>
    <w:rsid w:val="003165E5"/>
    <w:rsid w:val="00317B20"/>
    <w:rsid w:val="00317BE7"/>
    <w:rsid w:val="0032042F"/>
    <w:rsid w:val="00320C09"/>
    <w:rsid w:val="00321752"/>
    <w:rsid w:val="00321E9E"/>
    <w:rsid w:val="0032208E"/>
    <w:rsid w:val="00324D2A"/>
    <w:rsid w:val="00325E4E"/>
    <w:rsid w:val="00326782"/>
    <w:rsid w:val="0033099C"/>
    <w:rsid w:val="00330A3F"/>
    <w:rsid w:val="00333437"/>
    <w:rsid w:val="00333FA4"/>
    <w:rsid w:val="00335B9A"/>
    <w:rsid w:val="00336125"/>
    <w:rsid w:val="00336DAC"/>
    <w:rsid w:val="00337537"/>
    <w:rsid w:val="0033796E"/>
    <w:rsid w:val="00337986"/>
    <w:rsid w:val="00337A5B"/>
    <w:rsid w:val="00344458"/>
    <w:rsid w:val="003446B2"/>
    <w:rsid w:val="003448FC"/>
    <w:rsid w:val="003456D6"/>
    <w:rsid w:val="00345920"/>
    <w:rsid w:val="00347342"/>
    <w:rsid w:val="00347BDF"/>
    <w:rsid w:val="00351BF5"/>
    <w:rsid w:val="00352700"/>
    <w:rsid w:val="00354A25"/>
    <w:rsid w:val="00360207"/>
    <w:rsid w:val="003620F4"/>
    <w:rsid w:val="00363F3D"/>
    <w:rsid w:val="00364401"/>
    <w:rsid w:val="00367E76"/>
    <w:rsid w:val="00371955"/>
    <w:rsid w:val="003731C6"/>
    <w:rsid w:val="003751B4"/>
    <w:rsid w:val="0037672A"/>
    <w:rsid w:val="00377356"/>
    <w:rsid w:val="00383705"/>
    <w:rsid w:val="0038477D"/>
    <w:rsid w:val="0038487D"/>
    <w:rsid w:val="00385C81"/>
    <w:rsid w:val="003867C8"/>
    <w:rsid w:val="00391035"/>
    <w:rsid w:val="0039322C"/>
    <w:rsid w:val="00394440"/>
    <w:rsid w:val="003950F3"/>
    <w:rsid w:val="00396E65"/>
    <w:rsid w:val="003A3689"/>
    <w:rsid w:val="003A382A"/>
    <w:rsid w:val="003A41C0"/>
    <w:rsid w:val="003A5FB2"/>
    <w:rsid w:val="003B1D7D"/>
    <w:rsid w:val="003B2145"/>
    <w:rsid w:val="003B25B1"/>
    <w:rsid w:val="003B3129"/>
    <w:rsid w:val="003B3202"/>
    <w:rsid w:val="003B3963"/>
    <w:rsid w:val="003B6283"/>
    <w:rsid w:val="003B68A1"/>
    <w:rsid w:val="003B6F40"/>
    <w:rsid w:val="003B718A"/>
    <w:rsid w:val="003B7CF9"/>
    <w:rsid w:val="003C066E"/>
    <w:rsid w:val="003C209F"/>
    <w:rsid w:val="003C44A5"/>
    <w:rsid w:val="003C532F"/>
    <w:rsid w:val="003C6928"/>
    <w:rsid w:val="003D0DD3"/>
    <w:rsid w:val="003D1C5E"/>
    <w:rsid w:val="003D21A0"/>
    <w:rsid w:val="003D2900"/>
    <w:rsid w:val="003D6008"/>
    <w:rsid w:val="003D6448"/>
    <w:rsid w:val="003D6484"/>
    <w:rsid w:val="003E1294"/>
    <w:rsid w:val="003E16F9"/>
    <w:rsid w:val="003E1FD4"/>
    <w:rsid w:val="003E2AF8"/>
    <w:rsid w:val="003E3D1C"/>
    <w:rsid w:val="003F1D7D"/>
    <w:rsid w:val="003F3568"/>
    <w:rsid w:val="003F4F9D"/>
    <w:rsid w:val="003F5272"/>
    <w:rsid w:val="003F595D"/>
    <w:rsid w:val="003F6424"/>
    <w:rsid w:val="003F66E9"/>
    <w:rsid w:val="00400AF6"/>
    <w:rsid w:val="004020DB"/>
    <w:rsid w:val="004023D5"/>
    <w:rsid w:val="004053AB"/>
    <w:rsid w:val="00405846"/>
    <w:rsid w:val="00406189"/>
    <w:rsid w:val="0040633C"/>
    <w:rsid w:val="004102B6"/>
    <w:rsid w:val="004115AE"/>
    <w:rsid w:val="004116EB"/>
    <w:rsid w:val="00411A61"/>
    <w:rsid w:val="00412314"/>
    <w:rsid w:val="004127DB"/>
    <w:rsid w:val="004140EC"/>
    <w:rsid w:val="00416D95"/>
    <w:rsid w:val="00416F88"/>
    <w:rsid w:val="00417404"/>
    <w:rsid w:val="004176C3"/>
    <w:rsid w:val="00417C57"/>
    <w:rsid w:val="00420BDE"/>
    <w:rsid w:val="00422540"/>
    <w:rsid w:val="004228F6"/>
    <w:rsid w:val="00423B68"/>
    <w:rsid w:val="00424112"/>
    <w:rsid w:val="00427118"/>
    <w:rsid w:val="00427897"/>
    <w:rsid w:val="00427BDE"/>
    <w:rsid w:val="00430CB7"/>
    <w:rsid w:val="00431386"/>
    <w:rsid w:val="0043206F"/>
    <w:rsid w:val="00432E01"/>
    <w:rsid w:val="00435286"/>
    <w:rsid w:val="00436E17"/>
    <w:rsid w:val="0044081A"/>
    <w:rsid w:val="00442ABF"/>
    <w:rsid w:val="004457D1"/>
    <w:rsid w:val="00446BB7"/>
    <w:rsid w:val="00447E29"/>
    <w:rsid w:val="00450A6E"/>
    <w:rsid w:val="00450DC3"/>
    <w:rsid w:val="004528D4"/>
    <w:rsid w:val="0045382F"/>
    <w:rsid w:val="0045476D"/>
    <w:rsid w:val="00455726"/>
    <w:rsid w:val="00460416"/>
    <w:rsid w:val="00462C9C"/>
    <w:rsid w:val="0046436E"/>
    <w:rsid w:val="0046584F"/>
    <w:rsid w:val="00466698"/>
    <w:rsid w:val="00466E7F"/>
    <w:rsid w:val="00467C33"/>
    <w:rsid w:val="00476E14"/>
    <w:rsid w:val="00481F7D"/>
    <w:rsid w:val="0048328E"/>
    <w:rsid w:val="00483604"/>
    <w:rsid w:val="004840B4"/>
    <w:rsid w:val="00484797"/>
    <w:rsid w:val="00484E38"/>
    <w:rsid w:val="0048598D"/>
    <w:rsid w:val="004900EE"/>
    <w:rsid w:val="0049289C"/>
    <w:rsid w:val="00492E73"/>
    <w:rsid w:val="004A02D7"/>
    <w:rsid w:val="004A189A"/>
    <w:rsid w:val="004A2732"/>
    <w:rsid w:val="004A2BB4"/>
    <w:rsid w:val="004A45F1"/>
    <w:rsid w:val="004A492A"/>
    <w:rsid w:val="004A5DE8"/>
    <w:rsid w:val="004A5FC3"/>
    <w:rsid w:val="004A6BD8"/>
    <w:rsid w:val="004B136D"/>
    <w:rsid w:val="004B24CD"/>
    <w:rsid w:val="004B5EBC"/>
    <w:rsid w:val="004B7224"/>
    <w:rsid w:val="004B75D1"/>
    <w:rsid w:val="004B7CC3"/>
    <w:rsid w:val="004D16D4"/>
    <w:rsid w:val="004D1933"/>
    <w:rsid w:val="004D27DE"/>
    <w:rsid w:val="004D330B"/>
    <w:rsid w:val="004D5292"/>
    <w:rsid w:val="004D5EC1"/>
    <w:rsid w:val="004D780F"/>
    <w:rsid w:val="004D7997"/>
    <w:rsid w:val="004E00B8"/>
    <w:rsid w:val="004E1D8E"/>
    <w:rsid w:val="004E7E66"/>
    <w:rsid w:val="00500C6C"/>
    <w:rsid w:val="00500E5F"/>
    <w:rsid w:val="00503D99"/>
    <w:rsid w:val="00506C0A"/>
    <w:rsid w:val="005138FD"/>
    <w:rsid w:val="00513C78"/>
    <w:rsid w:val="0051407D"/>
    <w:rsid w:val="00514F84"/>
    <w:rsid w:val="00515C52"/>
    <w:rsid w:val="005206D4"/>
    <w:rsid w:val="00522C42"/>
    <w:rsid w:val="00525498"/>
    <w:rsid w:val="00527046"/>
    <w:rsid w:val="0052734A"/>
    <w:rsid w:val="00527EF2"/>
    <w:rsid w:val="00530181"/>
    <w:rsid w:val="00535A1B"/>
    <w:rsid w:val="00536096"/>
    <w:rsid w:val="0053656A"/>
    <w:rsid w:val="00541F21"/>
    <w:rsid w:val="0054335F"/>
    <w:rsid w:val="005437AB"/>
    <w:rsid w:val="005444AF"/>
    <w:rsid w:val="00545C3C"/>
    <w:rsid w:val="00546792"/>
    <w:rsid w:val="005471DD"/>
    <w:rsid w:val="00552B17"/>
    <w:rsid w:val="00553554"/>
    <w:rsid w:val="00554486"/>
    <w:rsid w:val="0055449C"/>
    <w:rsid w:val="00554A93"/>
    <w:rsid w:val="0055627E"/>
    <w:rsid w:val="0055766F"/>
    <w:rsid w:val="00560847"/>
    <w:rsid w:val="00560C35"/>
    <w:rsid w:val="00560FD6"/>
    <w:rsid w:val="00561BFE"/>
    <w:rsid w:val="00562480"/>
    <w:rsid w:val="00562C8D"/>
    <w:rsid w:val="0056372C"/>
    <w:rsid w:val="005655F8"/>
    <w:rsid w:val="00565765"/>
    <w:rsid w:val="0056578C"/>
    <w:rsid w:val="0056672D"/>
    <w:rsid w:val="00567A32"/>
    <w:rsid w:val="0057460C"/>
    <w:rsid w:val="00577EB9"/>
    <w:rsid w:val="00581023"/>
    <w:rsid w:val="00581AEC"/>
    <w:rsid w:val="00581CA1"/>
    <w:rsid w:val="00583DA4"/>
    <w:rsid w:val="00584A8F"/>
    <w:rsid w:val="00590A89"/>
    <w:rsid w:val="00593026"/>
    <w:rsid w:val="00594EFF"/>
    <w:rsid w:val="0059562A"/>
    <w:rsid w:val="00595787"/>
    <w:rsid w:val="005975DC"/>
    <w:rsid w:val="005A120F"/>
    <w:rsid w:val="005A3AAA"/>
    <w:rsid w:val="005A4D4D"/>
    <w:rsid w:val="005A6FBB"/>
    <w:rsid w:val="005B01BF"/>
    <w:rsid w:val="005B1B2D"/>
    <w:rsid w:val="005B37C1"/>
    <w:rsid w:val="005C0B87"/>
    <w:rsid w:val="005C0C69"/>
    <w:rsid w:val="005C128A"/>
    <w:rsid w:val="005C2354"/>
    <w:rsid w:val="005C3237"/>
    <w:rsid w:val="005C3487"/>
    <w:rsid w:val="005C3DF1"/>
    <w:rsid w:val="005C5232"/>
    <w:rsid w:val="005C68B9"/>
    <w:rsid w:val="005C75F9"/>
    <w:rsid w:val="005D1125"/>
    <w:rsid w:val="005D1AEB"/>
    <w:rsid w:val="005D29CC"/>
    <w:rsid w:val="005D3412"/>
    <w:rsid w:val="005D3608"/>
    <w:rsid w:val="005D36B2"/>
    <w:rsid w:val="005D41C5"/>
    <w:rsid w:val="005D7DD6"/>
    <w:rsid w:val="005E0E24"/>
    <w:rsid w:val="005E105C"/>
    <w:rsid w:val="005E1194"/>
    <w:rsid w:val="005E248F"/>
    <w:rsid w:val="005E326A"/>
    <w:rsid w:val="005E6E71"/>
    <w:rsid w:val="005F11D2"/>
    <w:rsid w:val="005F1F46"/>
    <w:rsid w:val="005F219B"/>
    <w:rsid w:val="00601DF7"/>
    <w:rsid w:val="00603DFD"/>
    <w:rsid w:val="00603F0F"/>
    <w:rsid w:val="006048E9"/>
    <w:rsid w:val="00606AAC"/>
    <w:rsid w:val="006076DA"/>
    <w:rsid w:val="006112F2"/>
    <w:rsid w:val="00613C0B"/>
    <w:rsid w:val="00613E3B"/>
    <w:rsid w:val="006141F4"/>
    <w:rsid w:val="00615AC2"/>
    <w:rsid w:val="00616B1F"/>
    <w:rsid w:val="006176B0"/>
    <w:rsid w:val="00617C3F"/>
    <w:rsid w:val="0062283E"/>
    <w:rsid w:val="00624FEE"/>
    <w:rsid w:val="00626013"/>
    <w:rsid w:val="006263B4"/>
    <w:rsid w:val="00626665"/>
    <w:rsid w:val="0062704B"/>
    <w:rsid w:val="00627D7A"/>
    <w:rsid w:val="006306E2"/>
    <w:rsid w:val="00631214"/>
    <w:rsid w:val="00633596"/>
    <w:rsid w:val="006339C7"/>
    <w:rsid w:val="0063450A"/>
    <w:rsid w:val="00634838"/>
    <w:rsid w:val="00634EE2"/>
    <w:rsid w:val="00635490"/>
    <w:rsid w:val="0063561F"/>
    <w:rsid w:val="00636536"/>
    <w:rsid w:val="00637222"/>
    <w:rsid w:val="00637A67"/>
    <w:rsid w:val="00640925"/>
    <w:rsid w:val="00640B23"/>
    <w:rsid w:val="00642A04"/>
    <w:rsid w:val="00644A32"/>
    <w:rsid w:val="00645735"/>
    <w:rsid w:val="006514A5"/>
    <w:rsid w:val="00653A61"/>
    <w:rsid w:val="006546D2"/>
    <w:rsid w:val="006578E6"/>
    <w:rsid w:val="0066396A"/>
    <w:rsid w:val="00666362"/>
    <w:rsid w:val="006673C6"/>
    <w:rsid w:val="00672169"/>
    <w:rsid w:val="00672B45"/>
    <w:rsid w:val="00674725"/>
    <w:rsid w:val="006747B8"/>
    <w:rsid w:val="00674D6B"/>
    <w:rsid w:val="00675E4E"/>
    <w:rsid w:val="006777FE"/>
    <w:rsid w:val="00681892"/>
    <w:rsid w:val="006841FB"/>
    <w:rsid w:val="006843C9"/>
    <w:rsid w:val="00686CE6"/>
    <w:rsid w:val="006874E8"/>
    <w:rsid w:val="006875A6"/>
    <w:rsid w:val="00691664"/>
    <w:rsid w:val="00691B3F"/>
    <w:rsid w:val="00693564"/>
    <w:rsid w:val="006A11C9"/>
    <w:rsid w:val="006A35B9"/>
    <w:rsid w:val="006A4182"/>
    <w:rsid w:val="006A4C3A"/>
    <w:rsid w:val="006A5454"/>
    <w:rsid w:val="006A5AA6"/>
    <w:rsid w:val="006A6E9C"/>
    <w:rsid w:val="006B29FF"/>
    <w:rsid w:val="006B2C87"/>
    <w:rsid w:val="006B378B"/>
    <w:rsid w:val="006B499E"/>
    <w:rsid w:val="006B4BD1"/>
    <w:rsid w:val="006B5C7C"/>
    <w:rsid w:val="006B5C7D"/>
    <w:rsid w:val="006B604D"/>
    <w:rsid w:val="006B612A"/>
    <w:rsid w:val="006B739D"/>
    <w:rsid w:val="006C211B"/>
    <w:rsid w:val="006C38C1"/>
    <w:rsid w:val="006C3B9F"/>
    <w:rsid w:val="006C5AD1"/>
    <w:rsid w:val="006C61FD"/>
    <w:rsid w:val="006C73ED"/>
    <w:rsid w:val="006D16AA"/>
    <w:rsid w:val="006D1CCC"/>
    <w:rsid w:val="006D49E6"/>
    <w:rsid w:val="006D569C"/>
    <w:rsid w:val="006E1697"/>
    <w:rsid w:val="006E19AF"/>
    <w:rsid w:val="006E1B8E"/>
    <w:rsid w:val="006E240E"/>
    <w:rsid w:val="006E73F7"/>
    <w:rsid w:val="006F2093"/>
    <w:rsid w:val="006F2508"/>
    <w:rsid w:val="006F26FF"/>
    <w:rsid w:val="006F29F4"/>
    <w:rsid w:val="006F33C4"/>
    <w:rsid w:val="006F4F0D"/>
    <w:rsid w:val="006F731D"/>
    <w:rsid w:val="00701905"/>
    <w:rsid w:val="0070448A"/>
    <w:rsid w:val="007061BA"/>
    <w:rsid w:val="00713072"/>
    <w:rsid w:val="00713701"/>
    <w:rsid w:val="00714BB7"/>
    <w:rsid w:val="0071517E"/>
    <w:rsid w:val="00715830"/>
    <w:rsid w:val="007158E8"/>
    <w:rsid w:val="00716BAF"/>
    <w:rsid w:val="00721F0C"/>
    <w:rsid w:val="00724DDB"/>
    <w:rsid w:val="00726238"/>
    <w:rsid w:val="00726919"/>
    <w:rsid w:val="00726E4E"/>
    <w:rsid w:val="00727B6A"/>
    <w:rsid w:val="00731908"/>
    <w:rsid w:val="00733253"/>
    <w:rsid w:val="0073637B"/>
    <w:rsid w:val="00736B2C"/>
    <w:rsid w:val="00736B5B"/>
    <w:rsid w:val="00737CE6"/>
    <w:rsid w:val="007409DA"/>
    <w:rsid w:val="00740A55"/>
    <w:rsid w:val="007416C2"/>
    <w:rsid w:val="0074312D"/>
    <w:rsid w:val="007440E7"/>
    <w:rsid w:val="007449E0"/>
    <w:rsid w:val="00746D1E"/>
    <w:rsid w:val="007479E5"/>
    <w:rsid w:val="00753024"/>
    <w:rsid w:val="00756402"/>
    <w:rsid w:val="007575F6"/>
    <w:rsid w:val="0075761B"/>
    <w:rsid w:val="00761D50"/>
    <w:rsid w:val="00761FBF"/>
    <w:rsid w:val="00762480"/>
    <w:rsid w:val="00762B7E"/>
    <w:rsid w:val="007631D1"/>
    <w:rsid w:val="00763DA6"/>
    <w:rsid w:val="007657CF"/>
    <w:rsid w:val="0076689B"/>
    <w:rsid w:val="007670A0"/>
    <w:rsid w:val="0077041A"/>
    <w:rsid w:val="00770C73"/>
    <w:rsid w:val="007733AC"/>
    <w:rsid w:val="007734FD"/>
    <w:rsid w:val="00774583"/>
    <w:rsid w:val="00775628"/>
    <w:rsid w:val="00776353"/>
    <w:rsid w:val="0077649F"/>
    <w:rsid w:val="0078006B"/>
    <w:rsid w:val="00781093"/>
    <w:rsid w:val="0078165F"/>
    <w:rsid w:val="00781704"/>
    <w:rsid w:val="00782D96"/>
    <w:rsid w:val="00783678"/>
    <w:rsid w:val="00786686"/>
    <w:rsid w:val="0079050B"/>
    <w:rsid w:val="0079100D"/>
    <w:rsid w:val="00791CF0"/>
    <w:rsid w:val="00795C64"/>
    <w:rsid w:val="00795E23"/>
    <w:rsid w:val="00797E52"/>
    <w:rsid w:val="007A1C87"/>
    <w:rsid w:val="007A4F7D"/>
    <w:rsid w:val="007A6074"/>
    <w:rsid w:val="007A6CD3"/>
    <w:rsid w:val="007A7862"/>
    <w:rsid w:val="007B0421"/>
    <w:rsid w:val="007B0755"/>
    <w:rsid w:val="007B1FCC"/>
    <w:rsid w:val="007B3004"/>
    <w:rsid w:val="007B402C"/>
    <w:rsid w:val="007B50D3"/>
    <w:rsid w:val="007B6301"/>
    <w:rsid w:val="007B69AF"/>
    <w:rsid w:val="007B728D"/>
    <w:rsid w:val="007C03CA"/>
    <w:rsid w:val="007C083B"/>
    <w:rsid w:val="007C17C1"/>
    <w:rsid w:val="007C2518"/>
    <w:rsid w:val="007C326A"/>
    <w:rsid w:val="007C4B73"/>
    <w:rsid w:val="007C69A3"/>
    <w:rsid w:val="007C76D2"/>
    <w:rsid w:val="007C7E21"/>
    <w:rsid w:val="007D10D2"/>
    <w:rsid w:val="007D2AFC"/>
    <w:rsid w:val="007D6DC7"/>
    <w:rsid w:val="007E31FE"/>
    <w:rsid w:val="007E44D5"/>
    <w:rsid w:val="007E763C"/>
    <w:rsid w:val="007E7743"/>
    <w:rsid w:val="007F0CC7"/>
    <w:rsid w:val="007F3A35"/>
    <w:rsid w:val="007F3DB3"/>
    <w:rsid w:val="007F68BA"/>
    <w:rsid w:val="00801414"/>
    <w:rsid w:val="00801893"/>
    <w:rsid w:val="00801CAB"/>
    <w:rsid w:val="00802BEE"/>
    <w:rsid w:val="008030A2"/>
    <w:rsid w:val="00803708"/>
    <w:rsid w:val="00804DD6"/>
    <w:rsid w:val="0080663B"/>
    <w:rsid w:val="00811101"/>
    <w:rsid w:val="00811717"/>
    <w:rsid w:val="00814F44"/>
    <w:rsid w:val="0081577F"/>
    <w:rsid w:val="0081628F"/>
    <w:rsid w:val="00816DA6"/>
    <w:rsid w:val="00821787"/>
    <w:rsid w:val="00822CE8"/>
    <w:rsid w:val="00825AB0"/>
    <w:rsid w:val="00826057"/>
    <w:rsid w:val="00831F14"/>
    <w:rsid w:val="008336DC"/>
    <w:rsid w:val="0083426B"/>
    <w:rsid w:val="008368F0"/>
    <w:rsid w:val="0084188D"/>
    <w:rsid w:val="00842362"/>
    <w:rsid w:val="008426D7"/>
    <w:rsid w:val="0084328C"/>
    <w:rsid w:val="008436E3"/>
    <w:rsid w:val="00846805"/>
    <w:rsid w:val="00855786"/>
    <w:rsid w:val="00855BAE"/>
    <w:rsid w:val="0085636C"/>
    <w:rsid w:val="00857A87"/>
    <w:rsid w:val="008614F8"/>
    <w:rsid w:val="00863400"/>
    <w:rsid w:val="00866CA3"/>
    <w:rsid w:val="00882CB1"/>
    <w:rsid w:val="00884E96"/>
    <w:rsid w:val="00885D5F"/>
    <w:rsid w:val="00886936"/>
    <w:rsid w:val="00891539"/>
    <w:rsid w:val="008920D6"/>
    <w:rsid w:val="0089238C"/>
    <w:rsid w:val="008947EE"/>
    <w:rsid w:val="00897D42"/>
    <w:rsid w:val="008A01E9"/>
    <w:rsid w:val="008A11D2"/>
    <w:rsid w:val="008A5159"/>
    <w:rsid w:val="008B0138"/>
    <w:rsid w:val="008B0746"/>
    <w:rsid w:val="008B1267"/>
    <w:rsid w:val="008B1A76"/>
    <w:rsid w:val="008B2E03"/>
    <w:rsid w:val="008B35E0"/>
    <w:rsid w:val="008B38E6"/>
    <w:rsid w:val="008B4509"/>
    <w:rsid w:val="008B46A5"/>
    <w:rsid w:val="008B5F3B"/>
    <w:rsid w:val="008B6B79"/>
    <w:rsid w:val="008B7705"/>
    <w:rsid w:val="008C1ACD"/>
    <w:rsid w:val="008C1C03"/>
    <w:rsid w:val="008C29B8"/>
    <w:rsid w:val="008C399E"/>
    <w:rsid w:val="008C5414"/>
    <w:rsid w:val="008C6A36"/>
    <w:rsid w:val="008D0C48"/>
    <w:rsid w:val="008D2ED5"/>
    <w:rsid w:val="008D3B46"/>
    <w:rsid w:val="008E104C"/>
    <w:rsid w:val="008E1802"/>
    <w:rsid w:val="008E5001"/>
    <w:rsid w:val="008E6F24"/>
    <w:rsid w:val="008E7382"/>
    <w:rsid w:val="008F1486"/>
    <w:rsid w:val="008F7FD5"/>
    <w:rsid w:val="00901560"/>
    <w:rsid w:val="00905B98"/>
    <w:rsid w:val="0091093E"/>
    <w:rsid w:val="00910FF0"/>
    <w:rsid w:val="00912352"/>
    <w:rsid w:val="00915879"/>
    <w:rsid w:val="00915FB3"/>
    <w:rsid w:val="00923AFC"/>
    <w:rsid w:val="00924359"/>
    <w:rsid w:val="009272B7"/>
    <w:rsid w:val="009303EA"/>
    <w:rsid w:val="00932038"/>
    <w:rsid w:val="00934B58"/>
    <w:rsid w:val="00935E4B"/>
    <w:rsid w:val="009361B1"/>
    <w:rsid w:val="009374D8"/>
    <w:rsid w:val="0094011A"/>
    <w:rsid w:val="00941845"/>
    <w:rsid w:val="0094187A"/>
    <w:rsid w:val="00942851"/>
    <w:rsid w:val="009454D5"/>
    <w:rsid w:val="00945DB7"/>
    <w:rsid w:val="00950045"/>
    <w:rsid w:val="00951EAE"/>
    <w:rsid w:val="00951F78"/>
    <w:rsid w:val="00951FDD"/>
    <w:rsid w:val="00955E5C"/>
    <w:rsid w:val="00962227"/>
    <w:rsid w:val="00963D8A"/>
    <w:rsid w:val="009654C1"/>
    <w:rsid w:val="00966654"/>
    <w:rsid w:val="009666DD"/>
    <w:rsid w:val="009706BF"/>
    <w:rsid w:val="00972983"/>
    <w:rsid w:val="00983608"/>
    <w:rsid w:val="00984DC6"/>
    <w:rsid w:val="00984FF5"/>
    <w:rsid w:val="00985341"/>
    <w:rsid w:val="009A16F5"/>
    <w:rsid w:val="009A4869"/>
    <w:rsid w:val="009A4BBF"/>
    <w:rsid w:val="009A7D4C"/>
    <w:rsid w:val="009B0058"/>
    <w:rsid w:val="009B6B27"/>
    <w:rsid w:val="009B7B77"/>
    <w:rsid w:val="009B7E84"/>
    <w:rsid w:val="009C1453"/>
    <w:rsid w:val="009C19E1"/>
    <w:rsid w:val="009C26B7"/>
    <w:rsid w:val="009C3094"/>
    <w:rsid w:val="009C53C5"/>
    <w:rsid w:val="009C5FD8"/>
    <w:rsid w:val="009C6699"/>
    <w:rsid w:val="009C7F1E"/>
    <w:rsid w:val="009C7FE2"/>
    <w:rsid w:val="009D09D2"/>
    <w:rsid w:val="009D1128"/>
    <w:rsid w:val="009D1439"/>
    <w:rsid w:val="009D27B3"/>
    <w:rsid w:val="009D394B"/>
    <w:rsid w:val="009D4F69"/>
    <w:rsid w:val="009D504A"/>
    <w:rsid w:val="009D652D"/>
    <w:rsid w:val="009D6929"/>
    <w:rsid w:val="009D69A1"/>
    <w:rsid w:val="009D790A"/>
    <w:rsid w:val="009E0C85"/>
    <w:rsid w:val="009E0EA5"/>
    <w:rsid w:val="009E1FAA"/>
    <w:rsid w:val="009E2015"/>
    <w:rsid w:val="009E316F"/>
    <w:rsid w:val="009E399D"/>
    <w:rsid w:val="009E6D91"/>
    <w:rsid w:val="009F0147"/>
    <w:rsid w:val="009F03C4"/>
    <w:rsid w:val="009F1DD8"/>
    <w:rsid w:val="009F65BA"/>
    <w:rsid w:val="00A00E2E"/>
    <w:rsid w:val="00A018D0"/>
    <w:rsid w:val="00A020F1"/>
    <w:rsid w:val="00A032F9"/>
    <w:rsid w:val="00A05303"/>
    <w:rsid w:val="00A05B1F"/>
    <w:rsid w:val="00A06676"/>
    <w:rsid w:val="00A06DC0"/>
    <w:rsid w:val="00A0772A"/>
    <w:rsid w:val="00A1111F"/>
    <w:rsid w:val="00A137B8"/>
    <w:rsid w:val="00A1551F"/>
    <w:rsid w:val="00A17434"/>
    <w:rsid w:val="00A20009"/>
    <w:rsid w:val="00A20224"/>
    <w:rsid w:val="00A2034C"/>
    <w:rsid w:val="00A301C7"/>
    <w:rsid w:val="00A308EC"/>
    <w:rsid w:val="00A347BA"/>
    <w:rsid w:val="00A349D9"/>
    <w:rsid w:val="00A35047"/>
    <w:rsid w:val="00A35FD6"/>
    <w:rsid w:val="00A36C27"/>
    <w:rsid w:val="00A40DF3"/>
    <w:rsid w:val="00A41E31"/>
    <w:rsid w:val="00A43512"/>
    <w:rsid w:val="00A45359"/>
    <w:rsid w:val="00A4547D"/>
    <w:rsid w:val="00A4620C"/>
    <w:rsid w:val="00A47880"/>
    <w:rsid w:val="00A50570"/>
    <w:rsid w:val="00A51BF2"/>
    <w:rsid w:val="00A535C8"/>
    <w:rsid w:val="00A55930"/>
    <w:rsid w:val="00A57A6B"/>
    <w:rsid w:val="00A60E66"/>
    <w:rsid w:val="00A62AFF"/>
    <w:rsid w:val="00A63E34"/>
    <w:rsid w:val="00A648C0"/>
    <w:rsid w:val="00A65302"/>
    <w:rsid w:val="00A65365"/>
    <w:rsid w:val="00A661AA"/>
    <w:rsid w:val="00A66A05"/>
    <w:rsid w:val="00A677B0"/>
    <w:rsid w:val="00A74127"/>
    <w:rsid w:val="00A753A8"/>
    <w:rsid w:val="00A753E8"/>
    <w:rsid w:val="00A76F20"/>
    <w:rsid w:val="00A77EA2"/>
    <w:rsid w:val="00A83314"/>
    <w:rsid w:val="00A83540"/>
    <w:rsid w:val="00A83652"/>
    <w:rsid w:val="00A87587"/>
    <w:rsid w:val="00A9296C"/>
    <w:rsid w:val="00A92C32"/>
    <w:rsid w:val="00A94E62"/>
    <w:rsid w:val="00A95C91"/>
    <w:rsid w:val="00A973A6"/>
    <w:rsid w:val="00AA20CE"/>
    <w:rsid w:val="00AA2B40"/>
    <w:rsid w:val="00AA3EB5"/>
    <w:rsid w:val="00AA4D67"/>
    <w:rsid w:val="00AA75FB"/>
    <w:rsid w:val="00AB14BB"/>
    <w:rsid w:val="00AB1DE7"/>
    <w:rsid w:val="00AB1EBC"/>
    <w:rsid w:val="00AB486A"/>
    <w:rsid w:val="00AB4C79"/>
    <w:rsid w:val="00AB4CDC"/>
    <w:rsid w:val="00AB6436"/>
    <w:rsid w:val="00AB7551"/>
    <w:rsid w:val="00AC08B5"/>
    <w:rsid w:val="00AC3246"/>
    <w:rsid w:val="00AC5DEA"/>
    <w:rsid w:val="00AC6EAE"/>
    <w:rsid w:val="00AD0546"/>
    <w:rsid w:val="00AD1480"/>
    <w:rsid w:val="00AD1951"/>
    <w:rsid w:val="00AD415B"/>
    <w:rsid w:val="00AD44CA"/>
    <w:rsid w:val="00AD5121"/>
    <w:rsid w:val="00AD5A35"/>
    <w:rsid w:val="00AD5F05"/>
    <w:rsid w:val="00AD6872"/>
    <w:rsid w:val="00AD6B04"/>
    <w:rsid w:val="00AE0C38"/>
    <w:rsid w:val="00AE3DC0"/>
    <w:rsid w:val="00AE4E91"/>
    <w:rsid w:val="00AE4F0A"/>
    <w:rsid w:val="00AE55DB"/>
    <w:rsid w:val="00AE6EB2"/>
    <w:rsid w:val="00AE71B3"/>
    <w:rsid w:val="00AE7771"/>
    <w:rsid w:val="00AE7B84"/>
    <w:rsid w:val="00AF1500"/>
    <w:rsid w:val="00AF3608"/>
    <w:rsid w:val="00AF512E"/>
    <w:rsid w:val="00AF5A5D"/>
    <w:rsid w:val="00AF67DB"/>
    <w:rsid w:val="00AF6C89"/>
    <w:rsid w:val="00AF6EA4"/>
    <w:rsid w:val="00AF72D8"/>
    <w:rsid w:val="00B001F6"/>
    <w:rsid w:val="00B01AFD"/>
    <w:rsid w:val="00B02AEE"/>
    <w:rsid w:val="00B0579D"/>
    <w:rsid w:val="00B06E4B"/>
    <w:rsid w:val="00B1072B"/>
    <w:rsid w:val="00B107B4"/>
    <w:rsid w:val="00B13F97"/>
    <w:rsid w:val="00B150ED"/>
    <w:rsid w:val="00B151C8"/>
    <w:rsid w:val="00B15659"/>
    <w:rsid w:val="00B1712C"/>
    <w:rsid w:val="00B20F2A"/>
    <w:rsid w:val="00B23434"/>
    <w:rsid w:val="00B23D8F"/>
    <w:rsid w:val="00B261B7"/>
    <w:rsid w:val="00B304D2"/>
    <w:rsid w:val="00B30892"/>
    <w:rsid w:val="00B33690"/>
    <w:rsid w:val="00B34529"/>
    <w:rsid w:val="00B35497"/>
    <w:rsid w:val="00B36FCA"/>
    <w:rsid w:val="00B37A20"/>
    <w:rsid w:val="00B37B04"/>
    <w:rsid w:val="00B4170F"/>
    <w:rsid w:val="00B423A1"/>
    <w:rsid w:val="00B42EE2"/>
    <w:rsid w:val="00B44158"/>
    <w:rsid w:val="00B455A4"/>
    <w:rsid w:val="00B45F7F"/>
    <w:rsid w:val="00B51243"/>
    <w:rsid w:val="00B53B49"/>
    <w:rsid w:val="00B541E2"/>
    <w:rsid w:val="00B54B1B"/>
    <w:rsid w:val="00B60CD1"/>
    <w:rsid w:val="00B61242"/>
    <w:rsid w:val="00B631A6"/>
    <w:rsid w:val="00B646E5"/>
    <w:rsid w:val="00B6683A"/>
    <w:rsid w:val="00B67EAD"/>
    <w:rsid w:val="00B710DE"/>
    <w:rsid w:val="00B71602"/>
    <w:rsid w:val="00B721AF"/>
    <w:rsid w:val="00B72656"/>
    <w:rsid w:val="00B73226"/>
    <w:rsid w:val="00B751C9"/>
    <w:rsid w:val="00B75CEC"/>
    <w:rsid w:val="00B76035"/>
    <w:rsid w:val="00B76B39"/>
    <w:rsid w:val="00B81B5A"/>
    <w:rsid w:val="00B8391D"/>
    <w:rsid w:val="00B879E4"/>
    <w:rsid w:val="00B92BC3"/>
    <w:rsid w:val="00B92F14"/>
    <w:rsid w:val="00B9344F"/>
    <w:rsid w:val="00B94ACA"/>
    <w:rsid w:val="00B97E3D"/>
    <w:rsid w:val="00BA16F3"/>
    <w:rsid w:val="00BA3CBD"/>
    <w:rsid w:val="00BA3D29"/>
    <w:rsid w:val="00BA40D8"/>
    <w:rsid w:val="00BA49B0"/>
    <w:rsid w:val="00BA5E40"/>
    <w:rsid w:val="00BA71B5"/>
    <w:rsid w:val="00BA758A"/>
    <w:rsid w:val="00BB2200"/>
    <w:rsid w:val="00BB3DFE"/>
    <w:rsid w:val="00BB425A"/>
    <w:rsid w:val="00BB4607"/>
    <w:rsid w:val="00BB58DC"/>
    <w:rsid w:val="00BB710C"/>
    <w:rsid w:val="00BC130F"/>
    <w:rsid w:val="00BC18E5"/>
    <w:rsid w:val="00BC1D77"/>
    <w:rsid w:val="00BC1DDB"/>
    <w:rsid w:val="00BC3950"/>
    <w:rsid w:val="00BC39BD"/>
    <w:rsid w:val="00BC6B66"/>
    <w:rsid w:val="00BC6E59"/>
    <w:rsid w:val="00BD0A92"/>
    <w:rsid w:val="00BD0D05"/>
    <w:rsid w:val="00BD0E0A"/>
    <w:rsid w:val="00BD2440"/>
    <w:rsid w:val="00BD33E0"/>
    <w:rsid w:val="00BD34B6"/>
    <w:rsid w:val="00BD3FD1"/>
    <w:rsid w:val="00BD44C7"/>
    <w:rsid w:val="00BD4E40"/>
    <w:rsid w:val="00BD6156"/>
    <w:rsid w:val="00BD64F9"/>
    <w:rsid w:val="00BD6811"/>
    <w:rsid w:val="00BD703A"/>
    <w:rsid w:val="00BD7269"/>
    <w:rsid w:val="00BE0CBD"/>
    <w:rsid w:val="00BE5423"/>
    <w:rsid w:val="00BE5983"/>
    <w:rsid w:val="00BE6D94"/>
    <w:rsid w:val="00BF0ABB"/>
    <w:rsid w:val="00BF1D32"/>
    <w:rsid w:val="00BF1E2A"/>
    <w:rsid w:val="00BF2C3A"/>
    <w:rsid w:val="00BF44FC"/>
    <w:rsid w:val="00BF45B2"/>
    <w:rsid w:val="00C0023B"/>
    <w:rsid w:val="00C0210C"/>
    <w:rsid w:val="00C021FB"/>
    <w:rsid w:val="00C029DF"/>
    <w:rsid w:val="00C03650"/>
    <w:rsid w:val="00C04768"/>
    <w:rsid w:val="00C04929"/>
    <w:rsid w:val="00C068E0"/>
    <w:rsid w:val="00C06927"/>
    <w:rsid w:val="00C07AFD"/>
    <w:rsid w:val="00C11366"/>
    <w:rsid w:val="00C11844"/>
    <w:rsid w:val="00C15E4B"/>
    <w:rsid w:val="00C15F6A"/>
    <w:rsid w:val="00C16234"/>
    <w:rsid w:val="00C1727B"/>
    <w:rsid w:val="00C21724"/>
    <w:rsid w:val="00C24FA0"/>
    <w:rsid w:val="00C273A9"/>
    <w:rsid w:val="00C27ED6"/>
    <w:rsid w:val="00C33172"/>
    <w:rsid w:val="00C33778"/>
    <w:rsid w:val="00C358DC"/>
    <w:rsid w:val="00C36D77"/>
    <w:rsid w:val="00C374C3"/>
    <w:rsid w:val="00C4021E"/>
    <w:rsid w:val="00C41CE2"/>
    <w:rsid w:val="00C422EF"/>
    <w:rsid w:val="00C45D33"/>
    <w:rsid w:val="00C4660F"/>
    <w:rsid w:val="00C46B5C"/>
    <w:rsid w:val="00C46B99"/>
    <w:rsid w:val="00C525E8"/>
    <w:rsid w:val="00C52BBA"/>
    <w:rsid w:val="00C55AF0"/>
    <w:rsid w:val="00C575F0"/>
    <w:rsid w:val="00C57D48"/>
    <w:rsid w:val="00C620B3"/>
    <w:rsid w:val="00C62CB8"/>
    <w:rsid w:val="00C63739"/>
    <w:rsid w:val="00C704C6"/>
    <w:rsid w:val="00C70DEE"/>
    <w:rsid w:val="00C7103D"/>
    <w:rsid w:val="00C71308"/>
    <w:rsid w:val="00C723D2"/>
    <w:rsid w:val="00C731BD"/>
    <w:rsid w:val="00C74549"/>
    <w:rsid w:val="00C753B0"/>
    <w:rsid w:val="00C75B94"/>
    <w:rsid w:val="00C75E96"/>
    <w:rsid w:val="00C807B9"/>
    <w:rsid w:val="00C81009"/>
    <w:rsid w:val="00C817CE"/>
    <w:rsid w:val="00C81C9A"/>
    <w:rsid w:val="00C8274D"/>
    <w:rsid w:val="00C8340C"/>
    <w:rsid w:val="00C84389"/>
    <w:rsid w:val="00C85B29"/>
    <w:rsid w:val="00C87575"/>
    <w:rsid w:val="00C90AD1"/>
    <w:rsid w:val="00C90E7F"/>
    <w:rsid w:val="00C91296"/>
    <w:rsid w:val="00C962C9"/>
    <w:rsid w:val="00CA2258"/>
    <w:rsid w:val="00CA3216"/>
    <w:rsid w:val="00CA770A"/>
    <w:rsid w:val="00CB0B6F"/>
    <w:rsid w:val="00CB0D14"/>
    <w:rsid w:val="00CB14A2"/>
    <w:rsid w:val="00CB1A40"/>
    <w:rsid w:val="00CB22F5"/>
    <w:rsid w:val="00CB453E"/>
    <w:rsid w:val="00CB5F53"/>
    <w:rsid w:val="00CB74F0"/>
    <w:rsid w:val="00CB7A99"/>
    <w:rsid w:val="00CC075B"/>
    <w:rsid w:val="00CC0B6F"/>
    <w:rsid w:val="00CC234E"/>
    <w:rsid w:val="00CC39FE"/>
    <w:rsid w:val="00CC3E65"/>
    <w:rsid w:val="00CD0FB7"/>
    <w:rsid w:val="00CD4B45"/>
    <w:rsid w:val="00CD59F6"/>
    <w:rsid w:val="00CD6745"/>
    <w:rsid w:val="00CD67CA"/>
    <w:rsid w:val="00CD7094"/>
    <w:rsid w:val="00CE0EBB"/>
    <w:rsid w:val="00CE2F54"/>
    <w:rsid w:val="00CE322D"/>
    <w:rsid w:val="00CE5CE2"/>
    <w:rsid w:val="00CF0BAB"/>
    <w:rsid w:val="00CF174E"/>
    <w:rsid w:val="00CF284F"/>
    <w:rsid w:val="00CF5AEA"/>
    <w:rsid w:val="00CF7183"/>
    <w:rsid w:val="00CF73C8"/>
    <w:rsid w:val="00CF7F7C"/>
    <w:rsid w:val="00D0025E"/>
    <w:rsid w:val="00D049E5"/>
    <w:rsid w:val="00D05283"/>
    <w:rsid w:val="00D07160"/>
    <w:rsid w:val="00D07FD3"/>
    <w:rsid w:val="00D12364"/>
    <w:rsid w:val="00D12CA0"/>
    <w:rsid w:val="00D140BE"/>
    <w:rsid w:val="00D15135"/>
    <w:rsid w:val="00D15284"/>
    <w:rsid w:val="00D15524"/>
    <w:rsid w:val="00D16D65"/>
    <w:rsid w:val="00D254B7"/>
    <w:rsid w:val="00D26B04"/>
    <w:rsid w:val="00D27CCC"/>
    <w:rsid w:val="00D3072E"/>
    <w:rsid w:val="00D308E4"/>
    <w:rsid w:val="00D3243C"/>
    <w:rsid w:val="00D36C86"/>
    <w:rsid w:val="00D376B0"/>
    <w:rsid w:val="00D37C32"/>
    <w:rsid w:val="00D43F0A"/>
    <w:rsid w:val="00D44C34"/>
    <w:rsid w:val="00D4661E"/>
    <w:rsid w:val="00D5084F"/>
    <w:rsid w:val="00D51564"/>
    <w:rsid w:val="00D529A7"/>
    <w:rsid w:val="00D52B82"/>
    <w:rsid w:val="00D55CB2"/>
    <w:rsid w:val="00D569C9"/>
    <w:rsid w:val="00D60501"/>
    <w:rsid w:val="00D61A72"/>
    <w:rsid w:val="00D70B71"/>
    <w:rsid w:val="00D75999"/>
    <w:rsid w:val="00D77275"/>
    <w:rsid w:val="00D80BB3"/>
    <w:rsid w:val="00D825E2"/>
    <w:rsid w:val="00D845BC"/>
    <w:rsid w:val="00D8544F"/>
    <w:rsid w:val="00D85CD9"/>
    <w:rsid w:val="00D86114"/>
    <w:rsid w:val="00D87505"/>
    <w:rsid w:val="00D92423"/>
    <w:rsid w:val="00D929B2"/>
    <w:rsid w:val="00D944A0"/>
    <w:rsid w:val="00D94862"/>
    <w:rsid w:val="00D94968"/>
    <w:rsid w:val="00D94AF3"/>
    <w:rsid w:val="00D9571C"/>
    <w:rsid w:val="00D95EF6"/>
    <w:rsid w:val="00D97B7C"/>
    <w:rsid w:val="00DA0CF6"/>
    <w:rsid w:val="00DA0F84"/>
    <w:rsid w:val="00DA1232"/>
    <w:rsid w:val="00DA18EB"/>
    <w:rsid w:val="00DA42D6"/>
    <w:rsid w:val="00DB1B49"/>
    <w:rsid w:val="00DB1FD2"/>
    <w:rsid w:val="00DB35FA"/>
    <w:rsid w:val="00DB385A"/>
    <w:rsid w:val="00DB5184"/>
    <w:rsid w:val="00DB79A9"/>
    <w:rsid w:val="00DC19CA"/>
    <w:rsid w:val="00DC1F50"/>
    <w:rsid w:val="00DC45F7"/>
    <w:rsid w:val="00DC6985"/>
    <w:rsid w:val="00DC6F59"/>
    <w:rsid w:val="00DD03A2"/>
    <w:rsid w:val="00DD1439"/>
    <w:rsid w:val="00DD1F8C"/>
    <w:rsid w:val="00DD2801"/>
    <w:rsid w:val="00DD4373"/>
    <w:rsid w:val="00DD49C2"/>
    <w:rsid w:val="00DD4D98"/>
    <w:rsid w:val="00DD6443"/>
    <w:rsid w:val="00DE07EB"/>
    <w:rsid w:val="00DE0A43"/>
    <w:rsid w:val="00DE1C5F"/>
    <w:rsid w:val="00DE5500"/>
    <w:rsid w:val="00DE6A59"/>
    <w:rsid w:val="00DE768F"/>
    <w:rsid w:val="00DF0981"/>
    <w:rsid w:val="00DF0F06"/>
    <w:rsid w:val="00DF17F9"/>
    <w:rsid w:val="00DF3871"/>
    <w:rsid w:val="00DF7AC3"/>
    <w:rsid w:val="00DF7BAB"/>
    <w:rsid w:val="00E0068C"/>
    <w:rsid w:val="00E00B22"/>
    <w:rsid w:val="00E06C55"/>
    <w:rsid w:val="00E10409"/>
    <w:rsid w:val="00E10EEE"/>
    <w:rsid w:val="00E114D2"/>
    <w:rsid w:val="00E115EE"/>
    <w:rsid w:val="00E11BB4"/>
    <w:rsid w:val="00E11FF1"/>
    <w:rsid w:val="00E1318A"/>
    <w:rsid w:val="00E135E3"/>
    <w:rsid w:val="00E13DB7"/>
    <w:rsid w:val="00E14168"/>
    <w:rsid w:val="00E21AD7"/>
    <w:rsid w:val="00E23E3A"/>
    <w:rsid w:val="00E2412F"/>
    <w:rsid w:val="00E24911"/>
    <w:rsid w:val="00E3035F"/>
    <w:rsid w:val="00E319E7"/>
    <w:rsid w:val="00E33B06"/>
    <w:rsid w:val="00E365D7"/>
    <w:rsid w:val="00E372C8"/>
    <w:rsid w:val="00E37684"/>
    <w:rsid w:val="00E41BFE"/>
    <w:rsid w:val="00E41D6C"/>
    <w:rsid w:val="00E430C7"/>
    <w:rsid w:val="00E4688D"/>
    <w:rsid w:val="00E56826"/>
    <w:rsid w:val="00E601D6"/>
    <w:rsid w:val="00E60CF3"/>
    <w:rsid w:val="00E624DE"/>
    <w:rsid w:val="00E62F90"/>
    <w:rsid w:val="00E63667"/>
    <w:rsid w:val="00E63F84"/>
    <w:rsid w:val="00E656AF"/>
    <w:rsid w:val="00E6674E"/>
    <w:rsid w:val="00E71363"/>
    <w:rsid w:val="00E71A77"/>
    <w:rsid w:val="00E74B98"/>
    <w:rsid w:val="00E80500"/>
    <w:rsid w:val="00E84295"/>
    <w:rsid w:val="00E84665"/>
    <w:rsid w:val="00E84BE2"/>
    <w:rsid w:val="00E85B36"/>
    <w:rsid w:val="00E86D39"/>
    <w:rsid w:val="00E8762A"/>
    <w:rsid w:val="00E95572"/>
    <w:rsid w:val="00E958C3"/>
    <w:rsid w:val="00E975EE"/>
    <w:rsid w:val="00EA3503"/>
    <w:rsid w:val="00EA4B1C"/>
    <w:rsid w:val="00EA5F4B"/>
    <w:rsid w:val="00EB05BE"/>
    <w:rsid w:val="00EB1030"/>
    <w:rsid w:val="00EB5803"/>
    <w:rsid w:val="00EB604D"/>
    <w:rsid w:val="00EB6535"/>
    <w:rsid w:val="00EC34AE"/>
    <w:rsid w:val="00EC5269"/>
    <w:rsid w:val="00EC5416"/>
    <w:rsid w:val="00EC5505"/>
    <w:rsid w:val="00EC6F6C"/>
    <w:rsid w:val="00ED05B7"/>
    <w:rsid w:val="00ED4651"/>
    <w:rsid w:val="00EE18E3"/>
    <w:rsid w:val="00EE3CE5"/>
    <w:rsid w:val="00EE7A2C"/>
    <w:rsid w:val="00EF0D97"/>
    <w:rsid w:val="00EF16F2"/>
    <w:rsid w:val="00EF2837"/>
    <w:rsid w:val="00EF2BB3"/>
    <w:rsid w:val="00EF65F8"/>
    <w:rsid w:val="00EF65FC"/>
    <w:rsid w:val="00F032AD"/>
    <w:rsid w:val="00F10EC3"/>
    <w:rsid w:val="00F1165A"/>
    <w:rsid w:val="00F131F2"/>
    <w:rsid w:val="00F146C2"/>
    <w:rsid w:val="00F15CEB"/>
    <w:rsid w:val="00F2013C"/>
    <w:rsid w:val="00F22286"/>
    <w:rsid w:val="00F2253C"/>
    <w:rsid w:val="00F23625"/>
    <w:rsid w:val="00F24043"/>
    <w:rsid w:val="00F26478"/>
    <w:rsid w:val="00F27606"/>
    <w:rsid w:val="00F376BB"/>
    <w:rsid w:val="00F417D3"/>
    <w:rsid w:val="00F429C7"/>
    <w:rsid w:val="00F43918"/>
    <w:rsid w:val="00F43955"/>
    <w:rsid w:val="00F4567F"/>
    <w:rsid w:val="00F45A57"/>
    <w:rsid w:val="00F46E80"/>
    <w:rsid w:val="00F55383"/>
    <w:rsid w:val="00F56143"/>
    <w:rsid w:val="00F56F9F"/>
    <w:rsid w:val="00F5719C"/>
    <w:rsid w:val="00F6085F"/>
    <w:rsid w:val="00F60D7F"/>
    <w:rsid w:val="00F60EFC"/>
    <w:rsid w:val="00F65400"/>
    <w:rsid w:val="00F66331"/>
    <w:rsid w:val="00F66ECF"/>
    <w:rsid w:val="00F73474"/>
    <w:rsid w:val="00F82C2D"/>
    <w:rsid w:val="00F832C5"/>
    <w:rsid w:val="00F8340D"/>
    <w:rsid w:val="00F83F27"/>
    <w:rsid w:val="00F84257"/>
    <w:rsid w:val="00F8541F"/>
    <w:rsid w:val="00F903F5"/>
    <w:rsid w:val="00F9107C"/>
    <w:rsid w:val="00F92961"/>
    <w:rsid w:val="00F92B98"/>
    <w:rsid w:val="00F9477F"/>
    <w:rsid w:val="00F95EFE"/>
    <w:rsid w:val="00F964FD"/>
    <w:rsid w:val="00FA0FB9"/>
    <w:rsid w:val="00FA648F"/>
    <w:rsid w:val="00FB24EC"/>
    <w:rsid w:val="00FB495E"/>
    <w:rsid w:val="00FB5DD3"/>
    <w:rsid w:val="00FC0D10"/>
    <w:rsid w:val="00FC10B4"/>
    <w:rsid w:val="00FC175A"/>
    <w:rsid w:val="00FC2E96"/>
    <w:rsid w:val="00FC3B3D"/>
    <w:rsid w:val="00FC6A4A"/>
    <w:rsid w:val="00FD2993"/>
    <w:rsid w:val="00FD3870"/>
    <w:rsid w:val="00FD3CF4"/>
    <w:rsid w:val="00FE3B80"/>
    <w:rsid w:val="00FE692D"/>
    <w:rsid w:val="00FF06B5"/>
    <w:rsid w:val="00FF15A8"/>
    <w:rsid w:val="00FF49B8"/>
    <w:rsid w:val="00FF4CE1"/>
    <w:rsid w:val="00FF7D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85EEB"/>
  <w15:chartTrackingRefBased/>
  <w15:docId w15:val="{22BEC2CD-4B51-4014-80C3-4C9459C8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975DC"/>
    <w:rPr>
      <w:rFonts w:ascii="Times New Roman" w:eastAsia="Times New Roman" w:hAnsi="Times New Roman"/>
      <w:sz w:val="24"/>
      <w:szCs w:val="24"/>
    </w:rPr>
  </w:style>
  <w:style w:type="paragraph" w:styleId="Nadpis1">
    <w:name w:val="heading 1"/>
    <w:basedOn w:val="Normln"/>
    <w:next w:val="Normln"/>
    <w:link w:val="Nadpis1Char"/>
    <w:qFormat/>
    <w:rsid w:val="005975DC"/>
    <w:pPr>
      <w:keepNext/>
      <w:outlineLvl w:val="0"/>
    </w:pPr>
    <w:rPr>
      <w:b/>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5975DC"/>
    <w:rPr>
      <w:rFonts w:ascii="Times New Roman" w:eastAsia="Times New Roman" w:hAnsi="Times New Roman" w:cs="Times New Roman"/>
      <w:b/>
      <w:sz w:val="24"/>
      <w:szCs w:val="20"/>
      <w:lang w:eastAsia="cs-CZ"/>
    </w:rPr>
  </w:style>
  <w:style w:type="paragraph" w:styleId="Zkladntext2">
    <w:name w:val="Body Text 2"/>
    <w:basedOn w:val="Normln"/>
    <w:link w:val="Zkladntext2Char"/>
    <w:unhideWhenUsed/>
    <w:rsid w:val="005975DC"/>
    <w:pPr>
      <w:spacing w:before="40" w:after="20"/>
    </w:pPr>
    <w:rPr>
      <w:color w:val="FF0000"/>
      <w:szCs w:val="20"/>
    </w:rPr>
  </w:style>
  <w:style w:type="character" w:customStyle="1" w:styleId="Zkladntext2Char">
    <w:name w:val="Základní text 2 Char"/>
    <w:link w:val="Zkladntext2"/>
    <w:rsid w:val="005975DC"/>
    <w:rPr>
      <w:rFonts w:ascii="Times New Roman" w:eastAsia="Times New Roman" w:hAnsi="Times New Roman" w:cs="Times New Roman"/>
      <w:color w:val="FF0000"/>
      <w:sz w:val="24"/>
      <w:szCs w:val="20"/>
      <w:lang w:eastAsia="cs-CZ"/>
    </w:rPr>
  </w:style>
  <w:style w:type="paragraph" w:styleId="Zkladntext3">
    <w:name w:val="Body Text 3"/>
    <w:basedOn w:val="Normln"/>
    <w:link w:val="Zkladntext3Char"/>
    <w:unhideWhenUsed/>
    <w:rsid w:val="005975DC"/>
    <w:pPr>
      <w:shd w:val="clear" w:color="auto" w:fill="FFFFFF"/>
      <w:jc w:val="both"/>
    </w:pPr>
    <w:rPr>
      <w:rFonts w:ascii="Arial" w:hAnsi="Arial" w:cs="Arial"/>
      <w:sz w:val="22"/>
    </w:rPr>
  </w:style>
  <w:style w:type="character" w:customStyle="1" w:styleId="Zkladntext3Char">
    <w:name w:val="Základní text 3 Char"/>
    <w:link w:val="Zkladntext3"/>
    <w:rsid w:val="005975DC"/>
    <w:rPr>
      <w:rFonts w:ascii="Arial" w:eastAsia="Times New Roman" w:hAnsi="Arial" w:cs="Arial"/>
      <w:szCs w:val="24"/>
      <w:shd w:val="clear" w:color="auto" w:fill="FFFFFF"/>
      <w:lang w:eastAsia="cs-CZ"/>
    </w:rPr>
  </w:style>
  <w:style w:type="paragraph" w:styleId="Zhlav">
    <w:name w:val="header"/>
    <w:basedOn w:val="Normln"/>
    <w:link w:val="ZhlavChar"/>
    <w:uiPriority w:val="99"/>
    <w:semiHidden/>
    <w:unhideWhenUsed/>
    <w:rsid w:val="00D92423"/>
    <w:pPr>
      <w:tabs>
        <w:tab w:val="center" w:pos="4536"/>
        <w:tab w:val="right" w:pos="9072"/>
      </w:tabs>
    </w:pPr>
  </w:style>
  <w:style w:type="character" w:customStyle="1" w:styleId="ZhlavChar">
    <w:name w:val="Záhlaví Char"/>
    <w:link w:val="Zhlav"/>
    <w:uiPriority w:val="99"/>
    <w:semiHidden/>
    <w:rsid w:val="00D92423"/>
    <w:rPr>
      <w:rFonts w:ascii="Times New Roman" w:eastAsia="Times New Roman" w:hAnsi="Times New Roman"/>
      <w:sz w:val="24"/>
      <w:szCs w:val="24"/>
    </w:rPr>
  </w:style>
  <w:style w:type="paragraph" w:styleId="Zpat">
    <w:name w:val="footer"/>
    <w:basedOn w:val="Normln"/>
    <w:link w:val="ZpatChar"/>
    <w:uiPriority w:val="99"/>
    <w:unhideWhenUsed/>
    <w:rsid w:val="00D92423"/>
    <w:pPr>
      <w:tabs>
        <w:tab w:val="center" w:pos="4536"/>
        <w:tab w:val="right" w:pos="9072"/>
      </w:tabs>
    </w:pPr>
  </w:style>
  <w:style w:type="character" w:customStyle="1" w:styleId="ZpatChar">
    <w:name w:val="Zápatí Char"/>
    <w:link w:val="Zpat"/>
    <w:uiPriority w:val="99"/>
    <w:rsid w:val="00D92423"/>
    <w:rPr>
      <w:rFonts w:ascii="Times New Roman" w:eastAsia="Times New Roman" w:hAnsi="Times New Roman"/>
      <w:sz w:val="24"/>
      <w:szCs w:val="24"/>
    </w:rPr>
  </w:style>
  <w:style w:type="paragraph" w:styleId="Textbubliny">
    <w:name w:val="Balloon Text"/>
    <w:basedOn w:val="Normln"/>
    <w:link w:val="TextbublinyChar"/>
    <w:uiPriority w:val="99"/>
    <w:semiHidden/>
    <w:unhideWhenUsed/>
    <w:rsid w:val="001047DA"/>
    <w:rPr>
      <w:rFonts w:ascii="Segoe UI" w:hAnsi="Segoe UI" w:cs="Segoe UI"/>
      <w:sz w:val="18"/>
      <w:szCs w:val="18"/>
    </w:rPr>
  </w:style>
  <w:style w:type="character" w:customStyle="1" w:styleId="TextbublinyChar">
    <w:name w:val="Text bubliny Char"/>
    <w:link w:val="Textbubliny"/>
    <w:uiPriority w:val="99"/>
    <w:semiHidden/>
    <w:rsid w:val="001047DA"/>
    <w:rPr>
      <w:rFonts w:ascii="Segoe UI" w:eastAsia="Times New Roman" w:hAnsi="Segoe UI" w:cs="Segoe UI"/>
      <w:sz w:val="18"/>
      <w:szCs w:val="18"/>
    </w:rPr>
  </w:style>
  <w:style w:type="character" w:styleId="Hypertextovodkaz">
    <w:name w:val="Hyperlink"/>
    <w:uiPriority w:val="99"/>
    <w:unhideWhenUsed/>
    <w:rsid w:val="00C63739"/>
    <w:rPr>
      <w:color w:val="467886"/>
      <w:u w:val="single"/>
    </w:rPr>
  </w:style>
  <w:style w:type="character" w:styleId="Nevyeenzmnka">
    <w:name w:val="Unresolved Mention"/>
    <w:uiPriority w:val="99"/>
    <w:semiHidden/>
    <w:unhideWhenUsed/>
    <w:rsid w:val="00C63739"/>
    <w:rPr>
      <w:color w:val="605E5C"/>
      <w:shd w:val="clear" w:color="auto" w:fill="E1DFDD"/>
    </w:rPr>
  </w:style>
  <w:style w:type="paragraph" w:styleId="Revize">
    <w:name w:val="Revision"/>
    <w:hidden/>
    <w:uiPriority w:val="99"/>
    <w:semiHidden/>
    <w:rsid w:val="00D7727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22666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03051\Documents\RVP%20-%20Ro&#269;n&#237;%20vzd&#283;l&#225;vac&#237;%20pl&#225;n\RVP%202015\RVP__2015_internet.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80F5F6C5CE5F4782D8DC573FB786A0" ma:contentTypeVersion="13" ma:contentTypeDescription="Vytvoří nový dokument" ma:contentTypeScope="" ma:versionID="ff411731d0a57967545b0751eee3aca4">
  <xsd:schema xmlns:xsd="http://www.w3.org/2001/XMLSchema" xmlns:xs="http://www.w3.org/2001/XMLSchema" xmlns:p="http://schemas.microsoft.com/office/2006/metadata/properties" xmlns:ns2="299abc7f-d377-4404-be4d-881a1d984be2" xmlns:ns3="f330bf4c-7d0e-4728-ac38-8ec30312c613" targetNamespace="http://schemas.microsoft.com/office/2006/metadata/properties" ma:root="true" ma:fieldsID="ee38c696aa9fe9114188626e103068a1" ns2:_="" ns3:_="">
    <xsd:import namespace="299abc7f-d377-4404-be4d-881a1d984be2"/>
    <xsd:import namespace="f330bf4c-7d0e-4728-ac38-8ec30312c6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abc7f-d377-4404-be4d-881a1d984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8390ab5a-1228-4de9-8883-f9df055fbe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30bf4c-7d0e-4728-ac38-8ec30312c6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fa0080-29da-48a5-9bf6-01c59c81ebca}" ma:internalName="TaxCatchAll" ma:showField="CatchAllData" ma:web="f330bf4c-7d0e-4728-ac38-8ec30312c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30bf4c-7d0e-4728-ac38-8ec30312c613" xsi:nil="true"/>
    <lcf76f155ced4ddcb4097134ff3c332f xmlns="299abc7f-d377-4404-be4d-881a1d984be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4CD22-3508-4AB0-B1DB-CEEE37A5D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abc7f-d377-4404-be4d-881a1d984be2"/>
    <ds:schemaRef ds:uri="f330bf4c-7d0e-4728-ac38-8ec30312c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B054A2-11D6-4241-9423-489E4F735604}">
  <ds:schemaRefs>
    <ds:schemaRef ds:uri="http://schemas.microsoft.com/office/2006/metadata/properties"/>
    <ds:schemaRef ds:uri="http://schemas.microsoft.com/office/infopath/2007/PartnerControls"/>
    <ds:schemaRef ds:uri="f330bf4c-7d0e-4728-ac38-8ec30312c613"/>
    <ds:schemaRef ds:uri="299abc7f-d377-4404-be4d-881a1d984be2"/>
  </ds:schemaRefs>
</ds:datastoreItem>
</file>

<file path=customXml/itemProps3.xml><?xml version="1.0" encoding="utf-8"?>
<ds:datastoreItem xmlns:ds="http://schemas.openxmlformats.org/officeDocument/2006/customXml" ds:itemID="{5B1D101C-8D12-4239-8DF1-231082D75456}">
  <ds:schemaRefs>
    <ds:schemaRef ds:uri="http://schemas.microsoft.com/sharepoint/v3/contenttype/forms"/>
  </ds:schemaRefs>
</ds:datastoreItem>
</file>

<file path=customXml/itemProps4.xml><?xml version="1.0" encoding="utf-8"?>
<ds:datastoreItem xmlns:ds="http://schemas.openxmlformats.org/officeDocument/2006/customXml" ds:itemID="{12F9DB67-8614-49AC-88CF-22DF2715A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RVP__2015_internet.dot</Template>
  <TotalTime>1</TotalTime>
  <Pages>7</Pages>
  <Words>2397</Words>
  <Characters>14148</Characters>
  <Application>Microsoft Office Word</Application>
  <DocSecurity>0</DocSecurity>
  <Lines>117</Lines>
  <Paragraphs>33</Paragraphs>
  <ScaleCrop>false</ScaleCrop>
  <HeadingPairs>
    <vt:vector size="2" baseType="variant">
      <vt:variant>
        <vt:lpstr>Název</vt:lpstr>
      </vt:variant>
      <vt:variant>
        <vt:i4>1</vt:i4>
      </vt:variant>
    </vt:vector>
  </HeadingPairs>
  <TitlesOfParts>
    <vt:vector size="1" baseType="lpstr">
      <vt:lpstr/>
    </vt:vector>
  </TitlesOfParts>
  <Company>MZe</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Kozáková Marie</dc:creator>
  <cp:keywords/>
  <cp:lastModifiedBy>Pastrňáková Jana</cp:lastModifiedBy>
  <cp:revision>2</cp:revision>
  <cp:lastPrinted>2025-05-21T13:25:00Z</cp:lastPrinted>
  <dcterms:created xsi:type="dcterms:W3CDTF">2026-08-26T06:38:00Z</dcterms:created>
  <dcterms:modified xsi:type="dcterms:W3CDTF">2026-08-26T06:38:00Z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9d554d-d720-408f-a503-c83424d8e5d7_Enabled">
    <vt:lpwstr>true</vt:lpwstr>
  </property>
  <property fmtid="{D5CDD505-2E9C-101B-9397-08002B2CF9AE}" pid="3" name="MSIP_Label_239d554d-d720-408f-a503-c83424d8e5d7_SetDate">
    <vt:lpwstr>2025-05-20T10:58:43Z</vt:lpwstr>
  </property>
  <property fmtid="{D5CDD505-2E9C-101B-9397-08002B2CF9AE}" pid="4" name="MSIP_Label_239d554d-d720-408f-a503-c83424d8e5d7_Method">
    <vt:lpwstr>Privileged</vt:lpwstr>
  </property>
  <property fmtid="{D5CDD505-2E9C-101B-9397-08002B2CF9AE}" pid="5" name="MSIP_Label_239d554d-d720-408f-a503-c83424d8e5d7_Name">
    <vt:lpwstr>Interní</vt:lpwstr>
  </property>
  <property fmtid="{D5CDD505-2E9C-101B-9397-08002B2CF9AE}" pid="6" name="MSIP_Label_239d554d-d720-408f-a503-c83424d8e5d7_SiteId">
    <vt:lpwstr>e84ea0de-38e7-4864-b153-a909a7746ff0</vt:lpwstr>
  </property>
  <property fmtid="{D5CDD505-2E9C-101B-9397-08002B2CF9AE}" pid="7" name="MSIP_Label_239d554d-d720-408f-a503-c83424d8e5d7_ActionId">
    <vt:lpwstr>8e171b58-8334-416a-b29f-c0f8b9151531</vt:lpwstr>
  </property>
  <property fmtid="{D5CDD505-2E9C-101B-9397-08002B2CF9AE}" pid="8" name="MSIP_Label_239d554d-d720-408f-a503-c83424d8e5d7_ContentBits">
    <vt:lpwstr>0</vt:lpwstr>
  </property>
  <property fmtid="{D5CDD505-2E9C-101B-9397-08002B2CF9AE}" pid="9" name="MSIP_Label_239d554d-d720-408f-a503-c83424d8e5d7_Tag">
    <vt:lpwstr>10, 0, 1, 1</vt:lpwstr>
  </property>
  <property fmtid="{D5CDD505-2E9C-101B-9397-08002B2CF9AE}" pid="10" name="ContentTypeId">
    <vt:lpwstr>0x0101009E80F5F6C5CE5F4782D8DC573FB786A0</vt:lpwstr>
  </property>
  <property fmtid="{D5CDD505-2E9C-101B-9397-08002B2CF9AE}" pid="11" name="MediaServiceImageTags">
    <vt:lpwstr/>
  </property>
</Properties>
</file>