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FA59" w14:textId="3958BB15" w:rsidR="00591AF2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 xml:space="preserve">PŘÍLOHA č. </w:t>
      </w:r>
      <w:r w:rsidR="009A4ADE">
        <w:rPr>
          <w:rFonts w:eastAsia="Calibri" w:cstheme="minorHAnsi"/>
          <w:b/>
          <w:bCs/>
          <w:szCs w:val="20"/>
        </w:rPr>
        <w:t>7</w:t>
      </w:r>
      <w:r w:rsidRPr="00F2540D">
        <w:rPr>
          <w:rFonts w:eastAsia="Calibri" w:cstheme="minorHAnsi"/>
          <w:b/>
          <w:bCs/>
          <w:szCs w:val="20"/>
        </w:rPr>
        <w:t>:</w:t>
      </w:r>
    </w:p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693501B8" w14:textId="77777777" w:rsidR="009A4ADE" w:rsidRPr="009A4ADE" w:rsidRDefault="009A4ADE" w:rsidP="009A4ADE">
      <w:pPr>
        <w:spacing w:after="200" w:line="276" w:lineRule="auto"/>
        <w:jc w:val="center"/>
        <w:rPr>
          <w:rFonts w:eastAsia="Calibri" w:cstheme="minorHAnsi"/>
          <w:b/>
          <w:bCs/>
          <w:sz w:val="22"/>
        </w:rPr>
      </w:pPr>
      <w:r w:rsidRPr="009A4ADE">
        <w:rPr>
          <w:rFonts w:eastAsia="Calibri" w:cstheme="minorHAnsi"/>
          <w:b/>
          <w:bCs/>
          <w:sz w:val="22"/>
        </w:rPr>
        <w:t>PODNĚT K ZAHÁJENÍ SPRÁVNÍHO ŘÍZENÍ NA ÚOHS</w:t>
      </w:r>
    </w:p>
    <w:p w14:paraId="318FD440" w14:textId="77777777" w:rsidR="009A4ADE" w:rsidRPr="009A4ADE" w:rsidRDefault="009A4ADE" w:rsidP="009A4ADE">
      <w:pPr>
        <w:spacing w:after="200" w:line="276" w:lineRule="auto"/>
        <w:ind w:left="284"/>
        <w:jc w:val="both"/>
        <w:rPr>
          <w:rFonts w:eastAsia="Calibri" w:cstheme="minorHAnsi"/>
          <w:sz w:val="18"/>
          <w:szCs w:val="18"/>
        </w:rPr>
      </w:pPr>
      <w:r w:rsidRPr="009A4ADE">
        <w:rPr>
          <w:rFonts w:eastAsia="Calibri" w:cstheme="minorHAnsi"/>
          <w:bCs/>
          <w:sz w:val="18"/>
          <w:szCs w:val="18"/>
        </w:rPr>
        <w:t xml:space="preserve">Tento vzorový formulář použije pisatel podnětu pouze pro podání podnětu k zahájení správního řízení z moci úřední podle § 42 správního řádu na postup zadavatele veřejné zakázky spolufinancované z projektu a/nebo programu spolufinancovaného z prostředků Evropské unie. Tento podnět použije pisatel podnětu pouze v případě, že zjistí porušení ZZVZ, o kterém je příslušný Úřad pro ochranu hospodářské soutěže rozhodnout. </w:t>
      </w:r>
    </w:p>
    <w:tbl>
      <w:tblPr>
        <w:tblW w:w="9483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8"/>
        <w:gridCol w:w="7265"/>
      </w:tblGrid>
      <w:tr w:rsidR="009A4ADE" w:rsidRPr="009A4ADE" w14:paraId="08F96CDD" w14:textId="77777777" w:rsidTr="009A4ADE">
        <w:trPr>
          <w:trHeight w:val="862"/>
          <w:jc w:val="center"/>
        </w:trPr>
        <w:tc>
          <w:tcPr>
            <w:tcW w:w="94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5E02" w14:textId="59A2857E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Podnět k zahájení správního řízení z moci úřední podle § 42 správního řádu ve věci postupu zadavatele nebo dodavatele ve věci veřejné zakázky spolufinancované z projektu a/nebo programu spolufinancovaného z prostředků Evropské </w:t>
            </w:r>
            <w:r w:rsidR="00140716" w:rsidRPr="009A4ADE">
              <w:rPr>
                <w:rFonts w:eastAsia="Calibri" w:cstheme="minorHAnsi"/>
                <w:b/>
                <w:bCs/>
                <w:sz w:val="18"/>
                <w:szCs w:val="18"/>
              </w:rPr>
              <w:t>unie</w:t>
            </w:r>
            <w:r w:rsidR="00140716" w:rsidRPr="009A4ADE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 [</w:t>
            </w:r>
            <w:r w:rsidRPr="009A4ADE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1]</w:t>
            </w:r>
          </w:p>
        </w:tc>
      </w:tr>
      <w:tr w:rsidR="009A4ADE" w:rsidRPr="009A4ADE" w14:paraId="1867DD9C" w14:textId="77777777" w:rsidTr="00140716">
        <w:trPr>
          <w:trHeight w:val="970"/>
          <w:jc w:val="center"/>
        </w:trPr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10C2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Pisatel podnětu</w:t>
            </w:r>
          </w:p>
        </w:tc>
        <w:tc>
          <w:tcPr>
            <w:tcW w:w="726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9BE58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např. Ministerstvo pro místní rozvoj, IČO:</w:t>
            </w:r>
            <w:r w:rsidRPr="009A4ADE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66002222, se sídlem Praha 1, Staré Město, Staroměstské náměstí 932/6</w:t>
            </w:r>
          </w:p>
        </w:tc>
      </w:tr>
      <w:tr w:rsidR="009A4ADE" w:rsidRPr="009A4ADE" w14:paraId="5C11D677" w14:textId="77777777" w:rsidTr="00630D82">
        <w:trPr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D6084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Zadavatel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A6A9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Instrukce k vyplnění:</w:t>
            </w:r>
          </w:p>
          <w:p w14:paraId="36725ACA" w14:textId="3259A2C8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Doplnit identifikační údaje zadavatele: název dle </w:t>
            </w:r>
            <w:r w:rsidR="00140716" w:rsidRPr="00140716">
              <w:rPr>
                <w:rFonts w:eastAsia="Calibri" w:cstheme="minorHAnsi"/>
                <w:i/>
                <w:iCs/>
                <w:sz w:val="18"/>
                <w:szCs w:val="18"/>
              </w:rPr>
              <w:t>ARES – Administrativní</w:t>
            </w: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 registr ekonomických subjektů, IČO, sídlo nebo místo podnikání zadavatele.</w:t>
            </w:r>
          </w:p>
        </w:tc>
      </w:tr>
      <w:tr w:rsidR="009A4ADE" w:rsidRPr="009A4ADE" w14:paraId="69D8519F" w14:textId="77777777" w:rsidTr="009A4ADE">
        <w:trPr>
          <w:trHeight w:val="2188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90E2" w14:textId="77777777" w:rsidR="00140716" w:rsidRDefault="00140716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2510DBFA" w14:textId="2128CA46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Identifikace veřejné zakázky spolufinancované z projektu a/nebo programu financovaného z prostředků Evropské unie </w:t>
            </w:r>
            <w:r w:rsidRPr="009A4ADE">
              <w:rPr>
                <w:rFonts w:eastAsia="Calibri" w:cstheme="minorHAnsi"/>
                <w:sz w:val="18"/>
                <w:szCs w:val="18"/>
              </w:rPr>
              <w:t xml:space="preserve">(název, ev. č. VZ) 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3C7E9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Instrukce k vyplnění:</w:t>
            </w:r>
          </w:p>
          <w:p w14:paraId="61A8F110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Doplnit přesný název veřejné zakázky a evidenční číslo veřejné zakázky dle údajů ve Věstníku veřejných zakázek či ISVZ. </w:t>
            </w:r>
          </w:p>
          <w:p w14:paraId="2934CE3A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9A4ADE" w:rsidRPr="009A4ADE" w14:paraId="3A6D8CA5" w14:textId="77777777" w:rsidTr="00630D82">
        <w:trPr>
          <w:trHeight w:val="877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036B3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Druh zadávacího řízení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471F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Instrukce k vyplnění:</w:t>
            </w:r>
          </w:p>
          <w:p w14:paraId="1E583ECA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Doplnit údaj o druhu zadávacího řízení uvedeném v § 3 ZZVZ, který byl použit zadavatelem pro zadání veřejné zakázky.  V případě veřejné zakázky malého rozsahu uveďte „VZMR“.  V případě použití výjimky z působnosti zákona uveďte ustanovení § ZZVZ, který zadavatel použil k zadání veřejné zakázky.</w:t>
            </w:r>
          </w:p>
        </w:tc>
      </w:tr>
      <w:tr w:rsidR="009A4ADE" w:rsidRPr="009A4ADE" w14:paraId="0EDE3035" w14:textId="77777777" w:rsidTr="00630D82">
        <w:trPr>
          <w:trHeight w:val="1154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977CD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Předpokládaná hodnota veřejné zakázky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AF7E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Instrukce k vyplnění:</w:t>
            </w:r>
          </w:p>
          <w:p w14:paraId="439A3B35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Doplnit údaj o předpokládané hodnotě veřejné zakázky zjištěný z dokumentace o veřejné zakázce.</w:t>
            </w:r>
          </w:p>
        </w:tc>
      </w:tr>
      <w:tr w:rsidR="009A4ADE" w:rsidRPr="009A4ADE" w14:paraId="51353774" w14:textId="77777777" w:rsidTr="00630D82">
        <w:trPr>
          <w:trHeight w:val="1543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0D75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Datum zahájení zadávacího řízení</w:t>
            </w:r>
            <w:r w:rsidRPr="009A4ADE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nebo odeslání k předložení nabídek u VZMR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D4827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Instrukce k vyplnění:</w:t>
            </w:r>
          </w:p>
          <w:p w14:paraId="0C55C362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Doplnit údaj o datu zahájení zadávacího řízení podle nebo odeslání výzvy k předložení nabídek u VZMR.</w:t>
            </w:r>
          </w:p>
        </w:tc>
      </w:tr>
      <w:tr w:rsidR="009A4ADE" w:rsidRPr="009A4ADE" w14:paraId="09CB7068" w14:textId="77777777" w:rsidTr="00630D82">
        <w:trPr>
          <w:trHeight w:val="648"/>
          <w:jc w:val="center"/>
        </w:trPr>
        <w:tc>
          <w:tcPr>
            <w:tcW w:w="94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D4778" w14:textId="0BE0AE05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lastRenderedPageBreak/>
              <w:t xml:space="preserve">Porušení namítaná pisatelem </w:t>
            </w:r>
            <w:r w:rsidR="00140716" w:rsidRPr="009A4ADE">
              <w:rPr>
                <w:rFonts w:eastAsia="Calibri" w:cstheme="minorHAnsi"/>
                <w:b/>
                <w:bCs/>
                <w:sz w:val="18"/>
                <w:szCs w:val="18"/>
              </w:rPr>
              <w:t>podnětu</w:t>
            </w:r>
            <w:r w:rsidR="00140716" w:rsidRPr="009A4ADE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 xml:space="preserve"> [</w:t>
            </w:r>
            <w:r w:rsidRPr="009A4ADE">
              <w:rPr>
                <w:rFonts w:eastAsia="Calibri" w:cstheme="minorHAnsi"/>
                <w:b/>
                <w:bCs/>
                <w:sz w:val="18"/>
                <w:szCs w:val="18"/>
                <w:vertAlign w:val="superscript"/>
              </w:rPr>
              <w:t>2]</w:t>
            </w:r>
          </w:p>
        </w:tc>
      </w:tr>
      <w:tr w:rsidR="009A4ADE" w:rsidRPr="009A4ADE" w14:paraId="6990BB1E" w14:textId="77777777" w:rsidTr="00630D82">
        <w:trPr>
          <w:trHeight w:val="963"/>
          <w:jc w:val="center"/>
        </w:trPr>
        <w:tc>
          <w:tcPr>
            <w:tcW w:w="221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A406E5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Cs/>
                <w:sz w:val="18"/>
                <w:szCs w:val="18"/>
              </w:rPr>
              <w:t>K porušení č. 1.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95E9D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Instrukce k vyplnění:</w:t>
            </w:r>
          </w:p>
          <w:p w14:paraId="4B9F7FE8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SZIF.  </w:t>
            </w:r>
          </w:p>
          <w:p w14:paraId="40FABD13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Např.</w:t>
            </w:r>
          </w:p>
          <w:p w14:paraId="6E345AEA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</w:tc>
      </w:tr>
      <w:tr w:rsidR="009A4ADE" w:rsidRPr="009A4ADE" w14:paraId="7619CFCB" w14:textId="77777777" w:rsidTr="00630D82">
        <w:trPr>
          <w:trHeight w:val="1042"/>
          <w:jc w:val="center"/>
        </w:trPr>
        <w:tc>
          <w:tcPr>
            <w:tcW w:w="22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70674E54" w14:textId="77777777" w:rsidR="009A4ADE" w:rsidRPr="009A4ADE" w:rsidRDefault="009A4ADE" w:rsidP="009A4ADE">
            <w:pPr>
              <w:spacing w:after="0"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4E3F4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i/>
                <w:iCs/>
                <w:sz w:val="18"/>
                <w:szCs w:val="18"/>
              </w:rPr>
              <w:t>Odůvodnění podání podnětu:</w:t>
            </w: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</w:t>
            </w:r>
            <w:proofErr w:type="spellStart"/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xxxx</w:t>
            </w:r>
            <w:proofErr w:type="spellEnd"/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 a v bodě 4.2. Zadávacích podmínek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</w:t>
            </w:r>
          </w:p>
        </w:tc>
      </w:tr>
      <w:tr w:rsidR="009A4ADE" w:rsidRPr="009A4ADE" w14:paraId="6EE38AE3" w14:textId="77777777" w:rsidTr="00630D82">
        <w:trPr>
          <w:trHeight w:val="210"/>
          <w:jc w:val="center"/>
        </w:trPr>
        <w:tc>
          <w:tcPr>
            <w:tcW w:w="221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59BE0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Cs/>
                <w:sz w:val="18"/>
                <w:szCs w:val="18"/>
              </w:rPr>
              <w:t>K porušení č. 2.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9C767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6"/>
                <w:szCs w:val="16"/>
              </w:rPr>
            </w:pPr>
          </w:p>
        </w:tc>
      </w:tr>
      <w:tr w:rsidR="009A4ADE" w:rsidRPr="009A4ADE" w14:paraId="43C42759" w14:textId="77777777" w:rsidTr="00630D82">
        <w:trPr>
          <w:trHeight w:val="128"/>
          <w:jc w:val="center"/>
        </w:trPr>
        <w:tc>
          <w:tcPr>
            <w:tcW w:w="22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2A5429D1" w14:textId="77777777" w:rsidR="009A4ADE" w:rsidRPr="009A4ADE" w:rsidRDefault="009A4ADE" w:rsidP="009A4ADE">
            <w:pPr>
              <w:spacing w:after="0" w:line="276" w:lineRule="auto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4FA6F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6"/>
                <w:szCs w:val="16"/>
              </w:rPr>
            </w:pPr>
          </w:p>
          <w:p w14:paraId="7A986769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6"/>
                <w:szCs w:val="16"/>
              </w:rPr>
            </w:pPr>
          </w:p>
        </w:tc>
      </w:tr>
      <w:tr w:rsidR="009A4ADE" w:rsidRPr="009A4ADE" w14:paraId="744E069F" w14:textId="77777777" w:rsidTr="00630D82">
        <w:trPr>
          <w:trHeight w:val="654"/>
          <w:jc w:val="center"/>
        </w:trPr>
        <w:tc>
          <w:tcPr>
            <w:tcW w:w="94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65314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  <w:r w:rsidRPr="009A4ADE">
              <w:rPr>
                <w:rFonts w:eastAsia="Calibri" w:cstheme="minorHAnsi"/>
                <w:b/>
                <w:bCs/>
                <w:sz w:val="18"/>
                <w:szCs w:val="18"/>
              </w:rPr>
              <w:t>Na podporu svých tvrzení pisatel podnětu přikládá:</w:t>
            </w:r>
          </w:p>
        </w:tc>
      </w:tr>
      <w:tr w:rsidR="009A4ADE" w:rsidRPr="009A4ADE" w14:paraId="28396335" w14:textId="77777777" w:rsidTr="00630D82">
        <w:trPr>
          <w:trHeight w:val="841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60F23A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Cs/>
                <w:sz w:val="18"/>
                <w:szCs w:val="18"/>
              </w:rPr>
              <w:t>K porušení č. 1.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98DA3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Příklady dokumentů:</w:t>
            </w:r>
          </w:p>
          <w:p w14:paraId="04FB75B8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Protokol o posouzení kvalifikace ze dne XX. XX. 2016.</w:t>
            </w:r>
          </w:p>
          <w:p w14:paraId="3DDFBC9B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Nabídka vybraného dodavatele.</w:t>
            </w:r>
          </w:p>
          <w:p w14:paraId="4B5358F4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8"/>
                <w:szCs w:val="18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 xml:space="preserve">Oznámení o zakázce evidenční číslo formuláře </w:t>
            </w:r>
            <w:proofErr w:type="spellStart"/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xxxx</w:t>
            </w:r>
            <w:proofErr w:type="spellEnd"/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.</w:t>
            </w:r>
          </w:p>
          <w:p w14:paraId="57886FE4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i/>
                <w:iCs/>
                <w:sz w:val="16"/>
                <w:szCs w:val="16"/>
              </w:rPr>
            </w:pPr>
            <w:r w:rsidRPr="009A4ADE">
              <w:rPr>
                <w:rFonts w:eastAsia="Calibri" w:cstheme="minorHAnsi"/>
                <w:i/>
                <w:iCs/>
                <w:sz w:val="18"/>
                <w:szCs w:val="18"/>
              </w:rPr>
              <w:t>Zadávací podmínky.</w:t>
            </w:r>
            <w:r w:rsidRPr="009A4ADE">
              <w:rPr>
                <w:rFonts w:eastAsia="Calibri"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9A4ADE" w:rsidRPr="009A4ADE" w14:paraId="0AFA1FBC" w14:textId="77777777" w:rsidTr="00630D82">
        <w:trPr>
          <w:trHeight w:val="1375"/>
          <w:jc w:val="center"/>
        </w:trPr>
        <w:tc>
          <w:tcPr>
            <w:tcW w:w="22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9FB8E1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bCs/>
                <w:sz w:val="18"/>
                <w:szCs w:val="18"/>
              </w:rPr>
            </w:pPr>
            <w:r w:rsidRPr="009A4ADE">
              <w:rPr>
                <w:rFonts w:eastAsia="Calibri" w:cstheme="minorHAnsi"/>
                <w:bCs/>
                <w:sz w:val="18"/>
                <w:szCs w:val="18"/>
              </w:rPr>
              <w:t>K porušení č. 2.</w:t>
            </w:r>
          </w:p>
        </w:tc>
        <w:tc>
          <w:tcPr>
            <w:tcW w:w="72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4544C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6"/>
                <w:szCs w:val="16"/>
              </w:rPr>
            </w:pPr>
          </w:p>
          <w:p w14:paraId="2DA2C92B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6"/>
                <w:szCs w:val="16"/>
              </w:rPr>
            </w:pPr>
          </w:p>
          <w:p w14:paraId="590C3D21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6"/>
                <w:szCs w:val="16"/>
              </w:rPr>
            </w:pPr>
          </w:p>
          <w:p w14:paraId="4591F1E8" w14:textId="77777777" w:rsidR="009A4ADE" w:rsidRPr="009A4ADE" w:rsidRDefault="009A4ADE" w:rsidP="009A4ADE">
            <w:pPr>
              <w:spacing w:after="200" w:line="276" w:lineRule="auto"/>
              <w:rPr>
                <w:rFonts w:eastAsia="Calibri" w:cstheme="minorHAnsi"/>
                <w:sz w:val="16"/>
                <w:szCs w:val="16"/>
              </w:rPr>
            </w:pPr>
          </w:p>
        </w:tc>
      </w:tr>
    </w:tbl>
    <w:p w14:paraId="38A02998" w14:textId="77777777" w:rsidR="009A4ADE" w:rsidRPr="009A4ADE" w:rsidRDefault="009A4ADE" w:rsidP="009A4ADE">
      <w:pPr>
        <w:spacing w:after="200" w:line="276" w:lineRule="auto"/>
        <w:rPr>
          <w:rFonts w:eastAsia="Calibri" w:cstheme="minorHAnsi"/>
          <w:szCs w:val="20"/>
        </w:rPr>
      </w:pPr>
    </w:p>
    <w:sectPr w:rsidR="009A4ADE" w:rsidRPr="009A4ADE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515037A5" w:rsidR="00576B3A" w:rsidRPr="00AE3848" w:rsidRDefault="009A4ADE" w:rsidP="00576B3A">
    <w:pPr>
      <w:pStyle w:val="Zpat"/>
      <w:rPr>
        <w:szCs w:val="20"/>
      </w:rPr>
    </w:pPr>
    <w:r w:rsidRPr="009A4ADE">
      <w:rPr>
        <w:rFonts w:eastAsia="Calibri" w:cstheme="minorHAnsi"/>
        <w:szCs w:val="18"/>
      </w:rPr>
      <w:t>Příloha č. 7 Podnět k zahájení správního řízení na ÚOHS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01CDE22A" w:rsidR="00576B3A" w:rsidRPr="004B6ADE" w:rsidRDefault="009A4ADE" w:rsidP="00D4371A">
    <w:pPr>
      <w:pStyle w:val="Zpat"/>
      <w:tabs>
        <w:tab w:val="clear" w:pos="5273"/>
        <w:tab w:val="center" w:pos="6663"/>
      </w:tabs>
      <w:jc w:val="center"/>
    </w:pPr>
    <w:r w:rsidRPr="009A4ADE">
      <w:rPr>
        <w:rFonts w:eastAsia="Calibri" w:cstheme="minorHAnsi"/>
        <w:szCs w:val="18"/>
      </w:rPr>
      <w:t>Příloha č. 7 Podnět k zahájení správního řízení na ÚOHS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4A1538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94692D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381B38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E1827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D539A8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E1F195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616A37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40716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006B"/>
    <w:rsid w:val="00494944"/>
    <w:rsid w:val="004A065B"/>
    <w:rsid w:val="004A5EC4"/>
    <w:rsid w:val="004A7CEE"/>
    <w:rsid w:val="004B5081"/>
    <w:rsid w:val="004B6ADE"/>
    <w:rsid w:val="004C7C72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A4ADE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2</TotalTime>
  <Pages>2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3</cp:revision>
  <dcterms:created xsi:type="dcterms:W3CDTF">2025-04-08T15:33:00Z</dcterms:created>
  <dcterms:modified xsi:type="dcterms:W3CDTF">2025-04-08T15:35:00Z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